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63C" w:rsidRDefault="00E5163C">
      <w:pPr>
        <w:spacing w:before="9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pict>
          <v:group id="_x0000_s1026" style="position:absolute;margin-left:.95pt;margin-top:557.65pt;width:889pt;height:.1pt;z-index:251625472;mso-position-horizontal-relative:page;mso-position-vertical-relative:page" coordorigin="19,11153" coordsize="17780,2">
            <v:shape id="_x0000_s1027" style="position:absolute;left:19;top:11153;width:17780;height:2" coordorigin="19,11153" coordsize="17780,0" path="m19,11153r17779,e" filled="f" strokecolor="#d4a348" strokeweight=".24pt">
              <v:path arrowok="t"/>
            </v:shape>
            <w10:wrap anchorx="page" anchory="page"/>
          </v:group>
        </w:pict>
      </w:r>
    </w:p>
    <w:p w:rsidR="00E5163C" w:rsidRPr="003D7990" w:rsidRDefault="00E5163C">
      <w:pPr>
        <w:tabs>
          <w:tab w:val="left" w:pos="6607"/>
          <w:tab w:val="left" w:pos="9908"/>
        </w:tabs>
        <w:spacing w:before="51"/>
        <w:ind w:left="788"/>
        <w:jc w:val="center"/>
        <w:rPr>
          <w:rFonts w:ascii="Arial" w:hAnsi="Arial" w:cs="Arial"/>
          <w:sz w:val="38"/>
          <w:szCs w:val="38"/>
          <w:lang w:val="ru-RU"/>
        </w:rPr>
      </w:pPr>
      <w:r>
        <w:rPr>
          <w:noProof/>
          <w:lang w:val="ru-RU" w:eastAsia="ru-RU"/>
        </w:rPr>
        <w:pict>
          <v:group id="_x0000_s1028" style="position:absolute;left:0;text-align:left;margin-left:.95pt;margin-top:-10.25pt;width:889pt;height:.1pt;z-index:251624448;mso-position-horizontal-relative:page" coordorigin="19,-205" coordsize="17780,2">
            <v:shape id="_x0000_s1029" style="position:absolute;left:19;top:-205;width:17780;height:2" coordorigin="19,-205" coordsize="17780,0" path="m19,-205r17779,e" filled="f" strokecolor="#e49c34" strokeweight=".72pt">
              <v:path arrowok="t"/>
            </v:shape>
            <w10:wrap anchorx="page"/>
          </v:group>
        </w:pict>
      </w:r>
      <w:r w:rsidRPr="003D7990">
        <w:rPr>
          <w:rFonts w:ascii="Arial" w:eastAsia="Times New Roman"/>
          <w:color w:val="EF992D"/>
          <w:spacing w:val="-4404"/>
          <w:w w:val="580"/>
          <w:sz w:val="38"/>
          <w:lang w:val="ru-RU"/>
        </w:rPr>
        <w:t>----</w:t>
      </w:r>
      <w:r w:rsidRPr="003D7990">
        <w:rPr>
          <w:rFonts w:ascii="Arial" w:eastAsia="Times New Roman"/>
          <w:color w:val="EF992D"/>
          <w:w w:val="580"/>
          <w:sz w:val="38"/>
          <w:lang w:val="ru-RU"/>
        </w:rPr>
        <w:t>-</w:t>
      </w:r>
      <w:r>
        <w:rPr>
          <w:rFonts w:ascii="Arial" w:eastAsia="Times New Roman"/>
          <w:color w:val="EF992D"/>
          <w:w w:val="580"/>
          <w:sz w:val="38"/>
          <w:lang w:val="ru-RU"/>
        </w:rPr>
        <w:t xml:space="preserve"> </w:t>
      </w:r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>П</w:t>
      </w:r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>.</w:t>
      </w:r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>Л</w:t>
      </w:r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 xml:space="preserve">. </w:t>
      </w:r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>Жиянова</w:t>
      </w:r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 xml:space="preserve">    </w:t>
      </w:r>
      <w:bookmarkStart w:id="0" w:name="_GoBack"/>
      <w:bookmarkEnd w:id="0"/>
      <w:r>
        <w:rPr>
          <w:rFonts w:ascii="Arial" w:eastAsia="Times New Roman"/>
          <w:color w:val="035097"/>
          <w:spacing w:val="-9"/>
          <w:w w:val="85"/>
          <w:sz w:val="38"/>
          <w:lang w:val="ru-RU"/>
        </w:rPr>
        <w:t xml:space="preserve"> </w:t>
      </w:r>
      <w:r w:rsidRPr="003D7990">
        <w:rPr>
          <w:rFonts w:ascii="Arial" w:eastAsia="Times New Roman"/>
          <w:color w:val="EF992D"/>
          <w:spacing w:val="-4404"/>
          <w:w w:val="580"/>
          <w:sz w:val="38"/>
          <w:lang w:val="ru-RU"/>
        </w:rPr>
        <w:t>----</w:t>
      </w:r>
      <w:r>
        <w:rPr>
          <w:rFonts w:ascii="Arial" w:eastAsia="Times New Roman"/>
          <w:color w:val="EF992D"/>
          <w:spacing w:val="-4404"/>
          <w:w w:val="580"/>
          <w:sz w:val="38"/>
          <w:lang w:val="ru-RU"/>
        </w:rPr>
        <w:t xml:space="preserve">   </w:t>
      </w:r>
      <w:r w:rsidRPr="003D7990">
        <w:rPr>
          <w:rFonts w:ascii="Arial" w:eastAsia="Times New Roman"/>
          <w:color w:val="EF992D"/>
          <w:w w:val="580"/>
          <w:sz w:val="38"/>
          <w:lang w:val="ru-RU"/>
        </w:rPr>
        <w:t>-</w:t>
      </w:r>
    </w:p>
    <w:p w:rsidR="00E5163C" w:rsidRPr="003D7990" w:rsidRDefault="00E5163C">
      <w:pPr>
        <w:spacing w:before="322"/>
        <w:ind w:left="761"/>
        <w:jc w:val="center"/>
        <w:rPr>
          <w:rFonts w:ascii="Arial" w:hAnsi="Arial" w:cs="Arial"/>
          <w:b/>
          <w:sz w:val="64"/>
          <w:szCs w:val="64"/>
          <w:lang w:val="ru-RU"/>
        </w:rPr>
      </w:pPr>
      <w:r w:rsidRPr="003D7990">
        <w:rPr>
          <w:rFonts w:ascii="Arial" w:eastAsia="Times New Roman"/>
          <w:b/>
          <w:color w:val="035097"/>
          <w:sz w:val="64"/>
          <w:lang w:val="ru-RU"/>
        </w:rPr>
        <w:t>ДНЕВНИК</w:t>
      </w:r>
      <w:r w:rsidRPr="003D7990">
        <w:rPr>
          <w:rFonts w:ascii="Arial" w:eastAsia="Times New Roman"/>
          <w:b/>
          <w:color w:val="035097"/>
          <w:sz w:val="64"/>
          <w:lang w:val="ru-RU"/>
        </w:rPr>
        <w:t xml:space="preserve"> </w:t>
      </w:r>
      <w:r w:rsidRPr="003D7990">
        <w:rPr>
          <w:rFonts w:ascii="Arial" w:eastAsia="Times New Roman"/>
          <w:b/>
          <w:color w:val="035097"/>
          <w:sz w:val="64"/>
          <w:lang w:val="ru-RU"/>
        </w:rPr>
        <w:t>РАВЗИТИЯ</w:t>
      </w:r>
      <w:r w:rsidRPr="003D7990">
        <w:rPr>
          <w:rFonts w:ascii="Arial" w:eastAsia="Times New Roman"/>
          <w:b/>
          <w:color w:val="035097"/>
          <w:sz w:val="64"/>
          <w:lang w:val="ru-RU"/>
        </w:rPr>
        <w:t xml:space="preserve"> </w:t>
      </w:r>
    </w:p>
    <w:p w:rsidR="00E5163C" w:rsidRPr="003D7990" w:rsidRDefault="00E5163C">
      <w:pPr>
        <w:spacing w:before="70"/>
        <w:ind w:left="807"/>
        <w:jc w:val="center"/>
        <w:rPr>
          <w:rFonts w:ascii="Arial" w:hAnsi="Arial" w:cs="Arial"/>
          <w:b/>
          <w:sz w:val="64"/>
          <w:szCs w:val="64"/>
          <w:lang w:val="ru-RU"/>
        </w:rPr>
      </w:pPr>
      <w:r w:rsidRPr="003D7990">
        <w:rPr>
          <w:rFonts w:ascii="Arial" w:eastAsia="Times New Roman"/>
          <w:b/>
          <w:color w:val="035097"/>
          <w:spacing w:val="40"/>
          <w:w w:val="105"/>
          <w:sz w:val="64"/>
          <w:lang w:val="ru-RU"/>
        </w:rPr>
        <w:t>РЕБЕНКА</w:t>
      </w:r>
      <w:r w:rsidRPr="003D7990">
        <w:rPr>
          <w:rFonts w:ascii="Arial" w:eastAsia="Times New Roman"/>
          <w:b/>
          <w:color w:val="035097"/>
          <w:spacing w:val="40"/>
          <w:w w:val="105"/>
          <w:sz w:val="64"/>
          <w:lang w:val="ru-RU"/>
        </w:rPr>
        <w:t xml:space="preserve"> </w:t>
      </w:r>
      <w:r w:rsidRPr="003D7990">
        <w:rPr>
          <w:rFonts w:ascii="Arial" w:eastAsia="Times New Roman"/>
          <w:b/>
          <w:color w:val="035097"/>
          <w:spacing w:val="40"/>
          <w:w w:val="105"/>
          <w:sz w:val="64"/>
          <w:lang w:val="ru-RU"/>
        </w:rPr>
        <w:t>РАННЕГО</w:t>
      </w:r>
      <w:r w:rsidRPr="003D7990">
        <w:rPr>
          <w:rFonts w:ascii="Arial" w:eastAsia="Times New Roman"/>
          <w:b/>
          <w:color w:val="035097"/>
          <w:spacing w:val="40"/>
          <w:w w:val="105"/>
          <w:sz w:val="64"/>
          <w:lang w:val="ru-RU"/>
        </w:rPr>
        <w:t xml:space="preserve"> </w:t>
      </w:r>
      <w:r w:rsidRPr="003D7990">
        <w:rPr>
          <w:rFonts w:ascii="Arial" w:eastAsia="Times New Roman"/>
          <w:b/>
          <w:color w:val="035097"/>
          <w:spacing w:val="40"/>
          <w:w w:val="105"/>
          <w:sz w:val="64"/>
          <w:lang w:val="ru-RU"/>
        </w:rPr>
        <w:t>ВОЗРАСТА</w:t>
      </w:r>
    </w:p>
    <w:p w:rsidR="00E5163C" w:rsidRPr="003D7990" w:rsidRDefault="00E5163C">
      <w:pPr>
        <w:spacing w:before="9"/>
        <w:rPr>
          <w:rFonts w:ascii="Arial" w:hAnsi="Arial" w:cs="Arial"/>
          <w:sz w:val="10"/>
          <w:szCs w:val="10"/>
          <w:lang w:val="ru-RU"/>
        </w:rPr>
      </w:pPr>
    </w:p>
    <w:p w:rsidR="00E5163C" w:rsidRDefault="00E5163C">
      <w:pPr>
        <w:spacing w:line="200" w:lineRule="atLeast"/>
        <w:ind w:left="1843"/>
        <w:rPr>
          <w:rFonts w:ascii="Arial" w:hAnsi="Arial" w:cs="Arial"/>
          <w:sz w:val="20"/>
          <w:szCs w:val="20"/>
        </w:rPr>
      </w:pPr>
      <w:r w:rsidRPr="00AA4380">
        <w:rPr>
          <w:rFonts w:ascii="Arial" w:hAnsi="Arial" w:cs="Arial"/>
          <w:noProof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741.75pt;height:369.75pt;visibility:visible">
            <v:imagedata r:id="rId5" o:title=""/>
          </v:shape>
        </w:pict>
      </w:r>
    </w:p>
    <w:p w:rsidR="00E5163C" w:rsidRDefault="00E5163C">
      <w:pPr>
        <w:rPr>
          <w:rFonts w:ascii="Arial" w:hAnsi="Arial" w:cs="Arial"/>
          <w:sz w:val="20"/>
          <w:szCs w:val="20"/>
        </w:rPr>
      </w:pPr>
    </w:p>
    <w:p w:rsidR="00E5163C" w:rsidRDefault="00E5163C">
      <w:pPr>
        <w:spacing w:before="1"/>
        <w:rPr>
          <w:rFonts w:ascii="Arial" w:hAnsi="Arial" w:cs="Arial"/>
          <w:sz w:val="25"/>
          <w:szCs w:val="25"/>
        </w:rPr>
      </w:pPr>
    </w:p>
    <w:p w:rsidR="00E5163C" w:rsidRDefault="00E5163C">
      <w:pPr>
        <w:spacing w:line="200" w:lineRule="atLeast"/>
        <w:ind w:left="7833"/>
        <w:rPr>
          <w:rFonts w:ascii="Arial" w:hAnsi="Arial" w:cs="Arial"/>
          <w:sz w:val="20"/>
          <w:szCs w:val="20"/>
        </w:rPr>
      </w:pPr>
      <w:r w:rsidRPr="00AA4380">
        <w:rPr>
          <w:rFonts w:ascii="Arial" w:hAnsi="Arial" w:cs="Arial"/>
          <w:noProof/>
          <w:sz w:val="20"/>
          <w:szCs w:val="20"/>
          <w:lang w:val="ru-RU" w:eastAsia="ru-RU"/>
        </w:rPr>
        <w:pict>
          <v:shape id="image2.jpeg" o:spid="_x0000_i1026" type="#_x0000_t75" style="width:146.25pt;height:26.25pt;visibility:visible">
            <v:imagedata r:id="rId6" o:title=""/>
          </v:shape>
        </w:pict>
      </w:r>
    </w:p>
    <w:p w:rsidR="00E5163C" w:rsidRDefault="00E5163C">
      <w:pPr>
        <w:spacing w:line="200" w:lineRule="atLeast"/>
        <w:rPr>
          <w:rFonts w:ascii="Arial" w:hAnsi="Arial" w:cs="Arial"/>
          <w:sz w:val="20"/>
          <w:szCs w:val="20"/>
        </w:rPr>
        <w:sectPr w:rsidR="00E5163C">
          <w:type w:val="continuous"/>
          <w:pgSz w:w="17820" w:h="12480" w:orient="landscape"/>
          <w:pgMar w:top="660" w:right="0" w:bottom="280" w:left="0" w:header="720" w:footer="720" w:gutter="0"/>
          <w:cols w:space="720"/>
        </w:sectPr>
      </w:pPr>
    </w:p>
    <w:p w:rsidR="00E5163C" w:rsidRPr="003D7990" w:rsidRDefault="00E5163C">
      <w:pPr>
        <w:spacing w:before="25"/>
        <w:ind w:left="4179" w:right="4009"/>
        <w:jc w:val="center"/>
        <w:rPr>
          <w:rFonts w:ascii="Arial" w:hAnsi="Arial" w:cs="Arial"/>
          <w:sz w:val="32"/>
          <w:szCs w:val="32"/>
          <w:lang w:val="ru-RU"/>
        </w:rPr>
      </w:pPr>
      <w:r w:rsidRPr="003D7990">
        <w:rPr>
          <w:rFonts w:ascii="Arial" w:hAnsi="Arial"/>
          <w:w w:val="95"/>
          <w:sz w:val="32"/>
          <w:lang w:val="ru-RU"/>
        </w:rPr>
        <w:t>ДАУНСАЙД</w:t>
      </w:r>
      <w:r w:rsidRPr="003D7990">
        <w:rPr>
          <w:rFonts w:ascii="Arial" w:hAnsi="Arial"/>
          <w:spacing w:val="-42"/>
          <w:w w:val="95"/>
          <w:sz w:val="32"/>
          <w:lang w:val="ru-RU"/>
        </w:rPr>
        <w:t xml:space="preserve"> </w:t>
      </w:r>
      <w:r w:rsidRPr="003D7990">
        <w:rPr>
          <w:rFonts w:ascii="Arial" w:hAnsi="Arial"/>
          <w:w w:val="95"/>
          <w:sz w:val="32"/>
          <w:lang w:val="ru-RU"/>
        </w:rPr>
        <w:t>АП</w:t>
      </w:r>
    </w:p>
    <w:p w:rsidR="00E5163C" w:rsidRPr="003D7990" w:rsidRDefault="00E5163C">
      <w:pPr>
        <w:pStyle w:val="BodyText"/>
        <w:spacing w:before="283"/>
        <w:ind w:left="4179" w:right="4009"/>
        <w:jc w:val="center"/>
        <w:rPr>
          <w:rFonts w:ascii="Arial" w:hAnsi="Arial" w:cs="Arial"/>
          <w:lang w:val="ru-RU"/>
        </w:rPr>
      </w:pPr>
      <w:r w:rsidRPr="003D7990">
        <w:rPr>
          <w:rFonts w:ascii="Arial" w:hAnsi="Arial"/>
          <w:w w:val="90"/>
          <w:lang w:val="ru-RU"/>
        </w:rPr>
        <w:t>ЦЕНТР</w:t>
      </w:r>
      <w:r w:rsidRPr="003D7990">
        <w:rPr>
          <w:rFonts w:ascii="Arial" w:hAnsi="Arial"/>
          <w:spacing w:val="37"/>
          <w:w w:val="90"/>
          <w:lang w:val="ru-RU"/>
        </w:rPr>
        <w:t xml:space="preserve"> </w:t>
      </w:r>
      <w:r w:rsidRPr="003D7990">
        <w:rPr>
          <w:rFonts w:ascii="Arial" w:hAnsi="Arial"/>
          <w:w w:val="90"/>
          <w:lang w:val="ru-RU"/>
        </w:rPr>
        <w:t>СОПРОВОЖДЕНИЯ</w:t>
      </w:r>
      <w:r w:rsidRPr="003D7990">
        <w:rPr>
          <w:rFonts w:ascii="Arial" w:hAnsi="Arial"/>
          <w:spacing w:val="38"/>
          <w:w w:val="90"/>
          <w:lang w:val="ru-RU"/>
        </w:rPr>
        <w:t xml:space="preserve"> </w:t>
      </w:r>
      <w:r w:rsidRPr="003D7990">
        <w:rPr>
          <w:rFonts w:ascii="Arial" w:hAnsi="Arial"/>
          <w:w w:val="90"/>
          <w:lang w:val="ru-RU"/>
        </w:rPr>
        <w:t>СЕМЬИ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ascii="Arial" w:hAnsi="Arial" w:cs="Arial"/>
          <w:sz w:val="21"/>
          <w:szCs w:val="21"/>
          <w:lang w:val="ru-RU"/>
        </w:rPr>
      </w:pPr>
    </w:p>
    <w:p w:rsidR="00E5163C" w:rsidRPr="003D7990" w:rsidRDefault="00E5163C">
      <w:pPr>
        <w:pStyle w:val="Heading3"/>
        <w:spacing w:line="450" w:lineRule="exact"/>
        <w:ind w:left="4178" w:right="4009"/>
        <w:jc w:val="center"/>
        <w:rPr>
          <w:rFonts w:cs="Arial Black"/>
          <w:b w:val="0"/>
          <w:bCs w:val="0"/>
          <w:lang w:val="ru-RU"/>
        </w:rPr>
      </w:pPr>
      <w:r>
        <w:rPr>
          <w:noProof/>
          <w:lang w:val="ru-RU" w:eastAsia="ru-RU"/>
        </w:rPr>
        <w:pict>
          <v:group id="_x0000_s1030" style="position:absolute;left:0;text-align:left;margin-left:216.85pt;margin-top:12.2pt;width:140pt;height:.1pt;z-index:251626496;mso-position-horizontal-relative:page" coordorigin="4337,244" coordsize="2800,2">
            <v:shape id="_x0000_s1031" style="position:absolute;left:4337;top:244;width:2800;height:2" coordorigin="4337,244" coordsize="2800,0" path="m4337,244r2799,e" filled="f" strokeweight="1pt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group id="_x0000_s1032" style="position:absolute;left:0;text-align:left;margin-left:492.15pt;margin-top:12.2pt;width:140pt;height:.1pt;z-index:251627520;mso-position-horizontal-relative:page" coordorigin="9843,244" coordsize="2800,2">
            <v:shape id="_x0000_s1033" style="position:absolute;left:9843;top:244;width:2800;height:2" coordorigin="9843,244" coordsize="2800,0" path="m9843,244r2800,e" filled="f" strokeweight="1pt">
              <v:path arrowok="t"/>
            </v:shape>
            <w10:wrap anchorx="page"/>
          </v:group>
        </w:pict>
      </w:r>
      <w:r w:rsidRPr="003D7990">
        <w:rPr>
          <w:w w:val="95"/>
          <w:lang w:val="ru-RU"/>
        </w:rPr>
        <w:t>П</w:t>
      </w:r>
      <w:r w:rsidRPr="003D7990">
        <w:rPr>
          <w:rFonts w:ascii="Calibri" w:hAnsi="Calibri"/>
          <w:w w:val="95"/>
          <w:lang w:val="ru-RU"/>
        </w:rPr>
        <w:t>.</w:t>
      </w:r>
      <w:r w:rsidRPr="003D7990">
        <w:rPr>
          <w:rFonts w:ascii="Calibri" w:hAnsi="Calibri"/>
          <w:spacing w:val="-1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Л</w:t>
      </w:r>
      <w:r w:rsidRPr="003D7990">
        <w:rPr>
          <w:rFonts w:ascii="Calibri" w:hAnsi="Calibri"/>
          <w:w w:val="95"/>
          <w:lang w:val="ru-RU"/>
        </w:rPr>
        <w:t>.</w:t>
      </w:r>
      <w:r w:rsidRPr="003D7990">
        <w:rPr>
          <w:rFonts w:ascii="Calibri" w:hAnsi="Calibri"/>
          <w:spacing w:val="-1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Жиянова</w:t>
      </w:r>
    </w:p>
    <w:p w:rsidR="00E5163C" w:rsidRPr="003D7990" w:rsidRDefault="00E5163C">
      <w:pPr>
        <w:spacing w:before="5"/>
        <w:rPr>
          <w:rFonts w:ascii="Arial Black" w:hAnsi="Arial Black" w:cs="Arial Black"/>
          <w:b/>
          <w:bCs/>
          <w:sz w:val="42"/>
          <w:szCs w:val="42"/>
          <w:lang w:val="ru-RU"/>
        </w:rPr>
      </w:pPr>
    </w:p>
    <w:p w:rsidR="00E5163C" w:rsidRDefault="00E5163C">
      <w:pPr>
        <w:spacing w:line="672" w:lineRule="exact"/>
        <w:ind w:left="1942" w:right="1770"/>
        <w:jc w:val="center"/>
        <w:rPr>
          <w:rFonts w:ascii="Arial Black" w:hAnsi="Arial Black" w:cs="Arial Black"/>
          <w:sz w:val="56"/>
          <w:szCs w:val="56"/>
        </w:rPr>
      </w:pPr>
      <w:r>
        <w:rPr>
          <w:rFonts w:ascii="Arial Black" w:hAnsi="Arial Black"/>
          <w:b/>
          <w:w w:val="85"/>
          <w:sz w:val="56"/>
        </w:rPr>
        <w:t>ДНЕВНИК</w:t>
      </w:r>
      <w:r>
        <w:rPr>
          <w:rFonts w:ascii="Arial Black" w:hAnsi="Arial Black"/>
          <w:b/>
          <w:spacing w:val="118"/>
          <w:w w:val="85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РАЗВИТИЯ</w:t>
      </w:r>
      <w:r>
        <w:rPr>
          <w:rFonts w:ascii="Arial Black" w:hAnsi="Arial Black"/>
          <w:b/>
          <w:w w:val="87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РЕБЕНКА</w:t>
      </w:r>
      <w:r>
        <w:rPr>
          <w:rFonts w:ascii="Arial Black" w:hAnsi="Arial Black"/>
          <w:b/>
          <w:spacing w:val="-28"/>
          <w:w w:val="85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РАННЕГО</w:t>
      </w:r>
      <w:r>
        <w:rPr>
          <w:rFonts w:ascii="Arial Black" w:hAnsi="Arial Black"/>
          <w:b/>
          <w:spacing w:val="-28"/>
          <w:w w:val="85"/>
          <w:sz w:val="56"/>
        </w:rPr>
        <w:t xml:space="preserve"> </w:t>
      </w:r>
      <w:r>
        <w:rPr>
          <w:rFonts w:ascii="Arial Black" w:hAnsi="Arial Black"/>
          <w:b/>
          <w:w w:val="85"/>
          <w:sz w:val="56"/>
        </w:rPr>
        <w:t>ВОЗРАСТА</w:t>
      </w: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16"/>
          <w:szCs w:val="16"/>
        </w:rPr>
      </w:pPr>
    </w:p>
    <w:p w:rsidR="00E5163C" w:rsidRDefault="00E5163C">
      <w:pPr>
        <w:spacing w:line="20" w:lineRule="atLeast"/>
        <w:ind w:left="1907"/>
        <w:rPr>
          <w:rFonts w:ascii="Arial Black" w:hAnsi="Arial Black" w:cs="Arial Black"/>
          <w:sz w:val="2"/>
          <w:szCs w:val="2"/>
        </w:rPr>
      </w:pPr>
      <w:r>
        <w:rPr>
          <w:noProof/>
          <w:lang w:val="ru-RU" w:eastAsia="ru-RU"/>
        </w:rPr>
      </w:r>
      <w:r w:rsidRPr="00782580">
        <w:rPr>
          <w:rFonts w:ascii="Arial Black" w:hAnsi="Arial Black" w:cs="Arial Black"/>
          <w:sz w:val="2"/>
          <w:szCs w:val="2"/>
        </w:rPr>
        <w:pict>
          <v:group id="_x0000_s1034" style="width:416.3pt;height:1pt;mso-position-horizontal-relative:char;mso-position-vertical-relative:line" coordsize="8326,20">
            <v:group id="_x0000_s1035" style="position:absolute;left:10;top:10;width:8306;height:2" coordorigin="10,10" coordsize="8306,2">
              <v:shape id="_x0000_s1036" style="position:absolute;left:10;top:10;width:8306;height:2" coordorigin="10,10" coordsize="8306,0" path="m10,10r8306,e" filled="f" strokeweight="1pt">
                <v:path arrowok="t"/>
              </v:shape>
            </v:group>
            <w10:anchorlock/>
          </v:group>
        </w:pict>
      </w: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Default="00E5163C">
      <w:pPr>
        <w:rPr>
          <w:rFonts w:ascii="Arial Black" w:hAnsi="Arial Black" w:cs="Arial Black"/>
          <w:b/>
          <w:bCs/>
          <w:sz w:val="20"/>
          <w:szCs w:val="20"/>
        </w:rPr>
      </w:pPr>
    </w:p>
    <w:p w:rsidR="00E5163C" w:rsidRPr="003D7990" w:rsidRDefault="00E5163C">
      <w:pPr>
        <w:pStyle w:val="BodyText"/>
        <w:spacing w:before="205" w:line="294" w:lineRule="auto"/>
        <w:ind w:left="5313" w:right="3505" w:hanging="1637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Благотворительный</w:t>
      </w:r>
      <w:r w:rsidRPr="003D7990">
        <w:rPr>
          <w:rFonts w:ascii="Arial" w:hAnsi="Arial"/>
          <w:spacing w:val="-2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фонд</w:t>
      </w:r>
      <w:r w:rsidRPr="003D7990">
        <w:rPr>
          <w:rFonts w:ascii="Arial" w:hAnsi="Arial"/>
          <w:spacing w:val="-27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2"/>
          <w:w w:val="105"/>
          <w:lang w:val="ru-RU"/>
        </w:rPr>
        <w:t>Даунсайд</w:t>
      </w:r>
      <w:r w:rsidRPr="003D7990">
        <w:rPr>
          <w:rFonts w:ascii="Arial" w:hAnsi="Arial"/>
          <w:spacing w:val="-27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20"/>
          <w:w w:val="97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Москва</w:t>
      </w:r>
      <w:r w:rsidRPr="003D7990">
        <w:rPr>
          <w:rFonts w:ascii="Calibri" w:hAnsi="Calibri"/>
          <w:w w:val="105"/>
          <w:lang w:val="ru-RU"/>
        </w:rPr>
        <w:t>,</w:t>
      </w:r>
      <w:r w:rsidRPr="003D7990">
        <w:rPr>
          <w:rFonts w:ascii="Calibri" w:hAnsi="Calibri"/>
          <w:spacing w:val="43"/>
          <w:w w:val="105"/>
          <w:lang w:val="ru-RU"/>
        </w:rPr>
        <w:t xml:space="preserve"> </w:t>
      </w:r>
      <w:r w:rsidRPr="003D7990">
        <w:rPr>
          <w:rFonts w:ascii="Calibri" w:hAnsi="Calibri"/>
          <w:w w:val="105"/>
          <w:lang w:val="ru-RU"/>
        </w:rPr>
        <w:t>2017</w:t>
      </w:r>
    </w:p>
    <w:p w:rsidR="00E5163C" w:rsidRPr="003D7990" w:rsidRDefault="00E5163C">
      <w:pPr>
        <w:spacing w:line="294" w:lineRule="auto"/>
        <w:rPr>
          <w:rFonts w:cs="Calibri"/>
          <w:lang w:val="ru-RU"/>
        </w:rPr>
        <w:sectPr w:rsidR="00E5163C" w:rsidRPr="003D7990">
          <w:pgSz w:w="16840" w:h="11910" w:orient="landscape"/>
          <w:pgMar w:top="980" w:right="2420" w:bottom="280" w:left="2420" w:header="720" w:footer="720" w:gutter="0"/>
          <w:cols w:space="720"/>
        </w:sectPr>
      </w:pPr>
    </w:p>
    <w:p w:rsidR="00E5163C" w:rsidRPr="003D7990" w:rsidRDefault="00E5163C">
      <w:pPr>
        <w:spacing w:before="37" w:line="242" w:lineRule="exact"/>
        <w:ind w:left="100"/>
        <w:rPr>
          <w:rFonts w:cs="Calibri"/>
          <w:sz w:val="20"/>
          <w:szCs w:val="20"/>
          <w:lang w:val="ru-RU"/>
        </w:rPr>
      </w:pPr>
      <w:r w:rsidRPr="003D7990">
        <w:rPr>
          <w:rFonts w:ascii="Arial" w:hAnsi="Arial"/>
          <w:w w:val="110"/>
          <w:sz w:val="20"/>
          <w:lang w:val="ru-RU"/>
        </w:rPr>
        <w:t>УДК</w:t>
      </w:r>
      <w:r w:rsidRPr="003D7990">
        <w:rPr>
          <w:rFonts w:ascii="Arial" w:hAnsi="Arial"/>
          <w:spacing w:val="47"/>
          <w:w w:val="110"/>
          <w:sz w:val="20"/>
          <w:lang w:val="ru-RU"/>
        </w:rPr>
        <w:t xml:space="preserve"> </w:t>
      </w:r>
      <w:r w:rsidRPr="003D7990">
        <w:rPr>
          <w:w w:val="110"/>
          <w:sz w:val="20"/>
          <w:lang w:val="ru-RU"/>
        </w:rPr>
        <w:t>376</w:t>
      </w:r>
    </w:p>
    <w:p w:rsidR="00E5163C" w:rsidRPr="003D7990" w:rsidRDefault="00E5163C">
      <w:pPr>
        <w:spacing w:line="240" w:lineRule="exact"/>
        <w:ind w:left="100"/>
        <w:rPr>
          <w:rFonts w:cs="Calibri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 xml:space="preserve">ББК </w:t>
      </w:r>
      <w:r w:rsidRPr="003D7990">
        <w:rPr>
          <w:rFonts w:ascii="Arial" w:hAnsi="Arial"/>
          <w:spacing w:val="22"/>
          <w:w w:val="105"/>
          <w:sz w:val="20"/>
          <w:lang w:val="ru-RU"/>
        </w:rPr>
        <w:t xml:space="preserve"> </w:t>
      </w:r>
      <w:r w:rsidRPr="003D7990">
        <w:rPr>
          <w:w w:val="105"/>
          <w:sz w:val="20"/>
          <w:lang w:val="ru-RU"/>
        </w:rPr>
        <w:t>74.3</w:t>
      </w:r>
    </w:p>
    <w:p w:rsidR="00E5163C" w:rsidRPr="003D7990" w:rsidRDefault="00E5163C">
      <w:pPr>
        <w:spacing w:line="242" w:lineRule="exact"/>
        <w:ind w:left="620"/>
        <w:rPr>
          <w:rFonts w:cs="Calibri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>Ж</w:t>
      </w:r>
      <w:r w:rsidRPr="003D7990">
        <w:rPr>
          <w:w w:val="105"/>
          <w:sz w:val="20"/>
          <w:lang w:val="ru-RU"/>
        </w:rPr>
        <w:t>764</w:t>
      </w:r>
    </w:p>
    <w:p w:rsidR="00E5163C" w:rsidRPr="003D7990" w:rsidRDefault="00E5163C">
      <w:pPr>
        <w:spacing w:before="4"/>
        <w:rPr>
          <w:rFonts w:cs="Calibri"/>
          <w:sz w:val="19"/>
          <w:szCs w:val="19"/>
          <w:lang w:val="ru-RU"/>
        </w:rPr>
      </w:pPr>
    </w:p>
    <w:p w:rsidR="00E5163C" w:rsidRPr="003D7990" w:rsidRDefault="00E5163C">
      <w:pPr>
        <w:spacing w:before="66" w:line="242" w:lineRule="exact"/>
        <w:ind w:left="621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>Благотворительный</w:t>
      </w:r>
      <w:r w:rsidRPr="003D7990">
        <w:rPr>
          <w:rFonts w:ascii="Arial" w:hAnsi="Arial"/>
          <w:spacing w:val="-18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фонд</w:t>
      </w:r>
      <w:r w:rsidRPr="003D7990">
        <w:rPr>
          <w:rFonts w:ascii="Arial" w:hAnsi="Arial"/>
          <w:spacing w:val="-18"/>
          <w:w w:val="105"/>
          <w:sz w:val="20"/>
          <w:lang w:val="ru-RU"/>
        </w:rPr>
        <w:t xml:space="preserve"> </w:t>
      </w:r>
      <w:r w:rsidRPr="003D7990">
        <w:rPr>
          <w:spacing w:val="-2"/>
          <w:w w:val="105"/>
          <w:sz w:val="20"/>
          <w:lang w:val="ru-RU"/>
        </w:rPr>
        <w:t>«</w:t>
      </w:r>
      <w:r w:rsidRPr="003D7990">
        <w:rPr>
          <w:rFonts w:ascii="Arial" w:hAnsi="Arial"/>
          <w:spacing w:val="-2"/>
          <w:w w:val="105"/>
          <w:sz w:val="20"/>
          <w:lang w:val="ru-RU"/>
        </w:rPr>
        <w:t>Даунсайд</w:t>
      </w:r>
      <w:r w:rsidRPr="003D7990">
        <w:rPr>
          <w:rFonts w:ascii="Arial" w:hAnsi="Arial"/>
          <w:spacing w:val="-17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sz w:val="20"/>
          <w:lang w:val="ru-RU"/>
        </w:rPr>
        <w:t>Ап</w:t>
      </w:r>
      <w:r w:rsidRPr="003D7990">
        <w:rPr>
          <w:spacing w:val="-2"/>
          <w:w w:val="105"/>
          <w:sz w:val="20"/>
          <w:lang w:val="ru-RU"/>
        </w:rPr>
        <w:t>»</w:t>
      </w:r>
      <w:r w:rsidRPr="003D7990">
        <w:rPr>
          <w:spacing w:val="-7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выражает</w:t>
      </w:r>
      <w:r w:rsidRPr="003D7990">
        <w:rPr>
          <w:rFonts w:ascii="Arial" w:hAnsi="Arial"/>
          <w:spacing w:val="-18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благодарность</w:t>
      </w:r>
    </w:p>
    <w:p w:rsidR="00E5163C" w:rsidRPr="003D7990" w:rsidRDefault="00E5163C">
      <w:pPr>
        <w:spacing w:line="242" w:lineRule="exact"/>
        <w:ind w:left="621"/>
        <w:rPr>
          <w:rFonts w:cs="Calibri"/>
          <w:sz w:val="20"/>
          <w:szCs w:val="20"/>
          <w:lang w:val="ru-RU"/>
        </w:rPr>
      </w:pPr>
      <w:r w:rsidRPr="003D7990">
        <w:rPr>
          <w:rFonts w:ascii="Arial" w:hAnsi="Arial"/>
          <w:w w:val="105"/>
          <w:sz w:val="20"/>
          <w:lang w:val="ru-RU"/>
        </w:rPr>
        <w:t>ПАО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spacing w:val="-2"/>
          <w:w w:val="105"/>
          <w:sz w:val="20"/>
          <w:lang w:val="ru-RU"/>
        </w:rPr>
        <w:t>«</w:t>
      </w:r>
      <w:r w:rsidRPr="003D7990">
        <w:rPr>
          <w:rFonts w:ascii="Arial" w:hAnsi="Arial"/>
          <w:spacing w:val="-2"/>
          <w:w w:val="105"/>
          <w:sz w:val="20"/>
          <w:lang w:val="ru-RU"/>
        </w:rPr>
        <w:t>Ростелеком</w:t>
      </w:r>
      <w:r w:rsidRPr="003D7990">
        <w:rPr>
          <w:spacing w:val="-2"/>
          <w:w w:val="105"/>
          <w:sz w:val="20"/>
          <w:lang w:val="ru-RU"/>
        </w:rPr>
        <w:t>»</w:t>
      </w:r>
      <w:r w:rsidRPr="003D7990">
        <w:rPr>
          <w:spacing w:val="2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за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финансирование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расходов</w:t>
      </w:r>
      <w:r w:rsidRPr="003D7990">
        <w:rPr>
          <w:rFonts w:ascii="Arial" w:hAnsi="Arial"/>
          <w:spacing w:val="-9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на</w:t>
      </w:r>
      <w:r w:rsidRPr="003D7990">
        <w:rPr>
          <w:rFonts w:ascii="Arial" w:hAnsi="Arial"/>
          <w:spacing w:val="-10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печать</w:t>
      </w:r>
      <w:r w:rsidRPr="003D7990">
        <w:rPr>
          <w:rFonts w:ascii="Arial" w:hAnsi="Arial"/>
          <w:spacing w:val="-9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данного</w:t>
      </w:r>
      <w:r w:rsidRPr="003D7990">
        <w:rPr>
          <w:rFonts w:ascii="Arial" w:hAnsi="Arial"/>
          <w:spacing w:val="-9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sz w:val="20"/>
          <w:lang w:val="ru-RU"/>
        </w:rPr>
        <w:t>издания</w:t>
      </w:r>
      <w:r w:rsidRPr="003D7990">
        <w:rPr>
          <w:spacing w:val="-1"/>
          <w:w w:val="105"/>
          <w:sz w:val="20"/>
          <w:lang w:val="ru-RU"/>
        </w:rPr>
        <w:t>.</w:t>
      </w: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cs="Calibri"/>
          <w:sz w:val="26"/>
          <w:szCs w:val="26"/>
          <w:lang w:val="ru-RU"/>
        </w:rPr>
      </w:pPr>
    </w:p>
    <w:p w:rsidR="00E5163C" w:rsidRPr="003D7990" w:rsidRDefault="00E5163C">
      <w:pPr>
        <w:rPr>
          <w:rFonts w:cs="Calibri"/>
          <w:sz w:val="26"/>
          <w:szCs w:val="26"/>
          <w:lang w:val="ru-RU"/>
        </w:rPr>
        <w:sectPr w:rsidR="00E5163C" w:rsidRPr="003D7990">
          <w:pgSz w:w="16840" w:h="11910" w:orient="landscape"/>
          <w:pgMar w:top="600" w:right="2420" w:bottom="280" w:left="580" w:header="720" w:footer="720" w:gutter="0"/>
          <w:cols w:space="720"/>
        </w:sectPr>
      </w:pPr>
    </w:p>
    <w:p w:rsidR="00E5163C" w:rsidRPr="003D7990" w:rsidRDefault="00E5163C">
      <w:pPr>
        <w:spacing w:before="6"/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ind w:left="100"/>
        <w:rPr>
          <w:rFonts w:ascii="Arial Black" w:hAnsi="Arial Black" w:cs="Arial Black"/>
          <w:sz w:val="18"/>
          <w:szCs w:val="18"/>
          <w:lang w:val="ru-RU"/>
        </w:rPr>
      </w:pPr>
      <w:r w:rsidRPr="003D7990">
        <w:rPr>
          <w:rFonts w:ascii="Arial Black" w:hAnsi="Arial Black"/>
          <w:b/>
          <w:w w:val="80"/>
          <w:sz w:val="18"/>
          <w:lang w:val="ru-RU"/>
        </w:rPr>
        <w:t>Ж764</w:t>
      </w:r>
    </w:p>
    <w:p w:rsidR="00E5163C" w:rsidRPr="003D7990" w:rsidRDefault="00E5163C">
      <w:pPr>
        <w:spacing w:before="37" w:line="276" w:lineRule="exact"/>
        <w:ind w:left="12"/>
        <w:rPr>
          <w:rFonts w:ascii="Arial Black" w:hAnsi="Arial Black" w:cs="Arial Black"/>
          <w:sz w:val="20"/>
          <w:szCs w:val="20"/>
          <w:lang w:val="ru-RU"/>
        </w:rPr>
      </w:pPr>
      <w:r w:rsidRPr="003D7990">
        <w:rPr>
          <w:w w:val="90"/>
          <w:lang w:val="ru-RU"/>
        </w:rPr>
        <w:br w:type="column"/>
      </w:r>
      <w:r w:rsidRPr="003D7990">
        <w:rPr>
          <w:rFonts w:ascii="Arial Black" w:hAnsi="Arial Black"/>
          <w:b/>
          <w:w w:val="90"/>
          <w:sz w:val="20"/>
          <w:lang w:val="ru-RU"/>
        </w:rPr>
        <w:t>Жиянова</w:t>
      </w:r>
      <w:r w:rsidRPr="003D7990">
        <w:rPr>
          <w:rFonts w:ascii="Arial Black" w:hAnsi="Arial Black"/>
          <w:b/>
          <w:spacing w:val="-16"/>
          <w:w w:val="90"/>
          <w:sz w:val="20"/>
          <w:lang w:val="ru-RU"/>
        </w:rPr>
        <w:t xml:space="preserve"> </w:t>
      </w:r>
      <w:r w:rsidRPr="003D7990">
        <w:rPr>
          <w:rFonts w:ascii="Arial Black" w:hAnsi="Arial Black"/>
          <w:b/>
          <w:spacing w:val="-1"/>
          <w:w w:val="90"/>
          <w:sz w:val="20"/>
          <w:lang w:val="ru-RU"/>
        </w:rPr>
        <w:t>П</w:t>
      </w:r>
      <w:r w:rsidRPr="003D7990">
        <w:rPr>
          <w:rFonts w:ascii="Arial Black" w:hAnsi="Arial Black"/>
          <w:b/>
          <w:spacing w:val="-2"/>
          <w:w w:val="90"/>
          <w:sz w:val="20"/>
          <w:lang w:val="ru-RU"/>
        </w:rPr>
        <w:t>.</w:t>
      </w:r>
      <w:r w:rsidRPr="003D7990">
        <w:rPr>
          <w:rFonts w:ascii="Arial Black" w:hAnsi="Arial Black"/>
          <w:b/>
          <w:spacing w:val="-26"/>
          <w:w w:val="90"/>
          <w:sz w:val="20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20"/>
          <w:lang w:val="ru-RU"/>
        </w:rPr>
        <w:t>Л.</w:t>
      </w:r>
    </w:p>
    <w:p w:rsidR="00E5163C" w:rsidRPr="003D7990" w:rsidRDefault="00E5163C">
      <w:pPr>
        <w:spacing w:line="236" w:lineRule="exact"/>
        <w:ind w:right="5333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 w:cs="Arial"/>
          <w:w w:val="105"/>
          <w:sz w:val="20"/>
          <w:szCs w:val="20"/>
          <w:lang w:val="ru-RU"/>
        </w:rPr>
        <w:t>Дневник</w:t>
      </w:r>
      <w:r w:rsidRPr="003D7990">
        <w:rPr>
          <w:rFonts w:ascii="Arial" w:hAnsi="Arial" w:cs="Arial"/>
          <w:spacing w:val="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раннего</w:t>
      </w:r>
      <w:r w:rsidRPr="003D7990">
        <w:rPr>
          <w:rFonts w:ascii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возраста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cs="Calibri"/>
          <w:w w:val="105"/>
          <w:sz w:val="20"/>
          <w:szCs w:val="20"/>
          <w:lang w:val="ru-RU"/>
        </w:rPr>
        <w:t>–</w:t>
      </w:r>
      <w:r w:rsidRPr="003D7990">
        <w:rPr>
          <w:rFonts w:cs="Calibri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М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cs="Calibri"/>
          <w:w w:val="105"/>
          <w:sz w:val="20"/>
          <w:szCs w:val="20"/>
          <w:lang w:val="ru-RU"/>
        </w:rPr>
        <w:t>:</w:t>
      </w:r>
      <w:r w:rsidRPr="003D7990">
        <w:rPr>
          <w:rFonts w:cs="Calibri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Благотворительный</w:t>
      </w:r>
      <w:r w:rsidRPr="003D7990">
        <w:rPr>
          <w:rFonts w:ascii="Arial" w:hAnsi="Arial" w:cs="Arial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фонд</w:t>
      </w:r>
    </w:p>
    <w:p w:rsidR="00E5163C" w:rsidRPr="003D7990" w:rsidRDefault="00E5163C">
      <w:pPr>
        <w:spacing w:line="352" w:lineRule="auto"/>
        <w:ind w:left="-11" w:right="10125" w:firstLine="22"/>
        <w:rPr>
          <w:rFonts w:cs="Calibri"/>
          <w:sz w:val="20"/>
          <w:szCs w:val="20"/>
          <w:lang w:val="ru-RU"/>
        </w:rPr>
      </w:pPr>
      <w:r w:rsidRPr="003D7990">
        <w:rPr>
          <w:rFonts w:cs="Calibri"/>
          <w:w w:val="110"/>
          <w:sz w:val="20"/>
          <w:szCs w:val="20"/>
          <w:lang w:val="ru-RU"/>
        </w:rPr>
        <w:t>«</w:t>
      </w:r>
      <w:r w:rsidRPr="003D7990">
        <w:rPr>
          <w:rFonts w:ascii="Arial" w:hAnsi="Arial" w:cs="Arial"/>
          <w:w w:val="110"/>
          <w:sz w:val="20"/>
          <w:szCs w:val="20"/>
          <w:lang w:val="ru-RU"/>
        </w:rPr>
        <w:t>Даунсайд</w:t>
      </w:r>
      <w:r w:rsidRPr="003D7990">
        <w:rPr>
          <w:rFonts w:ascii="Arial" w:hAnsi="Arial" w:cs="Arial"/>
          <w:spacing w:val="-35"/>
          <w:w w:val="110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w w:val="110"/>
          <w:sz w:val="20"/>
          <w:szCs w:val="20"/>
          <w:lang w:val="ru-RU"/>
        </w:rPr>
        <w:t>Ап</w:t>
      </w:r>
      <w:r w:rsidRPr="003D7990">
        <w:rPr>
          <w:rFonts w:cs="Calibri"/>
          <w:spacing w:val="-2"/>
          <w:w w:val="110"/>
          <w:sz w:val="20"/>
          <w:szCs w:val="20"/>
          <w:lang w:val="ru-RU"/>
        </w:rPr>
        <w:t>»,</w:t>
      </w:r>
      <w:r w:rsidRPr="003D7990">
        <w:rPr>
          <w:rFonts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cs="Calibri"/>
          <w:spacing w:val="2"/>
          <w:w w:val="110"/>
          <w:sz w:val="20"/>
          <w:szCs w:val="20"/>
          <w:lang w:val="ru-RU"/>
        </w:rPr>
        <w:t>2017.</w:t>
      </w:r>
      <w:r w:rsidRPr="003D7990">
        <w:rPr>
          <w:rFonts w:cs="Calibri"/>
          <w:spacing w:val="3"/>
          <w:w w:val="110"/>
          <w:sz w:val="20"/>
          <w:szCs w:val="20"/>
          <w:lang w:val="ru-RU"/>
        </w:rPr>
        <w:t>–</w:t>
      </w:r>
      <w:r w:rsidRPr="003D7990">
        <w:rPr>
          <w:rFonts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cs="Calibri"/>
          <w:w w:val="110"/>
          <w:sz w:val="20"/>
          <w:szCs w:val="20"/>
          <w:lang w:val="ru-RU"/>
        </w:rPr>
        <w:t>80</w:t>
      </w:r>
      <w:r w:rsidRPr="003D7990">
        <w:rPr>
          <w:rFonts w:cs="Calibri"/>
          <w:spacing w:val="-24"/>
          <w:w w:val="110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10"/>
          <w:sz w:val="20"/>
          <w:szCs w:val="20"/>
          <w:lang w:val="ru-RU"/>
        </w:rPr>
        <w:t>с</w:t>
      </w:r>
      <w:r w:rsidRPr="003D7990">
        <w:rPr>
          <w:rFonts w:cs="Calibri"/>
          <w:w w:val="110"/>
          <w:sz w:val="20"/>
          <w:szCs w:val="20"/>
          <w:lang w:val="ru-RU"/>
        </w:rPr>
        <w:t>.</w:t>
      </w:r>
      <w:r w:rsidRPr="003D7990">
        <w:rPr>
          <w:rFonts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cs="Calibri"/>
          <w:w w:val="110"/>
          <w:sz w:val="20"/>
          <w:szCs w:val="20"/>
          <w:lang w:val="ru-RU"/>
        </w:rPr>
        <w:t>:</w:t>
      </w:r>
      <w:r w:rsidRPr="003D7990">
        <w:rPr>
          <w:rFonts w:cs="Calibri"/>
          <w:spacing w:val="-23"/>
          <w:w w:val="110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w w:val="110"/>
          <w:sz w:val="20"/>
          <w:szCs w:val="20"/>
          <w:lang w:val="ru-RU"/>
        </w:rPr>
        <w:t>ил</w:t>
      </w:r>
      <w:r w:rsidRPr="003D7990">
        <w:rPr>
          <w:rFonts w:cs="Calibri"/>
          <w:spacing w:val="-2"/>
          <w:w w:val="110"/>
          <w:sz w:val="20"/>
          <w:szCs w:val="20"/>
          <w:lang w:val="ru-RU"/>
        </w:rPr>
        <w:t>.</w:t>
      </w:r>
      <w:r w:rsidRPr="003D7990">
        <w:rPr>
          <w:rFonts w:cs="Calibri"/>
          <w:spacing w:val="25"/>
          <w:w w:val="105"/>
          <w:sz w:val="20"/>
          <w:szCs w:val="20"/>
          <w:lang w:val="ru-RU"/>
        </w:rPr>
        <w:t xml:space="preserve"> </w:t>
      </w:r>
      <w:r>
        <w:rPr>
          <w:rFonts w:cs="Calibri"/>
          <w:w w:val="110"/>
          <w:sz w:val="20"/>
          <w:szCs w:val="20"/>
        </w:rPr>
        <w:t>ISBN</w:t>
      </w:r>
      <w:r w:rsidRPr="003D7990">
        <w:rPr>
          <w:rFonts w:cs="Calibri"/>
          <w:spacing w:val="10"/>
          <w:w w:val="110"/>
          <w:sz w:val="20"/>
          <w:szCs w:val="20"/>
          <w:lang w:val="ru-RU"/>
        </w:rPr>
        <w:t xml:space="preserve"> </w:t>
      </w:r>
      <w:r w:rsidRPr="003D7990">
        <w:rPr>
          <w:rFonts w:cs="Calibri"/>
          <w:w w:val="110"/>
          <w:sz w:val="20"/>
          <w:szCs w:val="20"/>
          <w:lang w:val="ru-RU"/>
        </w:rPr>
        <w:t>978–5–904828–37–0</w:t>
      </w:r>
    </w:p>
    <w:p w:rsidR="00E5163C" w:rsidRPr="003D7990" w:rsidRDefault="00E5163C">
      <w:pPr>
        <w:spacing w:before="20" w:line="240" w:lineRule="exact"/>
        <w:ind w:right="5333"/>
        <w:jc w:val="right"/>
        <w:rPr>
          <w:rFonts w:cs="Calibri"/>
          <w:sz w:val="20"/>
          <w:szCs w:val="20"/>
          <w:lang w:val="ru-RU"/>
        </w:rPr>
      </w:pPr>
      <w:r w:rsidRPr="003D7990">
        <w:rPr>
          <w:rFonts w:ascii="Arial" w:hAnsi="Arial" w:cs="Arial"/>
          <w:w w:val="105"/>
          <w:sz w:val="20"/>
          <w:szCs w:val="20"/>
          <w:lang w:val="ru-RU"/>
        </w:rPr>
        <w:t>Дневник</w:t>
      </w:r>
      <w:r w:rsidRPr="003D7990">
        <w:rPr>
          <w:rFonts w:ascii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Arial" w:hAnsi="Arial" w:cs="Arial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раннего</w:t>
      </w:r>
      <w:r w:rsidRPr="003D7990">
        <w:rPr>
          <w:rFonts w:ascii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возраста</w:t>
      </w:r>
      <w:r w:rsidRPr="003D7990">
        <w:rPr>
          <w:rFonts w:ascii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включает</w:t>
      </w:r>
      <w:r w:rsidRPr="003D7990">
        <w:rPr>
          <w:rFonts w:ascii="Arial" w:hAnsi="Arial" w:cs="Arial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</w:t>
      </w:r>
      <w:r w:rsidRPr="003D7990">
        <w:rPr>
          <w:rFonts w:ascii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себя</w:t>
      </w:r>
      <w:r w:rsidRPr="003D7990">
        <w:rPr>
          <w:rFonts w:ascii="Arial" w:hAnsi="Arial" w:cs="Arial"/>
          <w:spacing w:val="1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таблицы</w:t>
      </w:r>
      <w:r w:rsidRPr="003D7990">
        <w:rPr>
          <w:rFonts w:ascii="Arial" w:hAnsi="Arial" w:cs="Arial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форми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cs="Calibri"/>
          <w:spacing w:val="2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рования</w:t>
      </w:r>
      <w:r w:rsidRPr="003D7990">
        <w:rPr>
          <w:rFonts w:ascii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навыков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3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основанные</w:t>
      </w:r>
      <w:r w:rsidRPr="003D7990">
        <w:rPr>
          <w:rFonts w:ascii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на</w:t>
      </w:r>
      <w:r w:rsidRPr="003D7990">
        <w:rPr>
          <w:rFonts w:ascii="Arial" w:hAnsi="Arial" w:cs="Arial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данных</w:t>
      </w:r>
      <w:r w:rsidRPr="003D7990">
        <w:rPr>
          <w:rFonts w:ascii="Arial" w:hAnsi="Arial" w:cs="Arial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</w:t>
      </w:r>
      <w:r w:rsidRPr="003D7990">
        <w:rPr>
          <w:rFonts w:ascii="Arial" w:hAnsi="Arial" w:cs="Arial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средних</w:t>
      </w:r>
      <w:r w:rsidRPr="003D7990">
        <w:rPr>
          <w:rFonts w:ascii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показателях</w:t>
      </w:r>
      <w:r w:rsidRPr="003D7990">
        <w:rPr>
          <w:rFonts w:ascii="Arial" w:hAnsi="Arial" w:cs="Arial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типично</w:t>
      </w:r>
      <w:r w:rsidRPr="003D7990">
        <w:rPr>
          <w:rFonts w:ascii="Arial" w:hAnsi="Arial" w:cs="Arial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раз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cs="Calibri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вивающихся</w:t>
      </w:r>
      <w:r w:rsidRPr="003D7990">
        <w:rPr>
          <w:rFonts w:ascii="Arial" w:hAnsi="Arial" w:cs="Arial"/>
          <w:spacing w:val="-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детей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рождения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до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трех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w w:val="105"/>
          <w:sz w:val="20"/>
          <w:szCs w:val="20"/>
          <w:lang w:val="ru-RU"/>
        </w:rPr>
        <w:t>лет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случае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обследования</w:t>
      </w:r>
      <w:r w:rsidRPr="003D7990">
        <w:rPr>
          <w:rFonts w:ascii="Arial" w:hAnsi="Arial" w:cs="Arial"/>
          <w:spacing w:val="-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детей</w:t>
      </w:r>
      <w:r w:rsidRPr="003D7990">
        <w:rPr>
          <w:rFonts w:ascii="Arial" w:hAnsi="Arial" w:cs="Arial"/>
          <w:spacing w:val="-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ОВЗ</w:t>
      </w:r>
      <w:r w:rsidRPr="003D7990">
        <w:rPr>
          <w:rFonts w:ascii="Arial" w:hAnsi="Arial" w:cs="Arial"/>
          <w:spacing w:val="23"/>
          <w:w w:val="97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вводится</w:t>
      </w:r>
      <w:r w:rsidRPr="003D7990">
        <w:rPr>
          <w:rFonts w:ascii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понятие</w:t>
      </w:r>
      <w:r w:rsidRPr="003D7990">
        <w:rPr>
          <w:rFonts w:ascii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«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продленный</w:t>
      </w:r>
      <w:r w:rsidRPr="003D7990">
        <w:rPr>
          <w:rFonts w:ascii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ранний</w:t>
      </w:r>
      <w:r w:rsidRPr="003D7990">
        <w:rPr>
          <w:rFonts w:ascii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возраст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»,</w:t>
      </w:r>
      <w:r w:rsidRPr="003D7990">
        <w:rPr>
          <w:rFonts w:cs="Calibri"/>
          <w:spacing w:val="3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и</w:t>
      </w:r>
      <w:r w:rsidRPr="003D7990">
        <w:rPr>
          <w:rFonts w:ascii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таблицы</w:t>
      </w:r>
      <w:r w:rsidRPr="003D7990">
        <w:rPr>
          <w:rFonts w:ascii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подходят</w:t>
      </w:r>
      <w:r w:rsidRPr="003D7990">
        <w:rPr>
          <w:rFonts w:ascii="Arial" w:hAnsi="Arial" w:cs="Arial"/>
          <w:spacing w:val="2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для</w:t>
      </w:r>
      <w:r w:rsidRPr="003D7990">
        <w:rPr>
          <w:rFonts w:ascii="Arial" w:hAnsi="Arial" w:cs="Arial"/>
          <w:spacing w:val="2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ис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cs="Calibri"/>
          <w:spacing w:val="3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пользования</w:t>
      </w:r>
      <w:r w:rsidRPr="003D7990">
        <w:rPr>
          <w:rFonts w:ascii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при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обследовании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детей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до</w:t>
      </w:r>
      <w:r w:rsidRPr="003D7990">
        <w:rPr>
          <w:rFonts w:ascii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четырех</w:t>
      </w:r>
      <w:r w:rsidRPr="003D7990">
        <w:rPr>
          <w:rFonts w:ascii="Arial" w:hAnsi="Arial" w:cs="Arial"/>
          <w:spacing w:val="-15"/>
          <w:w w:val="105"/>
          <w:sz w:val="20"/>
          <w:szCs w:val="20"/>
          <w:lang w:val="ru-RU"/>
        </w:rPr>
        <w:t xml:space="preserve"> </w:t>
      </w:r>
      <w:r w:rsidRPr="003D7990">
        <w:rPr>
          <w:rFonts w:cs="Calibri"/>
          <w:w w:val="105"/>
          <w:sz w:val="20"/>
          <w:szCs w:val="20"/>
          <w:lang w:val="ru-RU"/>
        </w:rPr>
        <w:t>–</w:t>
      </w:r>
      <w:r w:rsidRPr="003D7990">
        <w:rPr>
          <w:rFonts w:cs="Calibri"/>
          <w:spacing w:val="-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четырех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половиной</w:t>
      </w:r>
      <w:r w:rsidRPr="003D7990">
        <w:rPr>
          <w:rFonts w:ascii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w w:val="105"/>
          <w:sz w:val="20"/>
          <w:szCs w:val="20"/>
          <w:lang w:val="ru-RU"/>
        </w:rPr>
        <w:t>лет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основу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данных</w:t>
      </w:r>
      <w:r w:rsidRPr="003D7990">
        <w:rPr>
          <w:rFonts w:ascii="Arial" w:hAnsi="Arial" w:cs="Arial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таблиц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заложен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ступенчатый</w:t>
      </w:r>
      <w:r w:rsidRPr="003D7990">
        <w:rPr>
          <w:rFonts w:ascii="Arial" w:hAnsi="Arial" w:cs="Arial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или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поэтапный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принцип</w:t>
      </w:r>
      <w:r w:rsidRPr="003D7990">
        <w:rPr>
          <w:rFonts w:ascii="Arial" w:hAnsi="Arial" w:cs="Arial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w w:val="105"/>
          <w:sz w:val="20"/>
          <w:szCs w:val="20"/>
          <w:lang w:val="ru-RU"/>
        </w:rPr>
        <w:t>фор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cs="Calibri"/>
          <w:spacing w:val="2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мирования</w:t>
      </w:r>
      <w:r w:rsidRPr="003D7990">
        <w:rPr>
          <w:rFonts w:ascii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навыков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3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что</w:t>
      </w:r>
      <w:r w:rsidRPr="003D7990">
        <w:rPr>
          <w:rFonts w:ascii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полностью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соответствует</w:t>
      </w:r>
      <w:r w:rsidRPr="003D7990">
        <w:rPr>
          <w:rFonts w:ascii="Arial" w:hAnsi="Arial" w:cs="Arial"/>
          <w:spacing w:val="2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закономерностям</w:t>
      </w:r>
      <w:r w:rsidRPr="003D7990">
        <w:rPr>
          <w:rFonts w:ascii="Arial" w:hAnsi="Arial" w:cs="Arial"/>
          <w:spacing w:val="2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hAnsi="Arial" w:cs="Arial"/>
          <w:spacing w:val="27"/>
          <w:w w:val="106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cs="Calibri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Все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навыки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составляющие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одну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ступень</w:t>
      </w:r>
      <w:r w:rsidRPr="003D7990">
        <w:rPr>
          <w:rFonts w:ascii="Arial" w:hAnsi="Arial" w:cs="Arial"/>
          <w:spacing w:val="-7"/>
          <w:w w:val="105"/>
          <w:sz w:val="20"/>
          <w:szCs w:val="20"/>
          <w:lang w:val="ru-RU"/>
        </w:rPr>
        <w:t xml:space="preserve"> </w:t>
      </w:r>
      <w:r w:rsidRPr="003D7990">
        <w:rPr>
          <w:rFonts w:cs="Calibri"/>
          <w:w w:val="105"/>
          <w:sz w:val="20"/>
          <w:szCs w:val="20"/>
          <w:lang w:val="ru-RU"/>
        </w:rPr>
        <w:t>/</w:t>
      </w:r>
      <w:r w:rsidRPr="003D7990">
        <w:rPr>
          <w:rFonts w:cs="Calibri"/>
          <w:spacing w:val="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этап</w:t>
      </w:r>
      <w:r w:rsidRPr="003D7990">
        <w:rPr>
          <w:rFonts w:cs="Calibri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взаимозависимы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Учет</w:t>
      </w:r>
      <w:r w:rsidRPr="003D7990">
        <w:rPr>
          <w:rFonts w:ascii="Arial" w:hAnsi="Arial" w:cs="Arial"/>
          <w:spacing w:val="40"/>
          <w:w w:val="10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взаимосвязи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между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навыками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4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формирующимися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на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одной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ступени</w:t>
      </w:r>
      <w:r w:rsidRPr="003D7990">
        <w:rPr>
          <w:rFonts w:ascii="Arial" w:hAnsi="Arial" w:cs="Arial"/>
          <w:spacing w:val="3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развития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32"/>
          <w:w w:val="98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позволяет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нам добиваться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гармоничного развития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cs="Calibri"/>
          <w:w w:val="105"/>
          <w:sz w:val="20"/>
          <w:szCs w:val="20"/>
          <w:lang w:val="ru-RU"/>
        </w:rPr>
        <w:t>.</w:t>
      </w:r>
      <w:r w:rsidRPr="003D7990">
        <w:rPr>
          <w:rFonts w:cs="Calibri"/>
          <w:spacing w:val="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Используя Дневник</w:t>
      </w:r>
      <w:r w:rsidRPr="003D7990">
        <w:rPr>
          <w:rFonts w:ascii="Arial" w:hAnsi="Arial" w:cs="Arial"/>
          <w:w w:val="109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hAnsi="Arial" w:cs="Arial"/>
          <w:spacing w:val="-1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ascii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раннего</w:t>
      </w:r>
      <w:r w:rsidRPr="003D7990">
        <w:rPr>
          <w:rFonts w:ascii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возраста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-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родители</w:t>
      </w:r>
      <w:r w:rsidRPr="003D7990">
        <w:rPr>
          <w:rFonts w:ascii="Arial" w:hAnsi="Arial" w:cs="Arial"/>
          <w:spacing w:val="-17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и</w:t>
      </w:r>
      <w:r w:rsidRPr="003D7990">
        <w:rPr>
          <w:rFonts w:ascii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специалисты</w:t>
      </w:r>
      <w:r w:rsidRPr="003D7990">
        <w:rPr>
          <w:rFonts w:ascii="Arial" w:hAnsi="Arial" w:cs="Arial"/>
          <w:spacing w:val="-18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могут</w:t>
      </w:r>
      <w:r w:rsidRPr="003D7990">
        <w:rPr>
          <w:rFonts w:ascii="Arial" w:hAnsi="Arial" w:cs="Arial"/>
          <w:spacing w:val="-1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обследовать</w:t>
      </w:r>
      <w:r w:rsidRPr="003D7990">
        <w:rPr>
          <w:rFonts w:ascii="Arial" w:hAnsi="Arial" w:cs="Arial"/>
          <w:spacing w:val="28"/>
          <w:w w:val="103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ребенка</w:t>
      </w:r>
      <w:r w:rsidRPr="003D7990">
        <w:rPr>
          <w:rFonts w:cs="Calibri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составить</w:t>
      </w:r>
      <w:r w:rsidRPr="003D7990">
        <w:rPr>
          <w:rFonts w:ascii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программу</w:t>
      </w:r>
      <w:r w:rsidRPr="003D7990">
        <w:rPr>
          <w:rFonts w:ascii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его</w:t>
      </w:r>
      <w:r w:rsidRPr="003D7990">
        <w:rPr>
          <w:rFonts w:ascii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развития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создать</w:t>
      </w:r>
      <w:r w:rsidRPr="003D7990">
        <w:rPr>
          <w:rFonts w:ascii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необходимые</w:t>
      </w:r>
      <w:r w:rsidRPr="003D7990">
        <w:rPr>
          <w:rFonts w:ascii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для</w:t>
      </w:r>
      <w:r w:rsidRPr="003D7990">
        <w:rPr>
          <w:rFonts w:ascii="Arial" w:hAnsi="Arial" w:cs="Arial"/>
          <w:spacing w:val="-1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дальней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cs="Calibri"/>
          <w:spacing w:val="3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шего</w:t>
      </w:r>
      <w:r w:rsidRPr="003D7990">
        <w:rPr>
          <w:rFonts w:ascii="Arial" w:hAnsi="Arial" w:cs="Arial"/>
          <w:spacing w:val="1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hAnsi="Arial" w:cs="Arial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условия</w:t>
      </w:r>
      <w:r w:rsidRPr="003D7990">
        <w:rPr>
          <w:rFonts w:cs="Calibri"/>
          <w:spacing w:val="-2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26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а</w:t>
      </w:r>
      <w:r w:rsidRPr="003D7990">
        <w:rPr>
          <w:rFonts w:ascii="Arial" w:hAnsi="Arial" w:cs="Arial"/>
          <w:spacing w:val="15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также</w:t>
      </w:r>
      <w:r w:rsidRPr="003D7990">
        <w:rPr>
          <w:rFonts w:ascii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проводить</w:t>
      </w:r>
      <w:r w:rsidRPr="003D7990">
        <w:rPr>
          <w:rFonts w:ascii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повторные</w:t>
      </w:r>
      <w:r w:rsidRPr="003D7990">
        <w:rPr>
          <w:rFonts w:ascii="Arial" w:hAnsi="Arial" w:cs="Arial"/>
          <w:spacing w:val="13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тестирования</w:t>
      </w:r>
      <w:r w:rsidRPr="003D7990">
        <w:rPr>
          <w:rFonts w:ascii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для</w:t>
      </w:r>
      <w:r w:rsidRPr="003D7990">
        <w:rPr>
          <w:rFonts w:ascii="Arial" w:hAnsi="Arial" w:cs="Arial"/>
          <w:spacing w:val="14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опре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-</w:t>
      </w:r>
      <w:r w:rsidRPr="003D7990">
        <w:rPr>
          <w:rFonts w:cs="Calibri"/>
          <w:spacing w:val="22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деления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динамики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развития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малыша</w:t>
      </w:r>
      <w:r w:rsidRPr="003D7990">
        <w:rPr>
          <w:rFonts w:cs="Calibri"/>
          <w:w w:val="105"/>
          <w:sz w:val="20"/>
          <w:szCs w:val="20"/>
          <w:lang w:val="ru-RU"/>
        </w:rPr>
        <w:t>,</w:t>
      </w:r>
      <w:r w:rsidRPr="003D7990">
        <w:rPr>
          <w:rFonts w:cs="Calibri"/>
          <w:spacing w:val="41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уточнения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и</w:t>
      </w:r>
      <w:r w:rsidRPr="003D7990">
        <w:rPr>
          <w:rFonts w:ascii="Arial" w:hAnsi="Arial" w:cs="Arial"/>
          <w:spacing w:val="29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w w:val="105"/>
          <w:sz w:val="20"/>
          <w:szCs w:val="20"/>
          <w:lang w:val="ru-RU"/>
        </w:rPr>
        <w:t>корректировки</w:t>
      </w:r>
      <w:r w:rsidRPr="003D7990">
        <w:rPr>
          <w:rFonts w:ascii="Arial" w:hAnsi="Arial" w:cs="Arial"/>
          <w:spacing w:val="30"/>
          <w:w w:val="10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sz w:val="20"/>
          <w:szCs w:val="20"/>
          <w:lang w:val="ru-RU"/>
        </w:rPr>
        <w:t>программы</w:t>
      </w:r>
      <w:r w:rsidRPr="003D7990">
        <w:rPr>
          <w:rFonts w:cs="Calibri"/>
          <w:spacing w:val="-1"/>
          <w:w w:val="105"/>
          <w:sz w:val="20"/>
          <w:szCs w:val="20"/>
          <w:lang w:val="ru-RU"/>
        </w:rPr>
        <w:t>.</w:t>
      </w:r>
    </w:p>
    <w:p w:rsidR="00E5163C" w:rsidRPr="003D7990" w:rsidRDefault="00E5163C">
      <w:pPr>
        <w:spacing w:line="240" w:lineRule="exact"/>
        <w:jc w:val="right"/>
        <w:rPr>
          <w:rFonts w:cs="Calibri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2420" w:bottom="280" w:left="580" w:header="720" w:footer="720" w:gutter="0"/>
          <w:cols w:num="2" w:space="720" w:equalWidth="0">
            <w:col w:w="570" w:space="40"/>
            <w:col w:w="13230"/>
          </w:cols>
        </w:sectPr>
      </w:pPr>
    </w:p>
    <w:p w:rsidR="00E5163C" w:rsidRPr="003D7990" w:rsidRDefault="00E5163C">
      <w:pPr>
        <w:spacing w:before="3"/>
        <w:rPr>
          <w:rFonts w:cs="Calibri"/>
          <w:sz w:val="19"/>
          <w:szCs w:val="19"/>
          <w:lang w:val="ru-RU"/>
        </w:rPr>
      </w:pPr>
    </w:p>
    <w:p w:rsidR="00E5163C" w:rsidRDefault="00E5163C">
      <w:pPr>
        <w:spacing w:before="66" w:line="242" w:lineRule="exact"/>
        <w:ind w:left="7625" w:right="5325"/>
        <w:jc w:val="center"/>
        <w:rPr>
          <w:rFonts w:cs="Calibri"/>
          <w:sz w:val="20"/>
          <w:szCs w:val="20"/>
        </w:rPr>
      </w:pPr>
      <w:r>
        <w:rPr>
          <w:rFonts w:ascii="Arial" w:hAnsi="Arial"/>
          <w:w w:val="110"/>
          <w:sz w:val="20"/>
        </w:rPr>
        <w:t>УДК</w:t>
      </w:r>
      <w:r>
        <w:rPr>
          <w:rFonts w:ascii="Arial" w:hAnsi="Arial"/>
          <w:spacing w:val="-38"/>
          <w:w w:val="110"/>
          <w:sz w:val="20"/>
        </w:rPr>
        <w:t xml:space="preserve"> </w:t>
      </w:r>
      <w:r>
        <w:rPr>
          <w:w w:val="110"/>
          <w:sz w:val="20"/>
        </w:rPr>
        <w:t>376</w:t>
      </w:r>
    </w:p>
    <w:p w:rsidR="00E5163C" w:rsidRDefault="00E5163C">
      <w:pPr>
        <w:spacing w:line="242" w:lineRule="exact"/>
        <w:ind w:left="7661" w:right="5323"/>
        <w:jc w:val="center"/>
        <w:rPr>
          <w:rFonts w:cs="Calibri"/>
          <w:sz w:val="20"/>
          <w:szCs w:val="20"/>
        </w:rPr>
      </w:pPr>
      <w:r>
        <w:rPr>
          <w:rFonts w:ascii="Arial" w:hAnsi="Arial"/>
          <w:w w:val="105"/>
          <w:sz w:val="20"/>
        </w:rPr>
        <w:t>ББК</w:t>
      </w:r>
      <w:r>
        <w:rPr>
          <w:rFonts w:ascii="Arial" w:hAnsi="Arial"/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74.3</w:t>
      </w: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  <w:sectPr w:rsidR="00E5163C">
          <w:type w:val="continuous"/>
          <w:pgSz w:w="16840" w:h="11910" w:orient="landscape"/>
          <w:pgMar w:top="660" w:right="2420" w:bottom="280" w:left="580" w:header="720" w:footer="720" w:gutter="0"/>
          <w:cols w:space="720"/>
        </w:sect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spacing w:before="10"/>
        <w:rPr>
          <w:rFonts w:cs="Calibri"/>
          <w:sz w:val="18"/>
          <w:szCs w:val="18"/>
        </w:rPr>
      </w:pPr>
    </w:p>
    <w:p w:rsidR="00E5163C" w:rsidRDefault="00E5163C">
      <w:pPr>
        <w:ind w:left="599"/>
        <w:rPr>
          <w:rFonts w:cs="Calibri"/>
          <w:sz w:val="20"/>
          <w:szCs w:val="20"/>
        </w:rPr>
      </w:pPr>
      <w:r>
        <w:rPr>
          <w:rFonts w:cs="Calibri"/>
          <w:w w:val="110"/>
          <w:sz w:val="20"/>
          <w:szCs w:val="20"/>
        </w:rPr>
        <w:t>ISBN</w:t>
      </w:r>
      <w:r>
        <w:rPr>
          <w:rFonts w:cs="Calibri"/>
          <w:spacing w:val="10"/>
          <w:w w:val="110"/>
          <w:sz w:val="20"/>
          <w:szCs w:val="20"/>
        </w:rPr>
        <w:t xml:space="preserve"> </w:t>
      </w:r>
      <w:r>
        <w:rPr>
          <w:rFonts w:cs="Calibri"/>
          <w:w w:val="110"/>
          <w:sz w:val="20"/>
          <w:szCs w:val="20"/>
        </w:rPr>
        <w:t>978–5–904828–37–0</w:t>
      </w:r>
    </w:p>
    <w:p w:rsidR="00E5163C" w:rsidRDefault="00E5163C">
      <w:pPr>
        <w:spacing w:before="2"/>
        <w:rPr>
          <w:rFonts w:cs="Calibri"/>
          <w:sz w:val="19"/>
          <w:szCs w:val="19"/>
        </w:rPr>
      </w:pPr>
      <w:r>
        <w:br w:type="column"/>
      </w:r>
    </w:p>
    <w:p w:rsidR="00E5163C" w:rsidRDefault="00E5163C">
      <w:pPr>
        <w:spacing w:line="242" w:lineRule="exact"/>
        <w:ind w:left="599"/>
        <w:rPr>
          <w:rFonts w:cs="Calibri"/>
          <w:sz w:val="20"/>
          <w:szCs w:val="20"/>
        </w:rPr>
      </w:pPr>
      <w:r>
        <w:rPr>
          <w:w w:val="105"/>
          <w:sz w:val="20"/>
        </w:rPr>
        <w:t>©</w:t>
      </w:r>
      <w:r>
        <w:rPr>
          <w:spacing w:val="5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Жиянова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П</w:t>
      </w:r>
      <w:r>
        <w:rPr>
          <w:w w:val="105"/>
          <w:sz w:val="20"/>
        </w:rPr>
        <w:t>.</w:t>
      </w:r>
      <w:r>
        <w:rPr>
          <w:spacing w:val="-7"/>
          <w:w w:val="105"/>
          <w:sz w:val="20"/>
        </w:rPr>
        <w:t xml:space="preserve"> </w:t>
      </w:r>
      <w:r>
        <w:rPr>
          <w:rFonts w:ascii="Arial" w:hAnsi="Arial"/>
          <w:spacing w:val="-1"/>
          <w:w w:val="105"/>
          <w:sz w:val="20"/>
        </w:rPr>
        <w:t>Л</w:t>
      </w:r>
      <w:r>
        <w:rPr>
          <w:spacing w:val="-2"/>
          <w:w w:val="105"/>
          <w:sz w:val="20"/>
        </w:rPr>
        <w:t>.,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2017</w:t>
      </w:r>
    </w:p>
    <w:p w:rsidR="00E5163C" w:rsidRPr="003D7990" w:rsidRDefault="00E5163C">
      <w:pPr>
        <w:spacing w:line="242" w:lineRule="exact"/>
        <w:ind w:left="599"/>
        <w:rPr>
          <w:rFonts w:cs="Calibri"/>
          <w:sz w:val="20"/>
          <w:szCs w:val="20"/>
          <w:lang w:val="ru-RU"/>
        </w:rPr>
      </w:pPr>
      <w:r w:rsidRPr="003D7990">
        <w:rPr>
          <w:w w:val="105"/>
          <w:sz w:val="20"/>
          <w:lang w:val="ru-RU"/>
        </w:rPr>
        <w:t>©</w:t>
      </w:r>
      <w:r w:rsidRPr="003D7990">
        <w:rPr>
          <w:spacing w:val="-3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Благотворительный</w:t>
      </w:r>
      <w:r w:rsidRPr="003D7990">
        <w:rPr>
          <w:rFonts w:ascii="Arial" w:hAnsi="Arial"/>
          <w:spacing w:val="-12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w w:val="105"/>
          <w:sz w:val="20"/>
          <w:lang w:val="ru-RU"/>
        </w:rPr>
        <w:t>фонд</w:t>
      </w:r>
      <w:r w:rsidRPr="003D7990">
        <w:rPr>
          <w:rFonts w:ascii="Arial" w:hAnsi="Arial"/>
          <w:spacing w:val="-13"/>
          <w:w w:val="105"/>
          <w:sz w:val="20"/>
          <w:lang w:val="ru-RU"/>
        </w:rPr>
        <w:t xml:space="preserve"> </w:t>
      </w:r>
      <w:r w:rsidRPr="003D7990">
        <w:rPr>
          <w:spacing w:val="-2"/>
          <w:w w:val="105"/>
          <w:sz w:val="20"/>
          <w:lang w:val="ru-RU"/>
        </w:rPr>
        <w:t>«</w:t>
      </w:r>
      <w:r w:rsidRPr="003D7990">
        <w:rPr>
          <w:rFonts w:ascii="Arial" w:hAnsi="Arial"/>
          <w:spacing w:val="-2"/>
          <w:w w:val="105"/>
          <w:sz w:val="20"/>
          <w:lang w:val="ru-RU"/>
        </w:rPr>
        <w:t>Даунсайд</w:t>
      </w:r>
      <w:r w:rsidRPr="003D7990">
        <w:rPr>
          <w:rFonts w:ascii="Arial" w:hAnsi="Arial"/>
          <w:spacing w:val="-12"/>
          <w:w w:val="105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sz w:val="20"/>
          <w:lang w:val="ru-RU"/>
        </w:rPr>
        <w:t>Ап</w:t>
      </w:r>
      <w:r w:rsidRPr="003D7990">
        <w:rPr>
          <w:spacing w:val="-2"/>
          <w:w w:val="105"/>
          <w:sz w:val="20"/>
          <w:lang w:val="ru-RU"/>
        </w:rPr>
        <w:t>»,</w:t>
      </w:r>
      <w:r w:rsidRPr="003D7990">
        <w:rPr>
          <w:spacing w:val="-3"/>
          <w:w w:val="105"/>
          <w:sz w:val="20"/>
          <w:lang w:val="ru-RU"/>
        </w:rPr>
        <w:t xml:space="preserve"> </w:t>
      </w:r>
      <w:r w:rsidRPr="003D7990">
        <w:rPr>
          <w:w w:val="105"/>
          <w:sz w:val="20"/>
          <w:lang w:val="ru-RU"/>
        </w:rPr>
        <w:t>2017</w:t>
      </w:r>
    </w:p>
    <w:p w:rsidR="00E5163C" w:rsidRPr="003D7990" w:rsidRDefault="00E5163C">
      <w:pPr>
        <w:spacing w:line="242" w:lineRule="exact"/>
        <w:rPr>
          <w:rFonts w:cs="Calibri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2420" w:bottom="280" w:left="580" w:header="720" w:footer="720" w:gutter="0"/>
          <w:cols w:num="2" w:space="720" w:equalWidth="0">
            <w:col w:w="2985" w:space="134"/>
            <w:col w:w="10721"/>
          </w:cols>
        </w:sectPr>
      </w:pPr>
    </w:p>
    <w:p w:rsidR="00E5163C" w:rsidRPr="003D7990" w:rsidRDefault="00E5163C">
      <w:pPr>
        <w:pStyle w:val="Heading3"/>
        <w:spacing w:before="7"/>
        <w:ind w:left="2812" w:right="2703"/>
        <w:jc w:val="center"/>
        <w:rPr>
          <w:b w:val="0"/>
          <w:bCs w:val="0"/>
          <w:lang w:val="ru-RU"/>
        </w:rPr>
      </w:pPr>
      <w:bookmarkStart w:id="1" w:name="_TOC_250020"/>
      <w:r w:rsidRPr="003D7990">
        <w:rPr>
          <w:w w:val="95"/>
          <w:lang w:val="ru-RU"/>
        </w:rPr>
        <w:t>ВВЕДЕНИЕ</w:t>
      </w:r>
      <w:bookmarkEnd w:id="1"/>
    </w:p>
    <w:p w:rsidR="00E5163C" w:rsidRPr="003D7990" w:rsidRDefault="00E5163C">
      <w:pPr>
        <w:pStyle w:val="BodyText"/>
        <w:spacing w:before="153"/>
        <w:ind w:left="110"/>
        <w:jc w:val="both"/>
        <w:rPr>
          <w:lang w:val="ru-RU"/>
        </w:rPr>
      </w:pPr>
      <w:r w:rsidRPr="003D7990">
        <w:rPr>
          <w:lang w:val="ru-RU"/>
        </w:rPr>
        <w:t>Создавая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оптимальные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условия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необходимо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пред-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ставлять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уровень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который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обычно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фиксируется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помощью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проверочных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таблиц.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Данные,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заносятся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та- блицы,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родители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специалисты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получают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основе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наблюдения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поведением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повседневной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жизни,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игре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специально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 xml:space="preserve">орга- </w:t>
      </w:r>
      <w:r w:rsidRPr="003D7990">
        <w:rPr>
          <w:w w:val="95"/>
          <w:lang w:val="ru-RU"/>
        </w:rPr>
        <w:t xml:space="preserve">низованном </w:t>
      </w:r>
      <w:r w:rsidRPr="003D7990">
        <w:rPr>
          <w:spacing w:val="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занятии.</w:t>
      </w:r>
    </w:p>
    <w:p w:rsidR="00E5163C" w:rsidRPr="003D7990" w:rsidRDefault="00E5163C">
      <w:pPr>
        <w:ind w:left="110" w:firstLine="396"/>
        <w:jc w:val="both"/>
        <w:rPr>
          <w:rFonts w:ascii="Cambria" w:hAnsi="Cambria" w:cs="Cambria"/>
          <w:sz w:val="24"/>
          <w:szCs w:val="24"/>
          <w:lang w:val="ru-RU"/>
        </w:rPr>
      </w:pPr>
      <w:r w:rsidRPr="003D7990">
        <w:rPr>
          <w:rFonts w:ascii="Cambria" w:hAnsi="Cambria"/>
          <w:sz w:val="24"/>
          <w:lang w:val="ru-RU"/>
        </w:rPr>
        <w:t>Предлагаемые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вашему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вниманию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таблицы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объединены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</w:t>
      </w:r>
      <w:r w:rsidRPr="003D7990">
        <w:rPr>
          <w:rFonts w:ascii="Cambria" w:hAnsi="Cambria"/>
          <w:spacing w:val="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Днев-</w:t>
      </w:r>
      <w:r w:rsidRPr="003D7990">
        <w:rPr>
          <w:rFonts w:ascii="Cambria" w:hAnsi="Cambria"/>
          <w:w w:val="101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ник</w:t>
      </w:r>
      <w:r w:rsidRPr="003D7990">
        <w:rPr>
          <w:rFonts w:ascii="Cambria" w:hAnsi="Cambria"/>
          <w:spacing w:val="3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развития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ребенка</w:t>
      </w:r>
      <w:r w:rsidRPr="003D7990">
        <w:rPr>
          <w:rFonts w:ascii="Cambria" w:hAnsi="Cambria"/>
          <w:spacing w:val="3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раннего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spacing w:val="-1"/>
          <w:w w:val="95"/>
          <w:sz w:val="24"/>
          <w:lang w:val="ru-RU"/>
        </w:rPr>
        <w:t>возраста</w:t>
      </w:r>
      <w:r w:rsidRPr="003D7990">
        <w:rPr>
          <w:rFonts w:ascii="Cambria" w:hAnsi="Cambria"/>
          <w:spacing w:val="-1"/>
          <w:w w:val="95"/>
          <w:position w:val="8"/>
          <w:sz w:val="14"/>
          <w:lang w:val="ru-RU"/>
        </w:rPr>
        <w:t>*</w:t>
      </w:r>
      <w:r w:rsidRPr="003D7990">
        <w:rPr>
          <w:rFonts w:ascii="Cambria" w:hAnsi="Cambria"/>
          <w:spacing w:val="-1"/>
          <w:w w:val="95"/>
          <w:sz w:val="24"/>
          <w:lang w:val="ru-RU"/>
        </w:rPr>
        <w:t>,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который</w:t>
      </w:r>
      <w:r w:rsidRPr="003D7990">
        <w:rPr>
          <w:rFonts w:ascii="Cambria" w:hAnsi="Cambria"/>
          <w:spacing w:val="3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представляет</w:t>
      </w:r>
      <w:r w:rsidRPr="003D7990">
        <w:rPr>
          <w:rFonts w:ascii="Cambria" w:hAnsi="Cambria"/>
          <w:spacing w:val="4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собой</w:t>
      </w:r>
      <w:r w:rsidRPr="003D7990">
        <w:rPr>
          <w:rFonts w:ascii="Cambria" w:hAnsi="Cambria"/>
          <w:spacing w:val="2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адаптированный</w:t>
      </w:r>
      <w:r w:rsidRPr="003D7990">
        <w:rPr>
          <w:rFonts w:ascii="Cambria" w:hAnsi="Cambria"/>
          <w:spacing w:val="-5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вариант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таблиц,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используемых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</w:t>
      </w:r>
      <w:r w:rsidRPr="003D7990">
        <w:rPr>
          <w:rFonts w:ascii="Cambria" w:hAnsi="Cambria"/>
          <w:spacing w:val="-4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Великобритании</w:t>
      </w:r>
      <w:r w:rsidRPr="003D7990">
        <w:rPr>
          <w:rFonts w:ascii="Cambria" w:hAnsi="Cambria"/>
          <w:w w:val="9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для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тестирования</w:t>
      </w:r>
      <w:r w:rsidRPr="003D7990">
        <w:rPr>
          <w:rFonts w:ascii="Cambria" w:hAnsi="Cambria"/>
          <w:spacing w:val="-1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развития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детей</w:t>
      </w:r>
      <w:r w:rsidRPr="003D7990">
        <w:rPr>
          <w:rFonts w:ascii="Cambria" w:hAnsi="Cambria"/>
          <w:spacing w:val="-1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синдромом</w:t>
      </w:r>
      <w:r w:rsidRPr="003D7990">
        <w:rPr>
          <w:rFonts w:ascii="Cambria" w:hAnsi="Cambria"/>
          <w:spacing w:val="-1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Дауна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(</w:t>
      </w:r>
      <w:r>
        <w:rPr>
          <w:rFonts w:ascii="Cambria" w:hAnsi="Cambria"/>
          <w:i/>
          <w:sz w:val="24"/>
        </w:rPr>
        <w:t>Developmental</w:t>
      </w:r>
      <w:r w:rsidRPr="003D7990">
        <w:rPr>
          <w:rFonts w:ascii="Cambria" w:hAnsi="Cambria"/>
          <w:i/>
          <w:w w:val="97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Jornal</w:t>
      </w:r>
      <w:r w:rsidRPr="003D7990">
        <w:rPr>
          <w:rFonts w:ascii="Cambria" w:hAnsi="Cambria"/>
          <w:i/>
          <w:sz w:val="24"/>
          <w:lang w:val="ru-RU"/>
        </w:rPr>
        <w:t>.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The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Down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Syndrome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Educational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Tract</w:t>
      </w:r>
      <w:r w:rsidRPr="003D7990">
        <w:rPr>
          <w:rFonts w:ascii="Cambria" w:hAnsi="Cambria"/>
          <w:i/>
          <w:sz w:val="24"/>
          <w:lang w:val="ru-RU"/>
        </w:rPr>
        <w:t>.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http</w:t>
      </w:r>
      <w:r w:rsidRPr="003D7990">
        <w:rPr>
          <w:rFonts w:ascii="Cambria" w:hAnsi="Cambria"/>
          <w:i/>
          <w:sz w:val="24"/>
          <w:lang w:val="ru-RU"/>
        </w:rPr>
        <w:t>://</w:t>
      </w:r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hyperlink r:id="rId7">
        <w:r>
          <w:rPr>
            <w:rFonts w:ascii="Cambria" w:hAnsi="Cambria"/>
            <w:i/>
            <w:sz w:val="24"/>
          </w:rPr>
          <w:t>www</w:t>
        </w:r>
        <w:r w:rsidRPr="003D7990">
          <w:rPr>
            <w:rFonts w:ascii="Cambria" w:hAnsi="Cambria"/>
            <w:i/>
            <w:sz w:val="24"/>
            <w:lang w:val="ru-RU"/>
          </w:rPr>
          <w:t>.</w:t>
        </w:r>
      </w:hyperlink>
      <w:r w:rsidRPr="003D7990">
        <w:rPr>
          <w:rFonts w:ascii="Cambria" w:hAnsi="Cambria"/>
          <w:i/>
          <w:spacing w:val="-20"/>
          <w:sz w:val="24"/>
          <w:lang w:val="ru-RU"/>
        </w:rPr>
        <w:t xml:space="preserve"> </w:t>
      </w:r>
      <w:r>
        <w:rPr>
          <w:rFonts w:ascii="Cambria" w:hAnsi="Cambria"/>
          <w:i/>
          <w:sz w:val="24"/>
        </w:rPr>
        <w:t>dowsed</w:t>
      </w:r>
      <w:r w:rsidRPr="003D7990">
        <w:rPr>
          <w:rFonts w:ascii="Cambria" w:hAnsi="Cambria"/>
          <w:i/>
          <w:sz w:val="24"/>
          <w:lang w:val="ru-RU"/>
        </w:rPr>
        <w:t>.</w:t>
      </w:r>
      <w:r>
        <w:rPr>
          <w:rFonts w:ascii="Cambria" w:hAnsi="Cambria"/>
          <w:i/>
          <w:sz w:val="24"/>
        </w:rPr>
        <w:t>org</w:t>
      </w:r>
      <w:r w:rsidRPr="003D7990">
        <w:rPr>
          <w:rFonts w:ascii="Cambria" w:hAnsi="Cambria"/>
          <w:i/>
          <w:sz w:val="24"/>
          <w:lang w:val="ru-RU"/>
        </w:rPr>
        <w:t>/).</w:t>
      </w:r>
    </w:p>
    <w:p w:rsidR="00E5163C" w:rsidRPr="003D7990" w:rsidRDefault="00E5163C">
      <w:pPr>
        <w:spacing w:before="9"/>
        <w:rPr>
          <w:rFonts w:ascii="Cambria" w:hAnsi="Cambria" w:cs="Cambria"/>
          <w:i/>
          <w:lang w:val="ru-RU"/>
        </w:rPr>
      </w:pPr>
    </w:p>
    <w:p w:rsidR="00E5163C" w:rsidRPr="003D7990" w:rsidRDefault="00E5163C">
      <w:pPr>
        <w:pStyle w:val="Heading3"/>
        <w:ind w:left="2812" w:right="2703"/>
        <w:jc w:val="center"/>
        <w:rPr>
          <w:b w:val="0"/>
          <w:bCs w:val="0"/>
          <w:lang w:val="ru-RU"/>
        </w:rPr>
      </w:pPr>
      <w:bookmarkStart w:id="2" w:name="_TOC_250019"/>
      <w:r w:rsidRPr="003D7990">
        <w:rPr>
          <w:w w:val="95"/>
          <w:lang w:val="ru-RU"/>
        </w:rPr>
        <w:t>СТРУКТУРА</w:t>
      </w:r>
      <w:bookmarkEnd w:id="2"/>
    </w:p>
    <w:p w:rsidR="00E5163C" w:rsidRPr="003D7990" w:rsidRDefault="00E5163C">
      <w:pPr>
        <w:pStyle w:val="BodyText"/>
        <w:spacing w:before="123"/>
        <w:ind w:left="110"/>
        <w:jc w:val="both"/>
        <w:rPr>
          <w:lang w:val="ru-RU"/>
        </w:rPr>
      </w:pPr>
      <w:r w:rsidRPr="003D7990">
        <w:rPr>
          <w:lang w:val="ru-RU"/>
        </w:rPr>
        <w:t>Дневник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включает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себя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таблицы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формирования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основанные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данных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средних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показателях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типично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раз-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вивающихся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рождения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до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трех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лет.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случае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обследования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ОВЗ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вводится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понятие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«продленный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ранний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возраст»,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та- блицы подходят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для использования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при обследовании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детей до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че-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тырех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четырех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половиной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лет.</w:t>
      </w:r>
    </w:p>
    <w:p w:rsidR="00E5163C" w:rsidRPr="003D7990" w:rsidRDefault="00E5163C">
      <w:pPr>
        <w:pStyle w:val="BodyText"/>
        <w:ind w:left="110" w:firstLine="396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Дневник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включено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11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таблиц,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соответствую-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щих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11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ступеням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развития.</w:t>
      </w:r>
    </w:p>
    <w:p w:rsidR="00E5163C" w:rsidRPr="003D7990" w:rsidRDefault="00E5163C">
      <w:pPr>
        <w:pStyle w:val="BodyText"/>
        <w:ind w:left="110" w:firstLine="396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таблице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1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приводится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соответствие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 xml:space="preserve">возрас- </w:t>
      </w:r>
      <w:r w:rsidRPr="003D7990">
        <w:rPr>
          <w:w w:val="105"/>
          <w:lang w:val="ru-RU"/>
        </w:rPr>
        <w:t xml:space="preserve">та </w:t>
      </w:r>
      <w:r w:rsidRPr="003D7990">
        <w:rPr>
          <w:spacing w:val="24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 xml:space="preserve">ТИПИЧНО </w:t>
      </w:r>
      <w:r w:rsidRPr="003D7990">
        <w:rPr>
          <w:spacing w:val="24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 xml:space="preserve">РАЗВИВАЮЩИХСЯ </w:t>
      </w:r>
      <w:r w:rsidRPr="003D7990">
        <w:rPr>
          <w:spacing w:val="24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ДЕТЕЙ.</w:t>
      </w:r>
    </w:p>
    <w:p w:rsidR="00E5163C" w:rsidRPr="003D7990" w:rsidRDefault="00E5163C">
      <w:pPr>
        <w:pStyle w:val="BodyText"/>
        <w:ind w:left="110" w:firstLine="396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Дневнике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выделяется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5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областей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/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сторон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развития:</w:t>
      </w:r>
    </w:p>
    <w:p w:rsidR="00E5163C" w:rsidRDefault="00E5163C">
      <w:pPr>
        <w:pStyle w:val="BodyText"/>
        <w:numPr>
          <w:ilvl w:val="0"/>
          <w:numId w:val="9"/>
        </w:numPr>
        <w:tabs>
          <w:tab w:val="left" w:pos="794"/>
        </w:tabs>
        <w:spacing w:line="279" w:lineRule="exact"/>
        <w:ind w:hanging="286"/>
      </w:pPr>
      <w:r>
        <w:t>навыки</w:t>
      </w:r>
      <w:r>
        <w:rPr>
          <w:spacing w:val="-18"/>
        </w:rPr>
        <w:t xml:space="preserve"> </w:t>
      </w:r>
      <w:r>
        <w:t>общения</w:t>
      </w:r>
      <w:r>
        <w:rPr>
          <w:spacing w:val="-17"/>
        </w:rPr>
        <w:t xml:space="preserve"> </w:t>
      </w:r>
      <w:r>
        <w:t>(включая</w:t>
      </w:r>
      <w:r>
        <w:rPr>
          <w:spacing w:val="-18"/>
        </w:rPr>
        <w:t xml:space="preserve"> </w:t>
      </w:r>
      <w:r>
        <w:t>речь);</w:t>
      </w:r>
    </w:p>
    <w:p w:rsidR="00E5163C" w:rsidRDefault="00E5163C">
      <w:pPr>
        <w:pStyle w:val="BodyText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 xml:space="preserve">социально-эмоциональное  </w:t>
      </w:r>
      <w:r>
        <w:rPr>
          <w:spacing w:val="33"/>
          <w:w w:val="95"/>
        </w:rPr>
        <w:t xml:space="preserve"> </w:t>
      </w:r>
      <w:r>
        <w:rPr>
          <w:w w:val="95"/>
        </w:rPr>
        <w:t>развитие;</w:t>
      </w:r>
    </w:p>
    <w:p w:rsidR="00E5163C" w:rsidRDefault="00E5163C">
      <w:pPr>
        <w:pStyle w:val="BodyText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>познавательная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w w:val="95"/>
        </w:rPr>
        <w:t>игровая</w:t>
      </w:r>
      <w:r>
        <w:rPr>
          <w:spacing w:val="30"/>
          <w:w w:val="95"/>
        </w:rPr>
        <w:t xml:space="preserve"> </w:t>
      </w:r>
      <w:r>
        <w:rPr>
          <w:w w:val="95"/>
        </w:rPr>
        <w:t>деятельность;</w:t>
      </w:r>
    </w:p>
    <w:p w:rsidR="00E5163C" w:rsidRDefault="00E5163C">
      <w:pPr>
        <w:pStyle w:val="BodyText"/>
        <w:numPr>
          <w:ilvl w:val="0"/>
          <w:numId w:val="9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 xml:space="preserve">сенсомоторное </w:t>
      </w:r>
      <w:r>
        <w:rPr>
          <w:spacing w:val="15"/>
          <w:w w:val="95"/>
        </w:rPr>
        <w:t xml:space="preserve"> </w:t>
      </w:r>
      <w:r>
        <w:rPr>
          <w:w w:val="95"/>
        </w:rPr>
        <w:t>развитие;</w:t>
      </w:r>
    </w:p>
    <w:p w:rsidR="00E5163C" w:rsidRDefault="00E5163C">
      <w:pPr>
        <w:pStyle w:val="BodyText"/>
        <w:numPr>
          <w:ilvl w:val="0"/>
          <w:numId w:val="9"/>
        </w:numPr>
        <w:tabs>
          <w:tab w:val="left" w:pos="794"/>
        </w:tabs>
        <w:spacing w:line="281" w:lineRule="exact"/>
        <w:ind w:hanging="286"/>
      </w:pPr>
      <w:r>
        <w:rPr>
          <w:w w:val="95"/>
        </w:rPr>
        <w:t xml:space="preserve">навыки  </w:t>
      </w:r>
      <w:r>
        <w:rPr>
          <w:spacing w:val="7"/>
          <w:w w:val="95"/>
        </w:rPr>
        <w:t xml:space="preserve"> </w:t>
      </w:r>
      <w:r>
        <w:rPr>
          <w:w w:val="95"/>
        </w:rPr>
        <w:t>самообслуживания.</w:t>
      </w: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spacing w:before="11"/>
        <w:rPr>
          <w:rFonts w:ascii="Cambria" w:hAnsi="Cambria" w:cs="Cambria"/>
          <w:sz w:val="16"/>
          <w:szCs w:val="16"/>
        </w:rPr>
      </w:pPr>
    </w:p>
    <w:p w:rsidR="00E5163C" w:rsidRDefault="00E5163C">
      <w:pPr>
        <w:spacing w:line="20" w:lineRule="atLeast"/>
        <w:ind w:left="107"/>
        <w:rPr>
          <w:rFonts w:ascii="Cambria" w:hAnsi="Cambria" w:cs="Cambria"/>
          <w:sz w:val="2"/>
          <w:szCs w:val="2"/>
        </w:rPr>
      </w:pPr>
      <w:r>
        <w:rPr>
          <w:noProof/>
          <w:lang w:val="ru-RU" w:eastAsia="ru-RU"/>
        </w:rPr>
      </w:r>
      <w:r w:rsidRPr="00782580">
        <w:rPr>
          <w:rFonts w:ascii="Cambria" w:hAnsi="Cambria" w:cs="Cambria"/>
          <w:sz w:val="2"/>
          <w:szCs w:val="2"/>
        </w:rPr>
        <w:pict>
          <v:group id="_x0000_s1037" style="width:72.3pt;height:.3pt;mso-position-horizontal-relative:char;mso-position-vertical-relative:line" coordsize="1446,6">
            <v:group id="_x0000_s1038" style="position:absolute;left:3;top:3;width:1440;height:2" coordorigin="3,3" coordsize="1440,2">
              <v:shape id="_x0000_s1039" style="position:absolute;left:3;top:3;width:1440;height:2" coordorigin="3,3" coordsize="1440,0" path="m3,3r1440,e" filled="f" strokeweight=".3pt">
                <v:path arrowok="t"/>
              </v:shape>
            </v:group>
            <w10:anchorlock/>
          </v:group>
        </w:pict>
      </w:r>
    </w:p>
    <w:p w:rsidR="00E5163C" w:rsidRPr="003D7990" w:rsidRDefault="00E5163C">
      <w:pPr>
        <w:spacing w:before="23"/>
        <w:ind w:left="110"/>
        <w:jc w:val="both"/>
        <w:rPr>
          <w:rFonts w:cs="Calibri"/>
          <w:sz w:val="20"/>
          <w:szCs w:val="20"/>
          <w:lang w:val="ru-RU"/>
        </w:rPr>
      </w:pPr>
      <w:r w:rsidRPr="003D7990">
        <w:rPr>
          <w:sz w:val="20"/>
          <w:lang w:val="ru-RU"/>
        </w:rPr>
        <w:t xml:space="preserve">*   </w:t>
      </w:r>
      <w:r w:rsidRPr="003D7990">
        <w:rPr>
          <w:spacing w:val="6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 xml:space="preserve">В дальнейшем тексте используется </w:t>
      </w:r>
      <w:r w:rsidRPr="003D7990">
        <w:rPr>
          <w:rFonts w:ascii="Arial" w:hAnsi="Arial"/>
          <w:spacing w:val="-1"/>
          <w:sz w:val="20"/>
          <w:lang w:val="ru-RU"/>
        </w:rPr>
        <w:t>название</w:t>
      </w:r>
      <w:r w:rsidRPr="003D7990">
        <w:rPr>
          <w:spacing w:val="-2"/>
          <w:sz w:val="20"/>
          <w:lang w:val="ru-RU"/>
        </w:rPr>
        <w:t>:</w:t>
      </w:r>
      <w:r w:rsidRPr="003D7990">
        <w:rPr>
          <w:spacing w:val="11"/>
          <w:sz w:val="20"/>
          <w:lang w:val="ru-RU"/>
        </w:rPr>
        <w:t xml:space="preserve"> </w:t>
      </w:r>
      <w:r w:rsidRPr="003D7990">
        <w:rPr>
          <w:spacing w:val="-2"/>
          <w:sz w:val="20"/>
          <w:lang w:val="ru-RU"/>
        </w:rPr>
        <w:t>«</w:t>
      </w:r>
      <w:r w:rsidRPr="003D7990">
        <w:rPr>
          <w:rFonts w:ascii="Arial" w:hAnsi="Arial"/>
          <w:spacing w:val="-1"/>
          <w:sz w:val="20"/>
          <w:lang w:val="ru-RU"/>
        </w:rPr>
        <w:t>Дневник</w:t>
      </w:r>
      <w:r w:rsidRPr="003D7990">
        <w:rPr>
          <w:rFonts w:ascii="Arial" w:hAnsi="Arial"/>
          <w:sz w:val="20"/>
          <w:lang w:val="ru-RU"/>
        </w:rPr>
        <w:t xml:space="preserve"> развития </w:t>
      </w:r>
      <w:r w:rsidRPr="003D7990">
        <w:rPr>
          <w:rFonts w:ascii="Arial" w:hAnsi="Arial"/>
          <w:spacing w:val="-1"/>
          <w:sz w:val="20"/>
          <w:lang w:val="ru-RU"/>
        </w:rPr>
        <w:t>ребенка</w:t>
      </w:r>
      <w:r w:rsidRPr="003D7990">
        <w:rPr>
          <w:spacing w:val="-2"/>
          <w:sz w:val="20"/>
          <w:lang w:val="ru-RU"/>
        </w:rPr>
        <w:t>».</w:t>
      </w:r>
    </w:p>
    <w:p w:rsidR="00E5163C" w:rsidRDefault="00E5163C">
      <w:pPr>
        <w:spacing w:before="50"/>
        <w:ind w:right="47"/>
        <w:jc w:val="center"/>
        <w:rPr>
          <w:rFonts w:ascii="Arial" w:hAnsi="Arial" w:cs="Arial"/>
          <w:sz w:val="24"/>
          <w:szCs w:val="24"/>
        </w:rPr>
      </w:pPr>
      <w:r w:rsidRPr="003D7990">
        <w:rPr>
          <w:w w:val="95"/>
          <w:lang w:val="ru-RU"/>
        </w:rPr>
        <w:br w:type="column"/>
      </w:r>
      <w:r>
        <w:rPr>
          <w:rFonts w:ascii="Arial" w:hAnsi="Arial"/>
          <w:i/>
          <w:w w:val="95"/>
          <w:sz w:val="24"/>
        </w:rPr>
        <w:t>Таблица</w:t>
      </w:r>
      <w:r>
        <w:rPr>
          <w:rFonts w:ascii="Arial" w:hAnsi="Arial"/>
          <w:i/>
          <w:spacing w:val="-16"/>
          <w:w w:val="95"/>
          <w:sz w:val="24"/>
        </w:rPr>
        <w:t xml:space="preserve"> </w:t>
      </w:r>
      <w:r>
        <w:rPr>
          <w:rFonts w:ascii="Arial" w:hAnsi="Arial"/>
          <w:i/>
          <w:w w:val="95"/>
          <w:sz w:val="24"/>
        </w:rPr>
        <w:t>1</w:t>
      </w:r>
    </w:p>
    <w:p w:rsidR="00E5163C" w:rsidRDefault="00E5163C">
      <w:pPr>
        <w:spacing w:before="5"/>
        <w:rPr>
          <w:rFonts w:ascii="Arial" w:hAnsi="Arial" w:cs="Arial"/>
          <w:i/>
          <w:sz w:val="5"/>
          <w:szCs w:val="5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80"/>
        <w:gridCol w:w="5047"/>
      </w:tblGrid>
      <w:tr w:rsidR="00E5163C" w:rsidRPr="00AA4380" w:rsidTr="00AA4380">
        <w:trPr>
          <w:trHeight w:hRule="exact" w:val="63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54"/>
              <w:rPr>
                <w:rFonts w:ascii="Arial Black" w:hAnsi="Arial Black" w:cs="Arial Black"/>
              </w:rPr>
            </w:pPr>
            <w:r w:rsidRPr="00AA4380">
              <w:rPr>
                <w:rFonts w:ascii="Arial Black" w:hAnsi="Arial Black"/>
                <w:b/>
                <w:w w:val="95"/>
              </w:rPr>
              <w:t>Ступень</w:t>
            </w:r>
            <w:r w:rsidRPr="00AA4380">
              <w:rPr>
                <w:rFonts w:ascii="Arial Black" w:hAnsi="Arial Black"/>
                <w:b/>
                <w:spacing w:val="-11"/>
                <w:w w:val="95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</w:rPr>
              <w:t>развития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89" w:line="185" w:lineRule="auto"/>
              <w:ind w:left="165" w:right="186" w:hanging="1"/>
              <w:rPr>
                <w:rFonts w:ascii="Arial Black" w:hAnsi="Arial Black" w:cs="Arial Black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lang w:val="ru-RU"/>
              </w:rPr>
              <w:t>Примерный</w:t>
            </w:r>
            <w:r w:rsidRPr="00AA4380">
              <w:rPr>
                <w:rFonts w:ascii="Arial Black" w:hAnsi="Arial Black"/>
                <w:b/>
                <w:spacing w:val="-17"/>
                <w:w w:val="95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lang w:val="ru-RU"/>
              </w:rPr>
              <w:t>возраст</w:t>
            </w:r>
            <w:r w:rsidRPr="00AA4380">
              <w:rPr>
                <w:rFonts w:ascii="Arial Black" w:hAnsi="Arial Black"/>
                <w:b/>
                <w:spacing w:val="-16"/>
                <w:w w:val="95"/>
                <w:lang w:val="ru-RU"/>
              </w:rPr>
              <w:t xml:space="preserve"> </w:t>
            </w:r>
            <w:r w:rsidRPr="00AA4380">
              <w:rPr>
                <w:b/>
                <w:w w:val="95"/>
                <w:lang w:val="ru-RU"/>
              </w:rPr>
              <w:t>/</w:t>
            </w:r>
            <w:r w:rsidRPr="00AA4380">
              <w:rPr>
                <w:b/>
                <w:spacing w:val="5"/>
                <w:w w:val="95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lang w:val="ru-RU"/>
              </w:rPr>
              <w:t>уровень</w:t>
            </w:r>
            <w:r w:rsidRPr="00AA4380">
              <w:rPr>
                <w:rFonts w:ascii="Arial Black" w:hAnsi="Arial Black"/>
                <w:b/>
                <w:spacing w:val="-17"/>
                <w:w w:val="95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lang w:val="ru-RU"/>
              </w:rPr>
              <w:t>развития</w:t>
            </w:r>
            <w:r w:rsidRPr="00AA4380">
              <w:rPr>
                <w:rFonts w:ascii="Arial Black" w:hAnsi="Arial Black"/>
                <w:b/>
                <w:w w:val="97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lang w:val="ru-RU"/>
              </w:rPr>
              <w:t>типично</w:t>
            </w:r>
            <w:r w:rsidRPr="00AA4380">
              <w:rPr>
                <w:rFonts w:ascii="Arial Black" w:hAnsi="Arial Black"/>
                <w:b/>
                <w:spacing w:val="-11"/>
                <w:w w:val="95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lang w:val="ru-RU"/>
              </w:rPr>
              <w:t>развивающихся</w:t>
            </w:r>
            <w:r w:rsidRPr="00AA4380">
              <w:rPr>
                <w:rFonts w:ascii="Arial Black" w:hAnsi="Arial Black"/>
                <w:b/>
                <w:spacing w:val="-10"/>
                <w:w w:val="95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lang w:val="ru-RU"/>
              </w:rPr>
              <w:t>детей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1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ascii="Arial" w:hAnsi="Arial" w:cs="Arial"/>
              </w:rPr>
            </w:pPr>
            <w:r w:rsidRPr="00AA4380">
              <w:rPr>
                <w:rFonts w:cs="Calibri"/>
                <w:w w:val="105"/>
              </w:rPr>
              <w:t>0–3</w:t>
            </w:r>
            <w:r w:rsidRPr="00AA4380">
              <w:rPr>
                <w:rFonts w:cs="Calibri"/>
                <w:spacing w:val="-9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месяца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2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ascii="Arial" w:hAnsi="Arial" w:cs="Arial"/>
              </w:rPr>
            </w:pPr>
            <w:r w:rsidRPr="00AA4380">
              <w:rPr>
                <w:rFonts w:cs="Calibri"/>
                <w:w w:val="105"/>
              </w:rPr>
              <w:t>2–5</w:t>
            </w:r>
            <w:r w:rsidRPr="00AA4380">
              <w:rPr>
                <w:rFonts w:cs="Calibri"/>
                <w:spacing w:val="-3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месяцев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3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ascii="Arial" w:hAnsi="Arial" w:cs="Arial"/>
              </w:rPr>
            </w:pPr>
            <w:r w:rsidRPr="00AA4380">
              <w:rPr>
                <w:rFonts w:cs="Calibri"/>
                <w:w w:val="105"/>
              </w:rPr>
              <w:t>4–7</w:t>
            </w:r>
            <w:r w:rsidRPr="00AA4380">
              <w:rPr>
                <w:rFonts w:cs="Calibri"/>
                <w:spacing w:val="-3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месяцев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4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ascii="Arial" w:hAnsi="Arial" w:cs="Arial"/>
              </w:rPr>
            </w:pPr>
            <w:r w:rsidRPr="00AA4380">
              <w:rPr>
                <w:rFonts w:cs="Calibri"/>
                <w:w w:val="105"/>
              </w:rPr>
              <w:t>6–10</w:t>
            </w:r>
            <w:r w:rsidRPr="00AA4380">
              <w:rPr>
                <w:rFonts w:cs="Calibri"/>
                <w:spacing w:val="4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месяцев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5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ascii="Arial" w:hAnsi="Arial" w:cs="Arial"/>
              </w:rPr>
            </w:pPr>
            <w:r w:rsidRPr="00AA4380">
              <w:rPr>
                <w:rFonts w:cs="Calibri"/>
                <w:w w:val="105"/>
              </w:rPr>
              <w:t>9–13</w:t>
            </w:r>
            <w:r w:rsidRPr="00AA4380">
              <w:rPr>
                <w:rFonts w:cs="Calibri"/>
                <w:spacing w:val="4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месяцев</w:t>
            </w:r>
          </w:p>
        </w:tc>
      </w:tr>
      <w:tr w:rsidR="00E5163C" w:rsidRPr="00AA4380" w:rsidTr="00AA4380">
        <w:trPr>
          <w:trHeight w:hRule="exact" w:val="404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2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6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72"/>
              <w:ind w:left="165"/>
              <w:rPr>
                <w:rFonts w:cs="Calibri"/>
              </w:rPr>
            </w:pPr>
            <w:r w:rsidRPr="00AA4380">
              <w:rPr>
                <w:rFonts w:cs="Calibri"/>
                <w:w w:val="105"/>
              </w:rPr>
              <w:t>12–16</w:t>
            </w:r>
            <w:r w:rsidRPr="00AA4380">
              <w:rPr>
                <w:rFonts w:cs="Calibri"/>
                <w:spacing w:val="5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месяцев</w:t>
            </w:r>
            <w:r w:rsidRPr="00AA4380">
              <w:rPr>
                <w:rFonts w:ascii="Arial" w:hAnsi="Arial" w:cs="Arial"/>
                <w:spacing w:val="-5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(1</w:t>
            </w:r>
            <w:r w:rsidRPr="00AA4380">
              <w:rPr>
                <w:rFonts w:cs="Calibri"/>
                <w:spacing w:val="6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год</w:t>
            </w:r>
            <w:r w:rsidRPr="00AA4380">
              <w:rPr>
                <w:rFonts w:ascii="Arial" w:hAnsi="Arial" w:cs="Arial"/>
                <w:spacing w:val="17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–</w:t>
            </w:r>
            <w:r w:rsidRPr="00AA4380">
              <w:rPr>
                <w:rFonts w:cs="Calibri"/>
                <w:spacing w:val="6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1</w:t>
            </w:r>
            <w:r w:rsidRPr="00AA4380">
              <w:rPr>
                <w:rFonts w:cs="Calibri"/>
                <w:spacing w:val="6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год</w:t>
            </w:r>
            <w:r w:rsidRPr="00AA4380">
              <w:rPr>
                <w:rFonts w:ascii="Arial" w:hAnsi="Arial" w:cs="Arial"/>
                <w:spacing w:val="-5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4</w:t>
            </w:r>
            <w:r w:rsidRPr="00AA4380">
              <w:rPr>
                <w:rFonts w:cs="Calibri"/>
                <w:spacing w:val="6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</w:rPr>
              <w:t>мес</w:t>
            </w:r>
            <w:r w:rsidRPr="00AA4380">
              <w:rPr>
                <w:rFonts w:cs="Calibri"/>
                <w:spacing w:val="-2"/>
                <w:w w:val="105"/>
              </w:rPr>
              <w:t>.)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7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cs="Calibri"/>
                <w:lang w:val="ru-RU"/>
              </w:rPr>
            </w:pPr>
            <w:r w:rsidRPr="00AA4380">
              <w:rPr>
                <w:rFonts w:cs="Calibri"/>
                <w:w w:val="105"/>
                <w:lang w:val="ru-RU"/>
              </w:rPr>
              <w:t>15–19</w:t>
            </w:r>
            <w:r w:rsidRPr="00AA4380">
              <w:rPr>
                <w:rFonts w:cs="Calibri"/>
                <w:spacing w:val="4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месяцев</w:t>
            </w:r>
            <w:r w:rsidRPr="00AA4380">
              <w:rPr>
                <w:rFonts w:ascii="Arial" w:hAnsi="Arial" w:cs="Arial"/>
                <w:spacing w:val="-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(1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3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lang w:val="ru-RU"/>
              </w:rPr>
              <w:t>мес</w:t>
            </w:r>
            <w:r w:rsidRPr="00AA4380">
              <w:rPr>
                <w:rFonts w:cs="Calibri"/>
                <w:spacing w:val="4"/>
                <w:w w:val="105"/>
                <w:lang w:val="ru-RU"/>
              </w:rPr>
              <w:t>.–</w:t>
            </w:r>
            <w:r w:rsidRPr="00AA4380">
              <w:rPr>
                <w:rFonts w:cs="Calibri"/>
                <w:spacing w:val="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1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7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lang w:val="ru-RU"/>
              </w:rPr>
              <w:t>мес</w:t>
            </w:r>
            <w:r w:rsidRPr="00AA4380">
              <w:rPr>
                <w:rFonts w:cs="Calibri"/>
                <w:spacing w:val="-2"/>
                <w:w w:val="105"/>
                <w:lang w:val="ru-RU"/>
              </w:rPr>
              <w:t>.)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8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cs="Calibri"/>
                <w:lang w:val="ru-RU"/>
              </w:rPr>
            </w:pPr>
            <w:r w:rsidRPr="00AA4380">
              <w:rPr>
                <w:rFonts w:cs="Calibri"/>
                <w:w w:val="105"/>
                <w:lang w:val="ru-RU"/>
              </w:rPr>
              <w:t>18–22</w:t>
            </w:r>
            <w:r w:rsidRPr="00AA4380">
              <w:rPr>
                <w:rFonts w:cs="Calibri"/>
                <w:spacing w:val="4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месяца</w:t>
            </w:r>
            <w:r w:rsidRPr="00AA4380">
              <w:rPr>
                <w:rFonts w:ascii="Arial" w:hAnsi="Arial" w:cs="Arial"/>
                <w:spacing w:val="-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(1</w:t>
            </w:r>
            <w:r w:rsidRPr="00AA4380">
              <w:rPr>
                <w:rFonts w:cs="Calibri"/>
                <w:spacing w:val="6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6</w:t>
            </w:r>
            <w:r w:rsidRPr="00AA4380">
              <w:rPr>
                <w:rFonts w:cs="Calibri"/>
                <w:spacing w:val="6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lang w:val="ru-RU"/>
              </w:rPr>
              <w:t>мес</w:t>
            </w:r>
            <w:r w:rsidRPr="00AA4380">
              <w:rPr>
                <w:rFonts w:cs="Calibri"/>
                <w:spacing w:val="4"/>
                <w:w w:val="105"/>
                <w:lang w:val="ru-RU"/>
              </w:rPr>
              <w:t>.–</w:t>
            </w:r>
            <w:r w:rsidRPr="00AA4380">
              <w:rPr>
                <w:rFonts w:cs="Calibri"/>
                <w:spacing w:val="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1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6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10</w:t>
            </w:r>
            <w:r w:rsidRPr="00AA4380">
              <w:rPr>
                <w:rFonts w:cs="Calibri"/>
                <w:spacing w:val="6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lang w:val="ru-RU"/>
              </w:rPr>
              <w:t>мес</w:t>
            </w:r>
            <w:r w:rsidRPr="00AA4380">
              <w:rPr>
                <w:rFonts w:cs="Calibri"/>
                <w:spacing w:val="-2"/>
                <w:w w:val="105"/>
                <w:lang w:val="ru-RU"/>
              </w:rPr>
              <w:t>.)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9"/>
                <w:w w:val="105"/>
              </w:rPr>
              <w:t xml:space="preserve"> </w:t>
            </w:r>
            <w:r w:rsidRPr="00AA4380">
              <w:rPr>
                <w:w w:val="105"/>
              </w:rPr>
              <w:t>9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cs="Calibri"/>
                <w:lang w:val="ru-RU"/>
              </w:rPr>
            </w:pPr>
            <w:r w:rsidRPr="00AA4380">
              <w:rPr>
                <w:rFonts w:cs="Calibri"/>
                <w:w w:val="105"/>
                <w:lang w:val="ru-RU"/>
              </w:rPr>
              <w:t>21–25</w:t>
            </w:r>
            <w:r w:rsidRPr="00AA4380">
              <w:rPr>
                <w:rFonts w:cs="Calibri"/>
                <w:spacing w:val="3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месяцев</w:t>
            </w:r>
            <w:r w:rsidRPr="00AA4380">
              <w:rPr>
                <w:rFonts w:ascii="Arial" w:hAnsi="Arial" w:cs="Arial"/>
                <w:spacing w:val="-7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(1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8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9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lang w:val="ru-RU"/>
              </w:rPr>
              <w:t>мес</w:t>
            </w:r>
            <w:r w:rsidRPr="00AA4380">
              <w:rPr>
                <w:rFonts w:cs="Calibri"/>
                <w:spacing w:val="4"/>
                <w:w w:val="105"/>
                <w:lang w:val="ru-RU"/>
              </w:rPr>
              <w:t>.–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2</w:t>
            </w:r>
            <w:r w:rsidRPr="00AA4380">
              <w:rPr>
                <w:rFonts w:cs="Calibri"/>
                <w:spacing w:val="4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lang w:val="ru-RU"/>
              </w:rPr>
              <w:t>года</w:t>
            </w:r>
            <w:r w:rsidRPr="00AA4380">
              <w:rPr>
                <w:rFonts w:ascii="Arial" w:hAnsi="Arial" w:cs="Arial"/>
                <w:spacing w:val="-7"/>
                <w:w w:val="105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lang w:val="ru-RU"/>
              </w:rPr>
              <w:t>1</w:t>
            </w:r>
            <w:r w:rsidRPr="00AA4380">
              <w:rPr>
                <w:rFonts w:cs="Calibri"/>
                <w:spacing w:val="5"/>
                <w:w w:val="105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lang w:val="ru-RU"/>
              </w:rPr>
              <w:t>мес</w:t>
            </w:r>
            <w:r w:rsidRPr="00AA4380">
              <w:rPr>
                <w:rFonts w:cs="Calibri"/>
                <w:spacing w:val="-2"/>
                <w:w w:val="105"/>
                <w:lang w:val="ru-RU"/>
              </w:rPr>
              <w:t>.)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1"/>
                <w:w w:val="105"/>
              </w:rPr>
              <w:t xml:space="preserve"> </w:t>
            </w:r>
            <w:r w:rsidRPr="00AA4380">
              <w:rPr>
                <w:w w:val="105"/>
              </w:rPr>
              <w:t>10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cs="Calibri"/>
              </w:rPr>
            </w:pPr>
            <w:r w:rsidRPr="00AA4380">
              <w:rPr>
                <w:rFonts w:cs="Calibri"/>
                <w:w w:val="105"/>
              </w:rPr>
              <w:t>24–31</w:t>
            </w:r>
            <w:r w:rsidRPr="00AA4380">
              <w:rPr>
                <w:rFonts w:cs="Calibri"/>
                <w:spacing w:val="4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</w:t>
            </w:r>
            <w:r w:rsidRPr="00AA4380">
              <w:rPr>
                <w:rFonts w:ascii="Arial" w:hAnsi="Arial" w:cs="Arial"/>
                <w:spacing w:val="-7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(2</w:t>
            </w:r>
            <w:r w:rsidRPr="00AA4380">
              <w:rPr>
                <w:rFonts w:cs="Calibri"/>
                <w:spacing w:val="5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года</w:t>
            </w:r>
            <w:r w:rsidRPr="00AA4380">
              <w:rPr>
                <w:rFonts w:ascii="Arial" w:hAnsi="Arial" w:cs="Arial"/>
                <w:spacing w:val="-20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–</w:t>
            </w:r>
            <w:r w:rsidRPr="00AA4380">
              <w:rPr>
                <w:rFonts w:cs="Calibri"/>
                <w:spacing w:val="-8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2</w:t>
            </w:r>
            <w:r w:rsidRPr="00AA4380">
              <w:rPr>
                <w:rFonts w:cs="Calibri"/>
                <w:spacing w:val="5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года</w:t>
            </w:r>
            <w:r w:rsidRPr="00AA4380">
              <w:rPr>
                <w:rFonts w:ascii="Arial" w:hAnsi="Arial" w:cs="Arial"/>
                <w:spacing w:val="-7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7</w:t>
            </w:r>
            <w:r w:rsidRPr="00AA4380">
              <w:rPr>
                <w:rFonts w:cs="Calibri"/>
                <w:spacing w:val="6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</w:rPr>
              <w:t>мес</w:t>
            </w:r>
            <w:r w:rsidRPr="00AA4380">
              <w:rPr>
                <w:rFonts w:cs="Calibri"/>
                <w:spacing w:val="-2"/>
                <w:w w:val="105"/>
              </w:rPr>
              <w:t>.)</w:t>
            </w:r>
          </w:p>
        </w:tc>
      </w:tr>
      <w:tr w:rsidR="00E5163C" w:rsidRPr="00AA4380" w:rsidTr="00AA4380">
        <w:trPr>
          <w:trHeight w:hRule="exact" w:val="395"/>
        </w:trPr>
        <w:tc>
          <w:tcPr>
            <w:tcW w:w="23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340"/>
              <w:rPr>
                <w:rFonts w:cs="Calibri"/>
              </w:rPr>
            </w:pPr>
            <w:r w:rsidRPr="00AA4380">
              <w:rPr>
                <w:rFonts w:ascii="Arial" w:hAnsi="Arial"/>
                <w:w w:val="105"/>
              </w:rPr>
              <w:t>Ступень</w:t>
            </w:r>
            <w:r w:rsidRPr="00AA4380">
              <w:rPr>
                <w:rFonts w:ascii="Arial" w:hAnsi="Arial"/>
                <w:spacing w:val="-1"/>
                <w:w w:val="105"/>
              </w:rPr>
              <w:t xml:space="preserve"> </w:t>
            </w:r>
            <w:r w:rsidRPr="00AA4380">
              <w:rPr>
                <w:w w:val="105"/>
              </w:rPr>
              <w:t>11</w:t>
            </w:r>
          </w:p>
        </w:tc>
        <w:tc>
          <w:tcPr>
            <w:tcW w:w="5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65"/>
              <w:rPr>
                <w:rFonts w:cs="Calibri"/>
              </w:rPr>
            </w:pPr>
            <w:r w:rsidRPr="00AA4380">
              <w:rPr>
                <w:rFonts w:cs="Calibri"/>
                <w:w w:val="105"/>
              </w:rPr>
              <w:t>30–36</w:t>
            </w:r>
            <w:r w:rsidRPr="00AA4380">
              <w:rPr>
                <w:rFonts w:cs="Calibri"/>
                <w:spacing w:val="2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месяцев</w:t>
            </w:r>
            <w:r w:rsidRPr="00AA4380">
              <w:rPr>
                <w:rFonts w:ascii="Arial" w:hAnsi="Arial" w:cs="Arial"/>
                <w:spacing w:val="-7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(2</w:t>
            </w:r>
            <w:r w:rsidRPr="00AA4380">
              <w:rPr>
                <w:rFonts w:cs="Calibri"/>
                <w:spacing w:val="4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w w:val="105"/>
              </w:rPr>
              <w:t>года</w:t>
            </w:r>
            <w:r w:rsidRPr="00AA4380">
              <w:rPr>
                <w:rFonts w:ascii="Arial" w:hAnsi="Arial" w:cs="Arial"/>
                <w:spacing w:val="-8"/>
                <w:w w:val="105"/>
              </w:rPr>
              <w:t xml:space="preserve"> </w:t>
            </w:r>
            <w:r w:rsidRPr="00AA4380">
              <w:rPr>
                <w:rFonts w:cs="Calibri"/>
                <w:w w:val="105"/>
              </w:rPr>
              <w:t>6</w:t>
            </w:r>
            <w:r w:rsidRPr="00AA4380">
              <w:rPr>
                <w:rFonts w:cs="Calibri"/>
                <w:spacing w:val="4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</w:rPr>
              <w:t>мес</w:t>
            </w:r>
            <w:r w:rsidRPr="00AA4380">
              <w:rPr>
                <w:rFonts w:cs="Calibri"/>
                <w:spacing w:val="4"/>
                <w:w w:val="105"/>
              </w:rPr>
              <w:t xml:space="preserve">.– </w:t>
            </w:r>
            <w:r w:rsidRPr="00AA4380">
              <w:rPr>
                <w:rFonts w:cs="Calibri"/>
                <w:w w:val="105"/>
              </w:rPr>
              <w:t>3</w:t>
            </w:r>
            <w:r w:rsidRPr="00AA4380">
              <w:rPr>
                <w:rFonts w:cs="Calibri"/>
                <w:spacing w:val="3"/>
                <w:w w:val="105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</w:rPr>
              <w:t>года</w:t>
            </w:r>
            <w:r w:rsidRPr="00AA4380">
              <w:rPr>
                <w:rFonts w:cs="Calibri"/>
                <w:spacing w:val="-2"/>
                <w:w w:val="105"/>
              </w:rPr>
              <w:t>)</w:t>
            </w:r>
          </w:p>
        </w:tc>
      </w:tr>
    </w:tbl>
    <w:p w:rsidR="00E5163C" w:rsidRDefault="00E5163C">
      <w:pPr>
        <w:spacing w:before="10"/>
        <w:rPr>
          <w:rFonts w:ascii="Arial" w:hAnsi="Arial" w:cs="Arial"/>
          <w:i/>
          <w:sz w:val="24"/>
          <w:szCs w:val="24"/>
        </w:rPr>
      </w:pPr>
    </w:p>
    <w:p w:rsidR="00E5163C" w:rsidRPr="003D7990" w:rsidRDefault="00E5163C">
      <w:pPr>
        <w:pStyle w:val="BodyText"/>
        <w:ind w:left="110" w:right="158" w:firstLine="396"/>
        <w:jc w:val="both"/>
        <w:rPr>
          <w:lang w:val="ru-RU"/>
        </w:rPr>
      </w:pPr>
      <w:r w:rsidRPr="003D7990">
        <w:rPr>
          <w:lang w:val="ru-RU"/>
        </w:rPr>
        <w:t>На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первой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второй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возрасте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до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4–5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месяцев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 xml:space="preserve">рассма- </w:t>
      </w:r>
      <w:r w:rsidRPr="003D7990">
        <w:rPr>
          <w:w w:val="95"/>
          <w:lang w:val="ru-RU"/>
        </w:rPr>
        <w:t>триваются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только</w:t>
      </w:r>
      <w:r w:rsidRPr="003D7990">
        <w:rPr>
          <w:spacing w:val="2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три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области</w:t>
      </w:r>
      <w:r w:rsidRPr="003D7990">
        <w:rPr>
          <w:spacing w:val="2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развития:</w:t>
      </w:r>
    </w:p>
    <w:p w:rsidR="00E5163C" w:rsidRDefault="00E5163C">
      <w:pPr>
        <w:pStyle w:val="BodyText"/>
        <w:numPr>
          <w:ilvl w:val="0"/>
          <w:numId w:val="8"/>
        </w:numPr>
        <w:tabs>
          <w:tab w:val="left" w:pos="794"/>
        </w:tabs>
        <w:spacing w:line="279" w:lineRule="exact"/>
        <w:ind w:hanging="286"/>
      </w:pPr>
      <w:r>
        <w:rPr>
          <w:w w:val="95"/>
        </w:rPr>
        <w:t>общение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взаимодействие;</w:t>
      </w:r>
    </w:p>
    <w:p w:rsidR="00E5163C" w:rsidRDefault="00E5163C">
      <w:pPr>
        <w:pStyle w:val="BodyText"/>
        <w:numPr>
          <w:ilvl w:val="0"/>
          <w:numId w:val="8"/>
        </w:numPr>
        <w:tabs>
          <w:tab w:val="left" w:pos="793"/>
        </w:tabs>
        <w:ind w:right="158" w:hanging="286"/>
      </w:pPr>
      <w:r w:rsidRPr="003D7990">
        <w:rPr>
          <w:lang w:val="ru-RU"/>
        </w:rPr>
        <w:t>сенсомоторные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навыки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игровая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деятельность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(включает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по-</w:t>
      </w:r>
      <w:r w:rsidRPr="003D7990">
        <w:rPr>
          <w:w w:val="104"/>
          <w:lang w:val="ru-RU"/>
        </w:rPr>
        <w:t xml:space="preserve"> </w:t>
      </w:r>
      <w:r w:rsidRPr="003D7990">
        <w:rPr>
          <w:w w:val="95"/>
          <w:lang w:val="ru-RU"/>
        </w:rPr>
        <w:t xml:space="preserve">знавательную </w:t>
      </w:r>
      <w:r w:rsidRPr="003D7990">
        <w:rPr>
          <w:spacing w:val="4"/>
          <w:w w:val="95"/>
          <w:lang w:val="ru-RU"/>
        </w:rPr>
        <w:t xml:space="preserve"> </w:t>
      </w:r>
      <w:r>
        <w:rPr>
          <w:w w:val="95"/>
        </w:rPr>
        <w:t>деятельность);</w:t>
      </w:r>
    </w:p>
    <w:p w:rsidR="00E5163C" w:rsidRDefault="00E5163C">
      <w:pPr>
        <w:pStyle w:val="BodyText"/>
        <w:numPr>
          <w:ilvl w:val="0"/>
          <w:numId w:val="8"/>
        </w:numPr>
        <w:tabs>
          <w:tab w:val="left" w:pos="794"/>
        </w:tabs>
        <w:spacing w:line="280" w:lineRule="exact"/>
        <w:ind w:hanging="286"/>
      </w:pPr>
      <w:r>
        <w:rPr>
          <w:w w:val="95"/>
        </w:rPr>
        <w:t xml:space="preserve">навыки  </w:t>
      </w:r>
      <w:r>
        <w:rPr>
          <w:spacing w:val="7"/>
          <w:w w:val="95"/>
        </w:rPr>
        <w:t xml:space="preserve"> </w:t>
      </w:r>
      <w:r>
        <w:rPr>
          <w:w w:val="95"/>
        </w:rPr>
        <w:t>самообслуживания.</w:t>
      </w:r>
    </w:p>
    <w:p w:rsidR="00E5163C" w:rsidRDefault="00E5163C">
      <w:pPr>
        <w:spacing w:before="9"/>
        <w:rPr>
          <w:rFonts w:ascii="Cambria" w:hAnsi="Cambria" w:cs="Cambria"/>
          <w:sz w:val="23"/>
          <w:szCs w:val="23"/>
        </w:rPr>
      </w:pPr>
    </w:p>
    <w:p w:rsidR="00E5163C" w:rsidRPr="003D7990" w:rsidRDefault="00E5163C">
      <w:pPr>
        <w:pStyle w:val="BodyText"/>
        <w:ind w:left="110" w:right="158" w:firstLine="396"/>
        <w:jc w:val="both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основу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данных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таблиц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заложен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ступенчатый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поэтапный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принцип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формирования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полностью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соответствует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за-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кономерностям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ребенка.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составляющие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одну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ступень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/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этап,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взаимозависимы.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Когда,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например,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появ-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ляется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поза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сидя</w:t>
      </w:r>
      <w:r w:rsidRPr="003D7990">
        <w:rPr>
          <w:spacing w:val="-5"/>
          <w:lang w:val="ru-RU"/>
        </w:rPr>
        <w:t xml:space="preserve"> </w:t>
      </w:r>
      <w:r w:rsidRPr="003D7990">
        <w:rPr>
          <w:spacing w:val="-1"/>
          <w:lang w:val="ru-RU"/>
        </w:rPr>
        <w:t>(</w:t>
      </w:r>
      <w:r w:rsidRPr="003D7990">
        <w:rPr>
          <w:i/>
          <w:spacing w:val="-2"/>
          <w:lang w:val="ru-RU"/>
        </w:rPr>
        <w:t>сенсомоторное</w:t>
      </w:r>
      <w:r w:rsidRPr="003D7990">
        <w:rPr>
          <w:i/>
          <w:spacing w:val="-4"/>
          <w:lang w:val="ru-RU"/>
        </w:rPr>
        <w:t xml:space="preserve"> </w:t>
      </w:r>
      <w:r w:rsidRPr="003D7990">
        <w:rPr>
          <w:i/>
          <w:spacing w:val="-2"/>
          <w:lang w:val="ru-RU"/>
        </w:rPr>
        <w:t>развитие)</w:t>
      </w:r>
      <w:r w:rsidRPr="003D7990">
        <w:rPr>
          <w:spacing w:val="-1"/>
          <w:lang w:val="ru-RU"/>
        </w:rPr>
        <w:t>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него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возникает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воз-</w:t>
      </w:r>
      <w:r w:rsidRPr="003D7990">
        <w:rPr>
          <w:spacing w:val="44"/>
          <w:w w:val="101"/>
          <w:lang w:val="ru-RU"/>
        </w:rPr>
        <w:t xml:space="preserve"> </w:t>
      </w:r>
      <w:r w:rsidRPr="003D7990">
        <w:rPr>
          <w:lang w:val="ru-RU"/>
        </w:rPr>
        <w:t>можность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совершать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руками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сложные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движения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действия,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поэ-</w:t>
      </w:r>
      <w:r w:rsidRPr="003D7990">
        <w:rPr>
          <w:w w:val="103"/>
          <w:lang w:val="ru-RU"/>
        </w:rPr>
        <w:t xml:space="preserve"> </w:t>
      </w:r>
      <w:r w:rsidRPr="003D7990">
        <w:rPr>
          <w:w w:val="95"/>
          <w:lang w:val="ru-RU"/>
        </w:rPr>
        <w:t>тому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положение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сидя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дает</w:t>
      </w:r>
      <w:r w:rsidRPr="003D7990">
        <w:rPr>
          <w:spacing w:val="21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возможность</w:t>
      </w:r>
      <w:r w:rsidRPr="003D7990">
        <w:rPr>
          <w:spacing w:val="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развиваться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i/>
          <w:w w:val="95"/>
          <w:lang w:val="ru-RU"/>
        </w:rPr>
        <w:t>познавательной</w:t>
      </w:r>
      <w:r w:rsidRPr="003D7990">
        <w:rPr>
          <w:i/>
          <w:w w:val="96"/>
          <w:lang w:val="ru-RU"/>
        </w:rPr>
        <w:t xml:space="preserve"> </w:t>
      </w:r>
      <w:r w:rsidRPr="003D7990">
        <w:rPr>
          <w:i/>
          <w:lang w:val="ru-RU"/>
        </w:rPr>
        <w:t>и</w:t>
      </w:r>
      <w:r w:rsidRPr="003D7990">
        <w:rPr>
          <w:i/>
          <w:spacing w:val="-20"/>
          <w:lang w:val="ru-RU"/>
        </w:rPr>
        <w:t xml:space="preserve"> </w:t>
      </w:r>
      <w:r w:rsidRPr="003D7990">
        <w:rPr>
          <w:i/>
          <w:lang w:val="ru-RU"/>
        </w:rPr>
        <w:t>игровой</w:t>
      </w:r>
      <w:r w:rsidRPr="003D7990">
        <w:rPr>
          <w:i/>
          <w:spacing w:val="-19"/>
          <w:lang w:val="ru-RU"/>
        </w:rPr>
        <w:t xml:space="preserve"> </w:t>
      </w:r>
      <w:r w:rsidRPr="003D7990">
        <w:rPr>
          <w:i/>
          <w:spacing w:val="-2"/>
          <w:lang w:val="ru-RU"/>
        </w:rPr>
        <w:t>деятельности</w:t>
      </w:r>
      <w:r w:rsidRPr="003D7990">
        <w:rPr>
          <w:spacing w:val="-1"/>
          <w:lang w:val="ru-RU"/>
        </w:rPr>
        <w:t>.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позе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сидя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чаще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охотнее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взаимо-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действует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со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взрослым,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это,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свою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очередь,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оказывает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влияние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на</w:t>
      </w:r>
    </w:p>
    <w:p w:rsidR="00E5163C" w:rsidRPr="003D7990" w:rsidRDefault="00E5163C">
      <w:pPr>
        <w:jc w:val="both"/>
        <w:rPr>
          <w:lang w:val="ru-RU"/>
        </w:rPr>
        <w:sectPr w:rsidR="00E5163C" w:rsidRPr="003D7990">
          <w:pgSz w:w="16840" w:h="11910" w:orient="landscape"/>
          <w:pgMar w:top="560" w:right="520" w:bottom="280" w:left="740" w:header="720" w:footer="720" w:gutter="0"/>
          <w:cols w:num="2" w:space="720" w:equalWidth="0">
            <w:col w:w="7538" w:space="342"/>
            <w:col w:w="7700"/>
          </w:cols>
        </w:sectPr>
      </w:pPr>
    </w:p>
    <w:p w:rsidR="00E5163C" w:rsidRPr="003D7990" w:rsidRDefault="00E5163C">
      <w:pPr>
        <w:spacing w:before="5"/>
        <w:rPr>
          <w:rFonts w:ascii="Cambria" w:hAnsi="Cambria" w:cs="Cambria"/>
          <w:sz w:val="11"/>
          <w:szCs w:val="11"/>
          <w:lang w:val="ru-RU"/>
        </w:rPr>
      </w:pPr>
    </w:p>
    <w:p w:rsidR="00E5163C" w:rsidRPr="003D7990" w:rsidRDefault="00E5163C">
      <w:pPr>
        <w:pStyle w:val="BodyText"/>
        <w:spacing w:before="60"/>
        <w:ind w:left="0" w:right="115"/>
        <w:jc w:val="right"/>
        <w:rPr>
          <w:rFonts w:ascii="Calibri" w:hAnsi="Calibri" w:cs="Calibri"/>
          <w:lang w:val="ru-RU"/>
        </w:rPr>
      </w:pPr>
      <w:r w:rsidRPr="003D7990">
        <w:rPr>
          <w:rFonts w:ascii="Calibri" w:eastAsia="Times New Roman"/>
          <w:w w:val="110"/>
          <w:lang w:val="ru-RU"/>
        </w:rPr>
        <w:t>3</w:t>
      </w:r>
    </w:p>
    <w:p w:rsidR="00E5163C" w:rsidRPr="003D7990" w:rsidRDefault="00E5163C">
      <w:pPr>
        <w:jc w:val="right"/>
        <w:rPr>
          <w:rFonts w:cs="Calibri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740" w:header="720" w:footer="720" w:gutter="0"/>
          <w:cols w:space="720"/>
        </w:sectPr>
      </w:pPr>
    </w:p>
    <w:p w:rsidR="00E5163C" w:rsidRPr="003D7990" w:rsidRDefault="00E5163C">
      <w:pPr>
        <w:pStyle w:val="BodyText"/>
        <w:spacing w:before="34"/>
        <w:jc w:val="both"/>
        <w:rPr>
          <w:lang w:val="ru-RU"/>
        </w:rPr>
      </w:pPr>
      <w:r w:rsidRPr="003D7990">
        <w:rPr>
          <w:i/>
          <w:lang w:val="ru-RU"/>
        </w:rPr>
        <w:t>развитие</w:t>
      </w:r>
      <w:r w:rsidRPr="003D7990">
        <w:rPr>
          <w:i/>
          <w:spacing w:val="12"/>
          <w:lang w:val="ru-RU"/>
        </w:rPr>
        <w:t xml:space="preserve"> </w:t>
      </w:r>
      <w:r w:rsidRPr="003D7990">
        <w:rPr>
          <w:i/>
          <w:lang w:val="ru-RU"/>
        </w:rPr>
        <w:t>общения</w:t>
      </w:r>
      <w:r w:rsidRPr="003D7990">
        <w:rPr>
          <w:i/>
          <w:spacing w:val="13"/>
          <w:lang w:val="ru-RU"/>
        </w:rPr>
        <w:t xml:space="preserve"> </w:t>
      </w:r>
      <w:r w:rsidRPr="003D7990">
        <w:rPr>
          <w:i/>
          <w:lang w:val="ru-RU"/>
        </w:rPr>
        <w:t>и</w:t>
      </w:r>
      <w:r w:rsidRPr="003D7990">
        <w:rPr>
          <w:i/>
          <w:spacing w:val="13"/>
          <w:lang w:val="ru-RU"/>
        </w:rPr>
        <w:t xml:space="preserve"> </w:t>
      </w:r>
      <w:r w:rsidRPr="003D7990">
        <w:rPr>
          <w:i/>
          <w:spacing w:val="-2"/>
          <w:lang w:val="ru-RU"/>
        </w:rPr>
        <w:t>речи</w:t>
      </w:r>
      <w:r w:rsidRPr="003D7990">
        <w:rPr>
          <w:spacing w:val="-1"/>
          <w:lang w:val="ru-RU"/>
        </w:rPr>
        <w:t>.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Учет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взаимосвязи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между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навыками,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фор-</w:t>
      </w:r>
      <w:r w:rsidRPr="003D7990">
        <w:rPr>
          <w:spacing w:val="24"/>
          <w:w w:val="103"/>
          <w:lang w:val="ru-RU"/>
        </w:rPr>
        <w:t xml:space="preserve"> </w:t>
      </w:r>
      <w:r w:rsidRPr="003D7990">
        <w:rPr>
          <w:lang w:val="ru-RU"/>
        </w:rPr>
        <w:t>мирующимися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одной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развития,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позволяет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нам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добивать-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ся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гармоничного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ребенка.</w:t>
      </w:r>
    </w:p>
    <w:p w:rsidR="00E5163C" w:rsidRPr="003D7990" w:rsidRDefault="00E5163C">
      <w:pPr>
        <w:pStyle w:val="BodyText"/>
        <w:ind w:firstLine="396"/>
        <w:rPr>
          <w:lang w:val="ru-RU"/>
        </w:rPr>
      </w:pPr>
      <w:r w:rsidRPr="003D7990">
        <w:rPr>
          <w:lang w:val="ru-RU"/>
        </w:rPr>
        <w:t>Используя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Дневник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родители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специалисты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могут:</w:t>
      </w:r>
    </w:p>
    <w:p w:rsidR="00E5163C" w:rsidRDefault="00E5163C">
      <w:pPr>
        <w:pStyle w:val="BodyText"/>
        <w:numPr>
          <w:ilvl w:val="0"/>
          <w:numId w:val="7"/>
        </w:numPr>
        <w:tabs>
          <w:tab w:val="left" w:pos="766"/>
        </w:tabs>
        <w:spacing w:line="279" w:lineRule="exact"/>
        <w:ind w:firstLine="397"/>
      </w:pPr>
      <w:r>
        <w:rPr>
          <w:w w:val="95"/>
        </w:rPr>
        <w:t xml:space="preserve">обследовать </w:t>
      </w:r>
      <w:r>
        <w:rPr>
          <w:spacing w:val="1"/>
          <w:w w:val="95"/>
        </w:rPr>
        <w:t xml:space="preserve"> </w:t>
      </w:r>
      <w:r>
        <w:rPr>
          <w:w w:val="95"/>
        </w:rPr>
        <w:t>ребенка;</w:t>
      </w:r>
    </w:p>
    <w:p w:rsidR="00E5163C" w:rsidRDefault="00E5163C">
      <w:pPr>
        <w:pStyle w:val="BodyText"/>
        <w:numPr>
          <w:ilvl w:val="0"/>
          <w:numId w:val="7"/>
        </w:numPr>
        <w:tabs>
          <w:tab w:val="left" w:pos="766"/>
        </w:tabs>
        <w:spacing w:line="280" w:lineRule="exact"/>
        <w:ind w:left="765"/>
      </w:pPr>
      <w:r>
        <w:rPr>
          <w:w w:val="95"/>
        </w:rPr>
        <w:t>составить</w:t>
      </w:r>
      <w:r>
        <w:rPr>
          <w:spacing w:val="34"/>
          <w:w w:val="95"/>
        </w:rPr>
        <w:t xml:space="preserve"> </w:t>
      </w:r>
      <w:r>
        <w:rPr>
          <w:w w:val="95"/>
        </w:rPr>
        <w:t>программу</w:t>
      </w:r>
      <w:r>
        <w:rPr>
          <w:spacing w:val="35"/>
          <w:w w:val="95"/>
        </w:rPr>
        <w:t xml:space="preserve"> </w:t>
      </w:r>
      <w:r>
        <w:rPr>
          <w:w w:val="95"/>
        </w:rPr>
        <w:t>развития;</w:t>
      </w:r>
    </w:p>
    <w:p w:rsidR="00E5163C" w:rsidRPr="003D7990" w:rsidRDefault="00E5163C">
      <w:pPr>
        <w:pStyle w:val="BodyText"/>
        <w:numPr>
          <w:ilvl w:val="0"/>
          <w:numId w:val="7"/>
        </w:numPr>
        <w:tabs>
          <w:tab w:val="left" w:pos="766"/>
        </w:tabs>
        <w:spacing w:line="280" w:lineRule="exact"/>
        <w:ind w:left="765"/>
        <w:rPr>
          <w:lang w:val="ru-RU"/>
        </w:rPr>
      </w:pPr>
      <w:r w:rsidRPr="003D7990">
        <w:rPr>
          <w:lang w:val="ru-RU"/>
        </w:rPr>
        <w:t>создать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условия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ребенка;</w:t>
      </w:r>
    </w:p>
    <w:p w:rsidR="00E5163C" w:rsidRPr="003D7990" w:rsidRDefault="00E5163C">
      <w:pPr>
        <w:pStyle w:val="BodyText"/>
        <w:numPr>
          <w:ilvl w:val="0"/>
          <w:numId w:val="7"/>
        </w:numPr>
        <w:tabs>
          <w:tab w:val="left" w:pos="780"/>
        </w:tabs>
        <w:ind w:firstLine="397"/>
        <w:rPr>
          <w:lang w:val="ru-RU"/>
        </w:rPr>
      </w:pPr>
      <w:r w:rsidRPr="003D7990">
        <w:rPr>
          <w:w w:val="95"/>
          <w:lang w:val="ru-RU"/>
        </w:rPr>
        <w:t>провести</w:t>
      </w:r>
      <w:r w:rsidRPr="003D7990">
        <w:rPr>
          <w:spacing w:val="3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повторное</w:t>
      </w:r>
      <w:r w:rsidRPr="003D7990">
        <w:rPr>
          <w:spacing w:val="3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тестирование</w:t>
      </w:r>
      <w:r w:rsidRPr="003D7990">
        <w:rPr>
          <w:spacing w:val="38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для</w:t>
      </w:r>
      <w:r w:rsidRPr="003D7990">
        <w:rPr>
          <w:spacing w:val="3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определения</w:t>
      </w:r>
      <w:r w:rsidRPr="003D7990">
        <w:rPr>
          <w:spacing w:val="38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динамики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развития,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уточнения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изменения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программы.</w:t>
      </w:r>
    </w:p>
    <w:p w:rsidR="00E5163C" w:rsidRPr="003D7990" w:rsidRDefault="00E5163C">
      <w:pPr>
        <w:spacing w:before="9"/>
        <w:rPr>
          <w:rFonts w:ascii="Cambria" w:hAnsi="Cambria" w:cs="Cambria"/>
          <w:lang w:val="ru-RU"/>
        </w:rPr>
      </w:pPr>
    </w:p>
    <w:p w:rsidR="00E5163C" w:rsidRDefault="00E5163C">
      <w:pPr>
        <w:pStyle w:val="Heading3"/>
        <w:ind w:left="1764"/>
        <w:rPr>
          <w:b w:val="0"/>
          <w:bCs w:val="0"/>
        </w:rPr>
      </w:pPr>
      <w:bookmarkStart w:id="3" w:name="_TOC_250018"/>
      <w:r>
        <w:rPr>
          <w:w w:val="85"/>
        </w:rPr>
        <w:t>ОБСЛЕДОВАНИЕ</w:t>
      </w:r>
      <w:r>
        <w:rPr>
          <w:spacing w:val="-12"/>
          <w:w w:val="85"/>
        </w:rPr>
        <w:t xml:space="preserve"> </w:t>
      </w:r>
      <w:r>
        <w:rPr>
          <w:w w:val="85"/>
        </w:rPr>
        <w:t>РЕБЕНКА</w:t>
      </w:r>
      <w:bookmarkEnd w:id="3"/>
    </w:p>
    <w:p w:rsidR="00E5163C" w:rsidRDefault="00E5163C">
      <w:pPr>
        <w:pStyle w:val="Heading4"/>
        <w:spacing w:before="87" w:line="327" w:lineRule="exact"/>
        <w:jc w:val="both"/>
        <w:rPr>
          <w:rFonts w:ascii="Arial Black" w:hAnsi="Arial Black" w:cs="Arial Black"/>
          <w:b w:val="0"/>
          <w:bCs w:val="0"/>
        </w:rPr>
      </w:pPr>
      <w:r>
        <w:rPr>
          <w:rFonts w:ascii="Arial Black" w:hAnsi="Arial Black"/>
          <w:w w:val="95"/>
        </w:rPr>
        <w:t>Как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проводить</w:t>
      </w:r>
      <w:r>
        <w:rPr>
          <w:rFonts w:ascii="Arial Black" w:hAnsi="Arial Black"/>
          <w:spacing w:val="-30"/>
          <w:w w:val="95"/>
        </w:rPr>
        <w:t xml:space="preserve"> </w:t>
      </w:r>
      <w:r>
        <w:rPr>
          <w:rFonts w:ascii="Arial Black" w:hAnsi="Arial Black"/>
          <w:w w:val="95"/>
        </w:rPr>
        <w:t>обследование</w:t>
      </w:r>
    </w:p>
    <w:p w:rsidR="00E5163C" w:rsidRDefault="00E5163C">
      <w:pPr>
        <w:pStyle w:val="BodyText"/>
        <w:numPr>
          <w:ilvl w:val="0"/>
          <w:numId w:val="6"/>
        </w:numPr>
        <w:tabs>
          <w:tab w:val="left" w:pos="369"/>
        </w:tabs>
        <w:spacing w:line="270" w:lineRule="exact"/>
        <w:jc w:val="both"/>
      </w:pPr>
      <w:r>
        <w:t>Прочитайте</w:t>
      </w:r>
      <w:r>
        <w:rPr>
          <w:spacing w:val="-25"/>
        </w:rPr>
        <w:t xml:space="preserve"> </w:t>
      </w:r>
      <w:r>
        <w:t>описание</w:t>
      </w:r>
      <w:r>
        <w:rPr>
          <w:spacing w:val="-25"/>
        </w:rPr>
        <w:t xml:space="preserve"> </w:t>
      </w:r>
      <w:r>
        <w:t>навыка.</w:t>
      </w:r>
    </w:p>
    <w:p w:rsidR="00E5163C" w:rsidRPr="003D7990" w:rsidRDefault="00E5163C">
      <w:pPr>
        <w:pStyle w:val="BodyText"/>
        <w:numPr>
          <w:ilvl w:val="0"/>
          <w:numId w:val="6"/>
        </w:numPr>
        <w:tabs>
          <w:tab w:val="left" w:pos="369"/>
        </w:tabs>
        <w:jc w:val="both"/>
        <w:rPr>
          <w:lang w:val="ru-RU"/>
        </w:rPr>
      </w:pPr>
      <w:r w:rsidRPr="003D7990">
        <w:rPr>
          <w:lang w:val="ru-RU"/>
        </w:rPr>
        <w:t>Внимательно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понаблюдайте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действиями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создайте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специальные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условия,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помогут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понять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уровень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раз-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вития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навыка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вашего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малыша.</w:t>
      </w:r>
    </w:p>
    <w:p w:rsidR="00E5163C" w:rsidRDefault="00E5163C">
      <w:pPr>
        <w:pStyle w:val="BodyText"/>
        <w:numPr>
          <w:ilvl w:val="0"/>
          <w:numId w:val="6"/>
        </w:numPr>
        <w:tabs>
          <w:tab w:val="left" w:pos="369"/>
        </w:tabs>
        <w:spacing w:line="279" w:lineRule="exact"/>
        <w:jc w:val="both"/>
      </w:pPr>
      <w:r>
        <w:rPr>
          <w:w w:val="95"/>
        </w:rPr>
        <w:t>Отметьте</w:t>
      </w:r>
      <w:r>
        <w:rPr>
          <w:spacing w:val="15"/>
          <w:w w:val="95"/>
        </w:rPr>
        <w:t xml:space="preserve"> </w:t>
      </w:r>
      <w:r>
        <w:rPr>
          <w:w w:val="95"/>
        </w:rPr>
        <w:t>результат</w:t>
      </w:r>
      <w:r>
        <w:rPr>
          <w:spacing w:val="16"/>
          <w:w w:val="95"/>
        </w:rPr>
        <w:t xml:space="preserve"> </w:t>
      </w:r>
      <w:r>
        <w:rPr>
          <w:w w:val="95"/>
        </w:rPr>
        <w:t>в</w:t>
      </w:r>
      <w:r>
        <w:rPr>
          <w:spacing w:val="16"/>
          <w:w w:val="95"/>
        </w:rPr>
        <w:t xml:space="preserve"> </w:t>
      </w:r>
      <w:r>
        <w:rPr>
          <w:w w:val="95"/>
        </w:rPr>
        <w:t>таблице:</w:t>
      </w:r>
    </w:p>
    <w:p w:rsidR="00E5163C" w:rsidRDefault="00E5163C">
      <w:pPr>
        <w:pStyle w:val="BodyText"/>
        <w:spacing w:line="286" w:lineRule="exact"/>
        <w:ind w:left="517"/>
      </w:pPr>
      <w:r>
        <w:rPr>
          <w:rFonts w:ascii="Calibri" w:hAnsi="Calibri"/>
          <w:b/>
          <w:w w:val="95"/>
        </w:rPr>
        <w:t>+</w:t>
      </w:r>
      <w:r>
        <w:rPr>
          <w:rFonts w:ascii="Calibri" w:hAnsi="Calibri"/>
          <w:b/>
          <w:spacing w:val="46"/>
          <w:w w:val="95"/>
        </w:rPr>
        <w:t xml:space="preserve"> </w:t>
      </w:r>
      <w:r>
        <w:rPr>
          <w:w w:val="95"/>
        </w:rPr>
        <w:t>справляется</w:t>
      </w:r>
      <w:r>
        <w:rPr>
          <w:spacing w:val="49"/>
          <w:w w:val="95"/>
        </w:rPr>
        <w:t xml:space="preserve"> </w:t>
      </w:r>
      <w:r>
        <w:rPr>
          <w:w w:val="95"/>
        </w:rPr>
        <w:t>самостоятельно;</w:t>
      </w:r>
    </w:p>
    <w:p w:rsidR="00E5163C" w:rsidRPr="003D7990" w:rsidRDefault="00E5163C">
      <w:pPr>
        <w:pStyle w:val="BodyText"/>
        <w:spacing w:line="280" w:lineRule="exact"/>
        <w:ind w:left="517"/>
        <w:rPr>
          <w:lang w:val="ru-RU"/>
        </w:rPr>
      </w:pPr>
      <w:r w:rsidRPr="003D7990">
        <w:rPr>
          <w:rFonts w:ascii="Calibri" w:hAnsi="Calibri" w:cs="Calibri"/>
          <w:b/>
          <w:bCs/>
          <w:lang w:val="ru-RU"/>
        </w:rPr>
        <w:t>+/–</w:t>
      </w:r>
      <w:r w:rsidRPr="003D7990">
        <w:rPr>
          <w:rFonts w:ascii="Calibri" w:hAnsi="Calibri" w:cs="Calibri"/>
          <w:b/>
          <w:bCs/>
          <w:spacing w:val="-22"/>
          <w:lang w:val="ru-RU"/>
        </w:rPr>
        <w:t xml:space="preserve"> </w:t>
      </w:r>
      <w:r w:rsidRPr="003D7990">
        <w:rPr>
          <w:lang w:val="ru-RU"/>
        </w:rPr>
        <w:t>справляется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всегда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справляется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помощью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взрослого;</w:t>
      </w:r>
    </w:p>
    <w:p w:rsidR="00E5163C" w:rsidRPr="003D7990" w:rsidRDefault="00E5163C">
      <w:pPr>
        <w:pStyle w:val="BodyText"/>
        <w:spacing w:line="286" w:lineRule="exact"/>
        <w:ind w:left="517"/>
        <w:rPr>
          <w:lang w:val="ru-RU"/>
        </w:rPr>
      </w:pPr>
      <w:r w:rsidRPr="003D7990">
        <w:rPr>
          <w:rFonts w:ascii="Calibri" w:hAnsi="Calibri" w:cs="Calibri"/>
          <w:b/>
          <w:bCs/>
          <w:lang w:val="ru-RU"/>
        </w:rPr>
        <w:t>–</w:t>
      </w:r>
      <w:r w:rsidRPr="003D7990">
        <w:rPr>
          <w:rFonts w:ascii="Calibri" w:hAnsi="Calibri" w:cs="Calibri"/>
          <w:b/>
          <w:bCs/>
          <w:spacing w:val="-18"/>
          <w:lang w:val="ru-RU"/>
        </w:rPr>
        <w:t xml:space="preserve"> </w:t>
      </w:r>
      <w:r w:rsidRPr="003D7990">
        <w:rPr>
          <w:lang w:val="ru-RU"/>
        </w:rPr>
        <w:t>навыка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нет.</w:t>
      </w:r>
    </w:p>
    <w:p w:rsidR="00E5163C" w:rsidRPr="003D7990" w:rsidRDefault="00E5163C">
      <w:pPr>
        <w:spacing w:before="10"/>
        <w:rPr>
          <w:rFonts w:ascii="Cambria" w:hAnsi="Cambria" w:cs="Cambria"/>
          <w:lang w:val="ru-RU"/>
        </w:rPr>
      </w:pPr>
    </w:p>
    <w:p w:rsidR="00E5163C" w:rsidRPr="003D7990" w:rsidRDefault="00E5163C">
      <w:pPr>
        <w:ind w:left="120"/>
        <w:rPr>
          <w:rFonts w:ascii="Cambria" w:hAnsi="Cambria" w:cs="Cambria"/>
          <w:sz w:val="24"/>
          <w:szCs w:val="24"/>
          <w:lang w:val="ru-RU"/>
        </w:rPr>
      </w:pPr>
      <w:r w:rsidRPr="003D7990">
        <w:rPr>
          <w:rFonts w:ascii="Cambria" w:hAnsi="Cambria"/>
          <w:i/>
          <w:sz w:val="24"/>
          <w:lang w:val="ru-RU"/>
        </w:rPr>
        <w:t>Второй</w:t>
      </w:r>
      <w:r w:rsidRPr="003D7990">
        <w:rPr>
          <w:rFonts w:ascii="Cambria" w:hAnsi="Cambria"/>
          <w:i/>
          <w:spacing w:val="2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способ</w:t>
      </w:r>
      <w:r w:rsidRPr="003D7990">
        <w:rPr>
          <w:rFonts w:ascii="Cambria" w:hAnsi="Cambria"/>
          <w:i/>
          <w:spacing w:val="29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отметить</w:t>
      </w:r>
      <w:r w:rsidRPr="003D7990">
        <w:rPr>
          <w:rFonts w:ascii="Cambria" w:hAnsi="Cambria"/>
          <w:i/>
          <w:spacing w:val="2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результаты</w:t>
      </w:r>
      <w:r w:rsidRPr="003D7990">
        <w:rPr>
          <w:rFonts w:ascii="Cambria" w:hAnsi="Cambria"/>
          <w:i/>
          <w:spacing w:val="29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обследования</w:t>
      </w:r>
      <w:r w:rsidRPr="003D7990">
        <w:rPr>
          <w:rFonts w:ascii="Cambria" w:hAnsi="Cambria"/>
          <w:i/>
          <w:spacing w:val="28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представлен</w:t>
      </w:r>
      <w:r w:rsidRPr="003D7990">
        <w:rPr>
          <w:rFonts w:ascii="Cambria" w:hAnsi="Cambria"/>
          <w:i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i/>
          <w:sz w:val="24"/>
          <w:lang w:val="ru-RU"/>
        </w:rPr>
        <w:t>ниже.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ind w:hanging="331"/>
        <w:jc w:val="both"/>
        <w:rPr>
          <w:lang w:val="ru-RU"/>
        </w:rPr>
      </w:pPr>
      <w:r w:rsidRPr="003D7990">
        <w:rPr>
          <w:lang w:val="ru-RU"/>
        </w:rPr>
        <w:t>Те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делает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самостоятельно,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22"/>
          <w:lang w:val="ru-RU"/>
        </w:rPr>
        <w:t xml:space="preserve"> </w:t>
      </w:r>
      <w:r w:rsidRPr="003D7990">
        <w:rPr>
          <w:lang w:val="ru-RU"/>
        </w:rPr>
        <w:t>слегка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закрашиваете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желтым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маркером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текста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карандашом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так,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чтобы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был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хорошо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виден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текст.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ind w:hanging="331"/>
        <w:jc w:val="both"/>
        <w:rPr>
          <w:lang w:val="ru-RU"/>
        </w:rPr>
      </w:pPr>
      <w:r w:rsidRPr="003D7990">
        <w:rPr>
          <w:lang w:val="ru-RU"/>
        </w:rPr>
        <w:t>Те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делает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помощью,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обведите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желтой рамкой. Они станут основой программы развития. Когда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начнет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выполнять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сам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закрасите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полностью.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ind w:hanging="331"/>
        <w:jc w:val="both"/>
        <w:rPr>
          <w:lang w:val="ru-RU"/>
        </w:rPr>
      </w:pPr>
      <w:r w:rsidRPr="003D7990">
        <w:rPr>
          <w:lang w:val="ru-RU"/>
        </w:rPr>
        <w:t>Те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делает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совсем,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остаются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закра- шенными.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Возможно,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через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1–2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месяца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малыш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начнет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пытаться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выполнить,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тогда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отметите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их.</w:t>
      </w:r>
    </w:p>
    <w:p w:rsidR="00E5163C" w:rsidRPr="003D7990" w:rsidRDefault="00E5163C">
      <w:pPr>
        <w:pStyle w:val="BodyText"/>
        <w:spacing w:before="34"/>
        <w:ind w:right="108"/>
        <w:jc w:val="both"/>
        <w:rPr>
          <w:lang w:val="ru-RU"/>
        </w:rPr>
      </w:pPr>
      <w:r w:rsidRPr="003D7990">
        <w:rPr>
          <w:lang w:val="ru-RU"/>
        </w:rPr>
        <w:br w:type="column"/>
        <w:t>По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желанию,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дополнительно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23"/>
          <w:lang w:val="ru-RU"/>
        </w:rPr>
        <w:t xml:space="preserve"> </w:t>
      </w:r>
      <w:r w:rsidRPr="003D7990">
        <w:rPr>
          <w:lang w:val="ru-RU"/>
        </w:rPr>
        <w:t>удобные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вас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знаки,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например,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если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уверены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хотите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проверить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уточнить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свои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наблюдения,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поставить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знак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вопроса. Если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обследуете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малыша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возрасте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до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5–6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месяцев,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начинайте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обследование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1-й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/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2-й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ступени.</w:t>
      </w:r>
    </w:p>
    <w:p w:rsidR="00E5163C" w:rsidRPr="003D7990" w:rsidRDefault="00E5163C">
      <w:pPr>
        <w:pStyle w:val="BodyText"/>
        <w:ind w:right="108" w:firstLine="396"/>
        <w:jc w:val="both"/>
        <w:rPr>
          <w:lang w:val="ru-RU"/>
        </w:rPr>
      </w:pPr>
      <w:r w:rsidRPr="003D7990">
        <w:rPr>
          <w:lang w:val="ru-RU"/>
        </w:rPr>
        <w:t>Проводя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обследование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возрасте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старше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полугода,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не-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обходимо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определить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базовую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ступень,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которая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займет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программе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основное/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базовое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место.</w:t>
      </w:r>
    </w:p>
    <w:p w:rsidR="00E5163C" w:rsidRPr="003D7990" w:rsidRDefault="00E5163C">
      <w:pPr>
        <w:spacing w:before="8"/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pStyle w:val="Heading4"/>
        <w:spacing w:line="327" w:lineRule="exact"/>
        <w:jc w:val="both"/>
        <w:rPr>
          <w:rFonts w:ascii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Как</w:t>
      </w:r>
      <w:r w:rsidRPr="003D7990">
        <w:rPr>
          <w:rFonts w:ascii="Arial Black" w:hAnsi="Arial Black"/>
          <w:spacing w:val="-4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определить</w:t>
      </w:r>
      <w:r w:rsidRPr="003D7990">
        <w:rPr>
          <w:rFonts w:ascii="Arial Black" w:hAnsi="Arial Black"/>
          <w:spacing w:val="-4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базовую</w:t>
      </w:r>
      <w:r w:rsidRPr="003D7990">
        <w:rPr>
          <w:rFonts w:ascii="Arial Black" w:hAnsi="Arial Black"/>
          <w:spacing w:val="-41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ступень</w:t>
      </w:r>
    </w:p>
    <w:p w:rsidR="00E5163C" w:rsidRPr="003D7990" w:rsidRDefault="00E5163C">
      <w:pPr>
        <w:pStyle w:val="BodyText"/>
        <w:spacing w:line="238" w:lineRule="auto"/>
        <w:ind w:right="108"/>
        <w:jc w:val="both"/>
        <w:rPr>
          <w:lang w:val="ru-RU"/>
        </w:rPr>
      </w:pPr>
      <w:r w:rsidRPr="003D7990">
        <w:rPr>
          <w:lang w:val="ru-RU"/>
        </w:rPr>
        <w:t>Читая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описания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сопоставьте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развитием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своего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малы- ша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постарайтесь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найти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ступень,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которая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соответствует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следующим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условиям: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ind w:right="108" w:hanging="331"/>
        <w:rPr>
          <w:lang w:val="ru-RU"/>
        </w:rPr>
      </w:pPr>
      <w:r w:rsidRPr="003D7990">
        <w:rPr>
          <w:lang w:val="ru-RU"/>
        </w:rPr>
        <w:t>Задания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ряду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пунктов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(примерно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1/3)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са-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мостоятельно.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spacing w:line="279" w:lineRule="exact"/>
        <w:ind w:hanging="331"/>
        <w:jc w:val="both"/>
        <w:rPr>
          <w:lang w:val="ru-RU"/>
        </w:rPr>
      </w:pPr>
      <w:r w:rsidRPr="003D7990">
        <w:rPr>
          <w:lang w:val="ru-RU"/>
        </w:rPr>
        <w:t>Есть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задания,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малыш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помощью.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spacing w:line="280" w:lineRule="exact"/>
        <w:ind w:hanging="331"/>
        <w:jc w:val="both"/>
        <w:rPr>
          <w:lang w:val="ru-RU"/>
        </w:rPr>
      </w:pPr>
      <w:r w:rsidRPr="003D7990">
        <w:rPr>
          <w:lang w:val="ru-RU"/>
        </w:rPr>
        <w:t>Есть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задания,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еще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недоступные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вашему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ребенку.</w:t>
      </w:r>
    </w:p>
    <w:p w:rsidR="00E5163C" w:rsidRPr="003D7990" w:rsidRDefault="00E5163C">
      <w:pPr>
        <w:pStyle w:val="BodyText"/>
        <w:numPr>
          <w:ilvl w:val="0"/>
          <w:numId w:val="5"/>
        </w:numPr>
        <w:tabs>
          <w:tab w:val="left" w:pos="452"/>
        </w:tabs>
        <w:ind w:right="108" w:hanging="331"/>
        <w:jc w:val="both"/>
        <w:rPr>
          <w:lang w:val="ru-RU"/>
        </w:rPr>
      </w:pPr>
      <w:r w:rsidRPr="003D7990">
        <w:rPr>
          <w:lang w:val="ru-RU"/>
        </w:rPr>
        <w:t>Если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этой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нет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сам,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своей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инициативе,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значит,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выбрали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ступень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неверно,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завысив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возможности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малыша,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следует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вернуться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преды-</w:t>
      </w:r>
      <w:r w:rsidRPr="003D7990">
        <w:rPr>
          <w:w w:val="99"/>
          <w:lang w:val="ru-RU"/>
        </w:rPr>
        <w:t xml:space="preserve"> </w:t>
      </w:r>
      <w:r w:rsidRPr="003D7990">
        <w:rPr>
          <w:w w:val="95"/>
          <w:lang w:val="ru-RU"/>
        </w:rPr>
        <w:t>дущей</w:t>
      </w:r>
      <w:r w:rsidRPr="003D7990">
        <w:rPr>
          <w:spacing w:val="4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ступени.</w:t>
      </w:r>
    </w:p>
    <w:p w:rsidR="00E5163C" w:rsidRPr="003D7990" w:rsidRDefault="00E5163C">
      <w:pPr>
        <w:spacing w:before="9"/>
        <w:rPr>
          <w:rFonts w:ascii="Cambria" w:hAnsi="Cambria" w:cs="Cambria"/>
          <w:sz w:val="23"/>
          <w:szCs w:val="23"/>
          <w:lang w:val="ru-RU"/>
        </w:rPr>
      </w:pPr>
    </w:p>
    <w:p w:rsidR="00E5163C" w:rsidRPr="003D7990" w:rsidRDefault="00E5163C">
      <w:pPr>
        <w:pStyle w:val="BodyText"/>
        <w:ind w:right="108"/>
        <w:jc w:val="both"/>
        <w:rPr>
          <w:lang w:val="ru-RU"/>
        </w:rPr>
      </w:pPr>
      <w:r w:rsidRPr="003D7990">
        <w:rPr>
          <w:lang w:val="ru-RU"/>
        </w:rPr>
        <w:t>Ступень,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предшествующая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базовой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ступени,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должна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быть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доступна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ребенку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почти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полностью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(несколько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неосновных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можно учесть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составлении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программы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присоединить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навыкам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ба-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зовой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ступени).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Ступень,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следующая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базовой,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содер-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жать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несколько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доступных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ребенку.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включить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программу.</w:t>
      </w:r>
    </w:p>
    <w:p w:rsidR="00E5163C" w:rsidRPr="003D7990" w:rsidRDefault="00E5163C">
      <w:pPr>
        <w:spacing w:before="1"/>
        <w:rPr>
          <w:rFonts w:ascii="Cambria" w:hAnsi="Cambria" w:cs="Cambria"/>
          <w:sz w:val="24"/>
          <w:szCs w:val="24"/>
          <w:lang w:val="ru-RU"/>
        </w:rPr>
      </w:pPr>
    </w:p>
    <w:p w:rsidR="00E5163C" w:rsidRPr="003D7990" w:rsidRDefault="00E5163C">
      <w:pPr>
        <w:pStyle w:val="Heading4"/>
        <w:spacing w:line="280" w:lineRule="exact"/>
        <w:ind w:right="105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Таким</w:t>
      </w:r>
      <w:r w:rsidRPr="003D7990">
        <w:rPr>
          <w:spacing w:val="30"/>
          <w:lang w:val="ru-RU"/>
        </w:rPr>
        <w:t xml:space="preserve"> </w:t>
      </w:r>
      <w:r w:rsidRPr="003D7990">
        <w:rPr>
          <w:spacing w:val="1"/>
          <w:lang w:val="ru-RU"/>
        </w:rPr>
        <w:t>образом,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составлении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программы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31"/>
          <w:lang w:val="ru-RU"/>
        </w:rPr>
        <w:t xml:space="preserve"> </w:t>
      </w:r>
      <w:r w:rsidRPr="003D7990">
        <w:rPr>
          <w:spacing w:val="1"/>
          <w:lang w:val="ru-RU"/>
        </w:rPr>
        <w:t>вы</w:t>
      </w:r>
      <w:r w:rsidRPr="003D7990">
        <w:rPr>
          <w:spacing w:val="66"/>
          <w:w w:val="107"/>
          <w:lang w:val="ru-RU"/>
        </w:rPr>
        <w:t xml:space="preserve"> </w:t>
      </w:r>
      <w:r w:rsidRPr="003D7990">
        <w:rPr>
          <w:spacing w:val="1"/>
          <w:lang w:val="ru-RU"/>
        </w:rPr>
        <w:t>должны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1"/>
          <w:lang w:val="ru-RU"/>
        </w:rPr>
        <w:t>ориентироваться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базовую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ступень,</w:t>
      </w:r>
      <w:r w:rsidRPr="003D7990">
        <w:rPr>
          <w:spacing w:val="3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2"/>
          <w:lang w:val="ru-RU"/>
        </w:rPr>
        <w:t>которую</w:t>
      </w:r>
      <w:r w:rsidRPr="003D7990">
        <w:rPr>
          <w:spacing w:val="58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можно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включить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несколько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недостающих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навыков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2"/>
          <w:lang w:val="ru-RU"/>
        </w:rPr>
        <w:t>преды-</w:t>
      </w:r>
      <w:r w:rsidRPr="003D7990">
        <w:rPr>
          <w:spacing w:val="62"/>
          <w:w w:val="94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дущей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ступени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и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несколько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имеющихся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навыков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spacing w:val="2"/>
          <w:w w:val="95"/>
          <w:lang w:val="ru-RU"/>
        </w:rPr>
        <w:t>последую-</w:t>
      </w:r>
      <w:r w:rsidRPr="003D7990">
        <w:rPr>
          <w:spacing w:val="56"/>
          <w:w w:val="93"/>
          <w:lang w:val="ru-RU"/>
        </w:rPr>
        <w:t xml:space="preserve"> </w:t>
      </w:r>
      <w:r w:rsidRPr="003D7990">
        <w:rPr>
          <w:spacing w:val="1"/>
          <w:w w:val="95"/>
          <w:lang w:val="ru-RU"/>
        </w:rPr>
        <w:t>щей</w:t>
      </w:r>
      <w:r w:rsidRPr="003D7990">
        <w:rPr>
          <w:spacing w:val="-31"/>
          <w:w w:val="95"/>
          <w:lang w:val="ru-RU"/>
        </w:rPr>
        <w:t xml:space="preserve"> </w:t>
      </w:r>
      <w:r w:rsidRPr="003D7990">
        <w:rPr>
          <w:spacing w:val="2"/>
          <w:w w:val="95"/>
          <w:lang w:val="ru-RU"/>
        </w:rPr>
        <w:t>ступени.</w:t>
      </w:r>
    </w:p>
    <w:p w:rsidR="00E5163C" w:rsidRPr="003D7990" w:rsidRDefault="00E5163C">
      <w:pPr>
        <w:spacing w:line="280" w:lineRule="exact"/>
        <w:jc w:val="both"/>
        <w:rPr>
          <w:lang w:val="ru-RU"/>
        </w:rPr>
        <w:sectPr w:rsidR="00E5163C" w:rsidRPr="003D7990">
          <w:pgSz w:w="16840" w:h="11910" w:orient="landscape"/>
          <w:pgMar w:top="600" w:right="740" w:bottom="280" w:left="560" w:header="720" w:footer="720" w:gutter="0"/>
          <w:cols w:num="2" w:space="720" w:equalWidth="0">
            <w:col w:w="7548" w:space="333"/>
            <w:col w:w="7659"/>
          </w:cols>
        </w:sect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Century Gothic" w:hAnsi="Century Gothic" w:cs="Century Gothic"/>
          <w:b/>
          <w:bCs/>
          <w:sz w:val="24"/>
          <w:szCs w:val="24"/>
          <w:lang w:val="ru-RU"/>
        </w:rPr>
      </w:pPr>
    </w:p>
    <w:p w:rsidR="00E5163C" w:rsidRDefault="00E5163C">
      <w:pPr>
        <w:pStyle w:val="BodyText"/>
        <w:spacing w:before="60"/>
        <w:ind w:left="101"/>
        <w:rPr>
          <w:rFonts w:ascii="Calibri" w:hAnsi="Calibri" w:cs="Calibri"/>
        </w:rPr>
      </w:pPr>
      <w:r>
        <w:rPr>
          <w:rFonts w:ascii="Calibri" w:eastAsia="Times New Roman"/>
          <w:w w:val="110"/>
        </w:rPr>
        <w:t>4</w:t>
      </w:r>
    </w:p>
    <w:p w:rsidR="00E5163C" w:rsidRDefault="00E5163C">
      <w:pPr>
        <w:rPr>
          <w:rFonts w:cs="Calibri"/>
        </w:rPr>
        <w:sectPr w:rsidR="00E5163C">
          <w:type w:val="continuous"/>
          <w:pgSz w:w="16840" w:h="11910" w:orient="landscape"/>
          <w:pgMar w:top="660" w:right="740" w:bottom="280" w:left="560" w:header="720" w:footer="720" w:gutter="0"/>
          <w:cols w:space="720"/>
        </w:sectPr>
      </w:pPr>
    </w:p>
    <w:p w:rsidR="00E5163C" w:rsidRPr="003D7990" w:rsidRDefault="00E5163C">
      <w:pPr>
        <w:pStyle w:val="Heading3"/>
        <w:spacing w:before="19" w:line="400" w:lineRule="exact"/>
        <w:ind w:left="1080" w:right="970"/>
        <w:jc w:val="center"/>
        <w:rPr>
          <w:b w:val="0"/>
          <w:bCs w:val="0"/>
          <w:lang w:val="ru-RU"/>
        </w:rPr>
      </w:pPr>
      <w:r w:rsidRPr="003D7990">
        <w:rPr>
          <w:w w:val="85"/>
          <w:lang w:val="ru-RU"/>
        </w:rPr>
        <w:t xml:space="preserve">ОСОБЕННОСТИ </w:t>
      </w:r>
      <w:r w:rsidRPr="003D7990">
        <w:rPr>
          <w:spacing w:val="5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ИСПОЛЬЗОВАНИЯ</w:t>
      </w:r>
      <w:r w:rsidRPr="003D7990">
        <w:rPr>
          <w:w w:val="88"/>
          <w:lang w:val="ru-RU"/>
        </w:rPr>
        <w:t xml:space="preserve"> </w:t>
      </w:r>
      <w:r w:rsidRPr="003D7990">
        <w:rPr>
          <w:w w:val="85"/>
          <w:lang w:val="ru-RU"/>
        </w:rPr>
        <w:t>ДНЕВНИКА</w:t>
      </w:r>
      <w:r w:rsidRPr="003D7990">
        <w:rPr>
          <w:spacing w:val="15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РАЗВИТИЯ</w:t>
      </w:r>
      <w:r w:rsidRPr="003D7990">
        <w:rPr>
          <w:spacing w:val="15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r w:rsidRPr="003D7990">
        <w:rPr>
          <w:w w:val="83"/>
          <w:lang w:val="ru-RU"/>
        </w:rPr>
        <w:t xml:space="preserve"> </w:t>
      </w:r>
      <w:r w:rsidRPr="003D7990">
        <w:rPr>
          <w:w w:val="85"/>
          <w:lang w:val="ru-RU"/>
        </w:rPr>
        <w:t>ДЛЯ</w:t>
      </w:r>
      <w:r w:rsidRPr="003D7990">
        <w:rPr>
          <w:spacing w:val="31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СОСТАВЛЕНИЯ</w:t>
      </w:r>
      <w:r w:rsidRPr="003D7990">
        <w:rPr>
          <w:spacing w:val="32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</w:p>
    <w:p w:rsidR="00E5163C" w:rsidRPr="003D7990" w:rsidRDefault="00E5163C">
      <w:pPr>
        <w:spacing w:line="419" w:lineRule="exact"/>
        <w:ind w:left="107"/>
        <w:jc w:val="center"/>
        <w:rPr>
          <w:rFonts w:ascii="Arial Black" w:hAnsi="Arial Black" w:cs="Arial Black"/>
          <w:sz w:val="32"/>
          <w:szCs w:val="32"/>
          <w:lang w:val="ru-RU"/>
        </w:rPr>
      </w:pPr>
      <w:r w:rsidRPr="003D7990">
        <w:rPr>
          <w:rFonts w:ascii="Arial Black" w:hAnsi="Arial Black"/>
          <w:b/>
          <w:w w:val="90"/>
          <w:sz w:val="32"/>
          <w:lang w:val="ru-RU"/>
        </w:rPr>
        <w:t>РАЗВИТИЯ</w:t>
      </w:r>
      <w:r w:rsidRPr="003D7990">
        <w:rPr>
          <w:rFonts w:ascii="Arial Black" w:hAnsi="Arial Black"/>
          <w:b/>
          <w:spacing w:val="-56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ДЕТЕЙ</w:t>
      </w:r>
      <w:r w:rsidRPr="003D7990">
        <w:rPr>
          <w:rFonts w:ascii="Arial Black" w:hAnsi="Arial Black"/>
          <w:b/>
          <w:spacing w:val="-55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</w:t>
      </w:r>
      <w:r w:rsidRPr="003D7990">
        <w:rPr>
          <w:rFonts w:ascii="Arial Black" w:hAnsi="Arial Black"/>
          <w:b/>
          <w:spacing w:val="-56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СИНДРОМОМ</w:t>
      </w:r>
      <w:r w:rsidRPr="003D7990">
        <w:rPr>
          <w:rFonts w:ascii="Arial Black" w:hAnsi="Arial Black"/>
          <w:b/>
          <w:spacing w:val="-55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ДАУНА</w:t>
      </w:r>
    </w:p>
    <w:p w:rsidR="00E5163C" w:rsidRPr="003D7990" w:rsidRDefault="00E5163C">
      <w:pPr>
        <w:pStyle w:val="BodyText"/>
        <w:spacing w:before="153"/>
        <w:ind w:left="110"/>
        <w:jc w:val="both"/>
        <w:rPr>
          <w:lang w:val="ru-RU"/>
        </w:rPr>
      </w:pPr>
      <w:r w:rsidRPr="003D7990">
        <w:rPr>
          <w:lang w:val="ru-RU"/>
        </w:rPr>
        <w:t>При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синдроме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Дауна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может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наблюдаться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1"/>
          <w:lang w:val="ru-RU"/>
        </w:rPr>
        <w:t>значительная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2"/>
          <w:lang w:val="ru-RU"/>
        </w:rPr>
        <w:t>разбалан-</w:t>
      </w:r>
      <w:r w:rsidRPr="003D7990">
        <w:rPr>
          <w:spacing w:val="66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сированность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развитии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1"/>
          <w:lang w:val="ru-RU"/>
        </w:rPr>
        <w:t>навыков.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Психофизический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2"/>
          <w:lang w:val="ru-RU"/>
        </w:rPr>
        <w:t>профиль</w:t>
      </w:r>
      <w:r w:rsidRPr="003D7990">
        <w:rPr>
          <w:spacing w:val="72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1"/>
          <w:lang w:val="ru-RU"/>
        </w:rPr>
        <w:t>детей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1"/>
          <w:lang w:val="ru-RU"/>
        </w:rPr>
        <w:t>синдромом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Дауна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1"/>
          <w:lang w:val="ru-RU"/>
        </w:rPr>
        <w:t>показывает,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что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4"/>
          <w:lang w:val="ru-RU"/>
        </w:rPr>
        <w:t xml:space="preserve"> </w:t>
      </w:r>
      <w:r w:rsidRPr="003D7990">
        <w:rPr>
          <w:spacing w:val="2"/>
          <w:lang w:val="ru-RU"/>
        </w:rPr>
        <w:t>социально-</w:t>
      </w:r>
      <w:r w:rsidRPr="003D7990">
        <w:rPr>
          <w:spacing w:val="60"/>
          <w:lang w:val="ru-RU"/>
        </w:rPr>
        <w:t xml:space="preserve"> </w:t>
      </w:r>
      <w:r w:rsidRPr="003D7990">
        <w:rPr>
          <w:spacing w:val="1"/>
          <w:lang w:val="ru-RU"/>
        </w:rPr>
        <w:t>эмоциональное</w:t>
      </w:r>
      <w:r w:rsidRPr="003D7990">
        <w:rPr>
          <w:spacing w:val="45"/>
          <w:lang w:val="ru-RU"/>
        </w:rPr>
        <w:t xml:space="preserve"> </w:t>
      </w:r>
      <w:r w:rsidRPr="003D7990">
        <w:rPr>
          <w:spacing w:val="1"/>
          <w:lang w:val="ru-RU"/>
        </w:rPr>
        <w:t>развитие,</w:t>
      </w:r>
      <w:r w:rsidRPr="003D7990">
        <w:rPr>
          <w:spacing w:val="45"/>
          <w:lang w:val="ru-RU"/>
        </w:rPr>
        <w:t xml:space="preserve"> </w:t>
      </w:r>
      <w:r w:rsidRPr="003D7990">
        <w:rPr>
          <w:spacing w:val="1"/>
          <w:lang w:val="ru-RU"/>
        </w:rPr>
        <w:t>общение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5"/>
          <w:lang w:val="ru-RU"/>
        </w:rPr>
        <w:t xml:space="preserve"> </w:t>
      </w:r>
      <w:r w:rsidRPr="003D7990">
        <w:rPr>
          <w:spacing w:val="1"/>
          <w:lang w:val="ru-RU"/>
        </w:rPr>
        <w:t>навыки</w:t>
      </w:r>
      <w:r w:rsidRPr="003D7990">
        <w:rPr>
          <w:spacing w:val="46"/>
          <w:lang w:val="ru-RU"/>
        </w:rPr>
        <w:t xml:space="preserve"> </w:t>
      </w:r>
      <w:r w:rsidRPr="003D7990">
        <w:rPr>
          <w:spacing w:val="2"/>
          <w:lang w:val="ru-RU"/>
        </w:rPr>
        <w:t>самообслуживания</w:t>
      </w:r>
      <w:r w:rsidRPr="003D7990">
        <w:rPr>
          <w:spacing w:val="56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являются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сильными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сторонами,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вот</w:t>
      </w:r>
      <w:r w:rsidRPr="003D7990">
        <w:rPr>
          <w:spacing w:val="13"/>
          <w:lang w:val="ru-RU"/>
        </w:rPr>
        <w:t xml:space="preserve"> </w:t>
      </w:r>
      <w:r w:rsidRPr="003D7990">
        <w:rPr>
          <w:spacing w:val="1"/>
          <w:lang w:val="ru-RU"/>
        </w:rPr>
        <w:t>речевое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1"/>
          <w:lang w:val="ru-RU"/>
        </w:rPr>
        <w:t>развитие,</w:t>
      </w:r>
      <w:r w:rsidRPr="003D7990">
        <w:rPr>
          <w:spacing w:val="13"/>
          <w:lang w:val="ru-RU"/>
        </w:rPr>
        <w:t xml:space="preserve"> </w:t>
      </w:r>
      <w:r w:rsidRPr="003D7990">
        <w:rPr>
          <w:spacing w:val="2"/>
          <w:lang w:val="ru-RU"/>
        </w:rPr>
        <w:t>особенно</w:t>
      </w:r>
      <w:r w:rsidRPr="003D7990">
        <w:rPr>
          <w:spacing w:val="68"/>
          <w:w w:val="99"/>
          <w:lang w:val="ru-RU"/>
        </w:rPr>
        <w:t xml:space="preserve"> </w:t>
      </w:r>
      <w:r w:rsidRPr="003D7990">
        <w:rPr>
          <w:spacing w:val="1"/>
          <w:lang w:val="ru-RU"/>
        </w:rPr>
        <w:t>собственная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речь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малыша,</w:t>
      </w:r>
      <w:r w:rsidRPr="003D7990">
        <w:rPr>
          <w:spacing w:val="5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51"/>
          <w:lang w:val="ru-RU"/>
        </w:rPr>
        <w:t xml:space="preserve"> </w:t>
      </w:r>
      <w:r w:rsidRPr="003D7990">
        <w:rPr>
          <w:spacing w:val="1"/>
          <w:lang w:val="ru-RU"/>
        </w:rPr>
        <w:t>крупных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движений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про-</w:t>
      </w:r>
      <w:r w:rsidRPr="003D7990">
        <w:rPr>
          <w:spacing w:val="68"/>
          <w:w w:val="102"/>
          <w:lang w:val="ru-RU"/>
        </w:rPr>
        <w:t xml:space="preserve"> </w:t>
      </w:r>
      <w:r w:rsidRPr="003D7990">
        <w:rPr>
          <w:spacing w:val="1"/>
          <w:lang w:val="ru-RU"/>
        </w:rPr>
        <w:t>блемные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стороны.</w:t>
      </w:r>
      <w:r w:rsidRPr="003D7990">
        <w:rPr>
          <w:spacing w:val="21"/>
          <w:lang w:val="ru-RU"/>
        </w:rPr>
        <w:t xml:space="preserve"> </w:t>
      </w:r>
      <w:r w:rsidRPr="003D7990">
        <w:rPr>
          <w:spacing w:val="1"/>
          <w:lang w:val="ru-RU"/>
        </w:rPr>
        <w:t>Если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рассматривать</w:t>
      </w:r>
      <w:r w:rsidRPr="003D7990">
        <w:rPr>
          <w:spacing w:val="21"/>
          <w:lang w:val="ru-RU"/>
        </w:rPr>
        <w:t xml:space="preserve"> </w:t>
      </w:r>
      <w:r w:rsidRPr="003D7990">
        <w:rPr>
          <w:spacing w:val="1"/>
          <w:lang w:val="ru-RU"/>
        </w:rPr>
        <w:t>сенсорное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21"/>
          <w:lang w:val="ru-RU"/>
        </w:rPr>
        <w:t xml:space="preserve"> </w:t>
      </w:r>
      <w:r w:rsidRPr="003D7990">
        <w:rPr>
          <w:spacing w:val="2"/>
          <w:lang w:val="ru-RU"/>
        </w:rPr>
        <w:t>детей</w:t>
      </w:r>
      <w:r w:rsidRPr="003D7990">
        <w:rPr>
          <w:spacing w:val="76"/>
          <w:w w:val="9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4"/>
          <w:lang w:val="ru-RU"/>
        </w:rPr>
        <w:t xml:space="preserve"> </w:t>
      </w:r>
      <w:r w:rsidRPr="003D7990">
        <w:rPr>
          <w:spacing w:val="1"/>
          <w:lang w:val="ru-RU"/>
        </w:rPr>
        <w:t>синдромом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Дауна,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частности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восприятие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1"/>
          <w:lang w:val="ru-RU"/>
        </w:rPr>
        <w:t>память,</w:t>
      </w:r>
      <w:r w:rsidRPr="003D7990">
        <w:rPr>
          <w:spacing w:val="14"/>
          <w:lang w:val="ru-RU"/>
        </w:rPr>
        <w:t xml:space="preserve"> </w:t>
      </w:r>
      <w:r w:rsidRPr="003D7990">
        <w:rPr>
          <w:spacing w:val="1"/>
          <w:lang w:val="ru-RU"/>
        </w:rPr>
        <w:t>то</w:t>
      </w:r>
      <w:r w:rsidRPr="003D7990">
        <w:rPr>
          <w:spacing w:val="15"/>
          <w:lang w:val="ru-RU"/>
        </w:rPr>
        <w:t xml:space="preserve"> </w:t>
      </w:r>
      <w:r w:rsidRPr="003D7990">
        <w:rPr>
          <w:spacing w:val="2"/>
          <w:lang w:val="ru-RU"/>
        </w:rPr>
        <w:t>здесь</w:t>
      </w:r>
      <w:r w:rsidRPr="003D7990">
        <w:rPr>
          <w:spacing w:val="64"/>
          <w:w w:val="96"/>
          <w:lang w:val="ru-RU"/>
        </w:rPr>
        <w:t xml:space="preserve"> </w:t>
      </w:r>
      <w:r w:rsidRPr="003D7990">
        <w:rPr>
          <w:spacing w:val="1"/>
          <w:lang w:val="ru-RU"/>
        </w:rPr>
        <w:t>мы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1"/>
          <w:lang w:val="ru-RU"/>
        </w:rPr>
        <w:t>отмечаем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1"/>
          <w:lang w:val="ru-RU"/>
        </w:rPr>
        <w:t>значительное</w:t>
      </w:r>
      <w:r w:rsidRPr="003D7990">
        <w:rPr>
          <w:spacing w:val="20"/>
          <w:lang w:val="ru-RU"/>
        </w:rPr>
        <w:t xml:space="preserve"> </w:t>
      </w:r>
      <w:r w:rsidRPr="003D7990">
        <w:rPr>
          <w:spacing w:val="1"/>
          <w:lang w:val="ru-RU"/>
        </w:rPr>
        <w:t>преимущество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1"/>
          <w:lang w:val="ru-RU"/>
        </w:rPr>
        <w:t>зрительных</w:t>
      </w:r>
      <w:r w:rsidRPr="003D7990">
        <w:rPr>
          <w:spacing w:val="19"/>
          <w:lang w:val="ru-RU"/>
        </w:rPr>
        <w:t xml:space="preserve"> </w:t>
      </w:r>
      <w:r w:rsidRPr="003D7990">
        <w:rPr>
          <w:spacing w:val="2"/>
          <w:lang w:val="ru-RU"/>
        </w:rPr>
        <w:t>процессов</w:t>
      </w:r>
      <w:r w:rsidRPr="003D7990">
        <w:rPr>
          <w:spacing w:val="70"/>
          <w:w w:val="98"/>
          <w:lang w:val="ru-RU"/>
        </w:rPr>
        <w:t xml:space="preserve"> </w:t>
      </w:r>
      <w:r w:rsidRPr="003D7990">
        <w:rPr>
          <w:spacing w:val="1"/>
          <w:lang w:val="ru-RU"/>
        </w:rPr>
        <w:t>над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слуховыми.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Поэтому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так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важно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не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только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1"/>
          <w:lang w:val="ru-RU"/>
        </w:rPr>
        <w:t>определить</w:t>
      </w:r>
      <w:r w:rsidRPr="003D7990">
        <w:rPr>
          <w:spacing w:val="5"/>
          <w:lang w:val="ru-RU"/>
        </w:rPr>
        <w:t xml:space="preserve"> </w:t>
      </w:r>
      <w:r w:rsidRPr="003D7990">
        <w:rPr>
          <w:spacing w:val="2"/>
          <w:lang w:val="ru-RU"/>
        </w:rPr>
        <w:t>уровень</w:t>
      </w:r>
      <w:r w:rsidRPr="003D7990">
        <w:rPr>
          <w:spacing w:val="62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отдельных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навыков,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но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принять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во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внимание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2"/>
          <w:lang w:val="ru-RU"/>
        </w:rPr>
        <w:t>наличие</w:t>
      </w:r>
      <w:r w:rsidRPr="003D7990">
        <w:rPr>
          <w:spacing w:val="62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одном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этапе.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Если,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например,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процессе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1"/>
          <w:lang w:val="ru-RU"/>
        </w:rPr>
        <w:t>обследования</w:t>
      </w:r>
      <w:r w:rsidRPr="003D7990">
        <w:rPr>
          <w:spacing w:val="9"/>
          <w:lang w:val="ru-RU"/>
        </w:rPr>
        <w:t xml:space="preserve"> </w:t>
      </w:r>
      <w:r w:rsidRPr="003D7990">
        <w:rPr>
          <w:spacing w:val="2"/>
          <w:lang w:val="ru-RU"/>
        </w:rPr>
        <w:t>обнару-</w:t>
      </w:r>
      <w:r w:rsidRPr="003D7990">
        <w:rPr>
          <w:spacing w:val="68"/>
          <w:lang w:val="ru-RU"/>
        </w:rPr>
        <w:t xml:space="preserve"> </w:t>
      </w:r>
      <w:r w:rsidRPr="003D7990">
        <w:rPr>
          <w:spacing w:val="1"/>
          <w:lang w:val="ru-RU"/>
        </w:rPr>
        <w:t>жилось,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что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0"/>
          <w:lang w:val="ru-RU"/>
        </w:rPr>
        <w:t xml:space="preserve"> </w:t>
      </w:r>
      <w:r w:rsidRPr="003D7990">
        <w:rPr>
          <w:spacing w:val="1"/>
          <w:lang w:val="ru-RU"/>
        </w:rPr>
        <w:t>ребенка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двигательное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0"/>
          <w:lang w:val="ru-RU"/>
        </w:rPr>
        <w:t xml:space="preserve"> </w:t>
      </w:r>
      <w:r w:rsidRPr="003D7990">
        <w:rPr>
          <w:spacing w:val="1"/>
          <w:lang w:val="ru-RU"/>
        </w:rPr>
        <w:t>речевое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-10"/>
          <w:lang w:val="ru-RU"/>
        </w:rPr>
        <w:t xml:space="preserve"> </w:t>
      </w:r>
      <w:r w:rsidRPr="003D7990">
        <w:rPr>
          <w:spacing w:val="2"/>
          <w:lang w:val="ru-RU"/>
        </w:rPr>
        <w:t>значитель-</w:t>
      </w:r>
      <w:r w:rsidRPr="003D7990">
        <w:rPr>
          <w:spacing w:val="66"/>
          <w:w w:val="98"/>
          <w:lang w:val="ru-RU"/>
        </w:rPr>
        <w:t xml:space="preserve"> </w:t>
      </w:r>
      <w:r w:rsidRPr="003D7990">
        <w:rPr>
          <w:spacing w:val="1"/>
          <w:lang w:val="ru-RU"/>
        </w:rPr>
        <w:t>но</w:t>
      </w:r>
      <w:r w:rsidRPr="003D7990">
        <w:rPr>
          <w:spacing w:val="27"/>
          <w:lang w:val="ru-RU"/>
        </w:rPr>
        <w:t xml:space="preserve"> </w:t>
      </w:r>
      <w:r w:rsidRPr="003D7990">
        <w:rPr>
          <w:spacing w:val="1"/>
          <w:lang w:val="ru-RU"/>
        </w:rPr>
        <w:t>отстают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1"/>
          <w:lang w:val="ru-RU"/>
        </w:rPr>
        <w:t>от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1"/>
          <w:lang w:val="ru-RU"/>
        </w:rPr>
        <w:t>эмоционального,</w:t>
      </w:r>
      <w:r w:rsidRPr="003D7990">
        <w:rPr>
          <w:spacing w:val="27"/>
          <w:lang w:val="ru-RU"/>
        </w:rPr>
        <w:t xml:space="preserve"> </w:t>
      </w:r>
      <w:r w:rsidRPr="003D7990">
        <w:rPr>
          <w:spacing w:val="1"/>
          <w:lang w:val="ru-RU"/>
        </w:rPr>
        <w:t>сенсорного</w:t>
      </w:r>
      <w:r w:rsidRPr="003D7990">
        <w:rPr>
          <w:spacing w:val="2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1"/>
          <w:lang w:val="ru-RU"/>
        </w:rPr>
        <w:t>игрового</w:t>
      </w:r>
      <w:r w:rsidRPr="003D7990">
        <w:rPr>
          <w:spacing w:val="28"/>
          <w:lang w:val="ru-RU"/>
        </w:rPr>
        <w:t xml:space="preserve"> </w:t>
      </w:r>
      <w:r w:rsidRPr="003D7990">
        <w:rPr>
          <w:spacing w:val="2"/>
          <w:lang w:val="ru-RU"/>
        </w:rPr>
        <w:t>развития,</w:t>
      </w:r>
      <w:r w:rsidRPr="003D7990">
        <w:rPr>
          <w:spacing w:val="66"/>
          <w:w w:val="98"/>
          <w:lang w:val="ru-RU"/>
        </w:rPr>
        <w:t xml:space="preserve"> </w:t>
      </w:r>
      <w:r w:rsidRPr="003D7990">
        <w:rPr>
          <w:spacing w:val="1"/>
          <w:lang w:val="ru-RU"/>
        </w:rPr>
        <w:t>необходимо</w:t>
      </w:r>
      <w:r w:rsidRPr="003D7990">
        <w:rPr>
          <w:spacing w:val="-9"/>
          <w:lang w:val="ru-RU"/>
        </w:rPr>
        <w:t xml:space="preserve"> </w:t>
      </w:r>
      <w:r w:rsidRPr="003D7990">
        <w:rPr>
          <w:spacing w:val="1"/>
          <w:lang w:val="ru-RU"/>
        </w:rPr>
        <w:t>обратить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это</w:t>
      </w:r>
      <w:r w:rsidRPr="003D7990">
        <w:rPr>
          <w:spacing w:val="-9"/>
          <w:lang w:val="ru-RU"/>
        </w:rPr>
        <w:t xml:space="preserve"> </w:t>
      </w:r>
      <w:r w:rsidRPr="003D7990">
        <w:rPr>
          <w:spacing w:val="1"/>
          <w:lang w:val="ru-RU"/>
        </w:rPr>
        <w:t>особое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внимание.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9"/>
          <w:lang w:val="ru-RU"/>
        </w:rPr>
        <w:t xml:space="preserve"> </w:t>
      </w:r>
      <w:r w:rsidRPr="003D7990">
        <w:rPr>
          <w:spacing w:val="1"/>
          <w:lang w:val="ru-RU"/>
        </w:rPr>
        <w:t>таком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случае</w:t>
      </w:r>
      <w:r w:rsidRPr="003D7990">
        <w:rPr>
          <w:spacing w:val="-8"/>
          <w:lang w:val="ru-RU"/>
        </w:rPr>
        <w:t xml:space="preserve"> </w:t>
      </w:r>
      <w:r w:rsidRPr="003D7990">
        <w:rPr>
          <w:spacing w:val="1"/>
          <w:lang w:val="ru-RU"/>
        </w:rPr>
        <w:t>мож-</w:t>
      </w:r>
      <w:r w:rsidRPr="003D7990">
        <w:rPr>
          <w:spacing w:val="68"/>
          <w:w w:val="104"/>
          <w:lang w:val="ru-RU"/>
        </w:rPr>
        <w:t xml:space="preserve"> </w:t>
      </w:r>
      <w:r w:rsidRPr="003D7990">
        <w:rPr>
          <w:spacing w:val="1"/>
          <w:lang w:val="ru-RU"/>
        </w:rPr>
        <w:t>но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1"/>
          <w:lang w:val="ru-RU"/>
        </w:rPr>
        <w:t>порекомендовать</w:t>
      </w:r>
      <w:r w:rsidRPr="003D7990">
        <w:rPr>
          <w:spacing w:val="-28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1"/>
          <w:lang w:val="ru-RU"/>
        </w:rPr>
        <w:t>определении</w:t>
      </w:r>
      <w:r w:rsidRPr="003D7990">
        <w:rPr>
          <w:spacing w:val="-28"/>
          <w:lang w:val="ru-RU"/>
        </w:rPr>
        <w:t xml:space="preserve"> </w:t>
      </w:r>
      <w:r w:rsidRPr="003D7990">
        <w:rPr>
          <w:spacing w:val="1"/>
          <w:lang w:val="ru-RU"/>
        </w:rPr>
        <w:t>базовой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1"/>
          <w:lang w:val="ru-RU"/>
        </w:rPr>
        <w:t>ступени</w:t>
      </w:r>
      <w:r w:rsidRPr="003D7990">
        <w:rPr>
          <w:spacing w:val="-28"/>
          <w:lang w:val="ru-RU"/>
        </w:rPr>
        <w:t xml:space="preserve"> </w:t>
      </w:r>
      <w:r w:rsidRPr="003D7990">
        <w:rPr>
          <w:spacing w:val="1"/>
          <w:lang w:val="ru-RU"/>
        </w:rPr>
        <w:t>временно</w:t>
      </w:r>
      <w:r w:rsidRPr="003D7990">
        <w:rPr>
          <w:spacing w:val="-29"/>
          <w:lang w:val="ru-RU"/>
        </w:rPr>
        <w:t xml:space="preserve"> </w:t>
      </w:r>
      <w:r w:rsidRPr="003D7990">
        <w:rPr>
          <w:spacing w:val="2"/>
          <w:lang w:val="ru-RU"/>
        </w:rPr>
        <w:t>не</w:t>
      </w:r>
      <w:r w:rsidRPr="003D7990">
        <w:rPr>
          <w:spacing w:val="80"/>
          <w:w w:val="95"/>
          <w:lang w:val="ru-RU"/>
        </w:rPr>
        <w:t xml:space="preserve"> </w:t>
      </w:r>
      <w:r w:rsidRPr="003D7990">
        <w:rPr>
          <w:spacing w:val="1"/>
          <w:lang w:val="ru-RU"/>
        </w:rPr>
        <w:t>учитывать</w:t>
      </w:r>
      <w:r w:rsidRPr="003D7990">
        <w:rPr>
          <w:spacing w:val="-5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экспрессивной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речи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крупной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моторики.</w:t>
      </w:r>
      <w:r w:rsidRPr="003D7990">
        <w:rPr>
          <w:spacing w:val="-4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spacing w:val="78"/>
          <w:w w:val="104"/>
          <w:lang w:val="ru-RU"/>
        </w:rPr>
        <w:t xml:space="preserve"> </w:t>
      </w:r>
      <w:r w:rsidRPr="003D7990">
        <w:rPr>
          <w:spacing w:val="1"/>
          <w:lang w:val="ru-RU"/>
        </w:rPr>
        <w:t>этом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проблемные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стороны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1"/>
          <w:lang w:val="ru-RU"/>
        </w:rPr>
        <w:t>нужно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будет</w:t>
      </w:r>
      <w:r w:rsidRPr="003D7990">
        <w:rPr>
          <w:spacing w:val="-21"/>
          <w:lang w:val="ru-RU"/>
        </w:rPr>
        <w:t xml:space="preserve"> </w:t>
      </w:r>
      <w:r w:rsidRPr="003D7990">
        <w:rPr>
          <w:spacing w:val="1"/>
          <w:lang w:val="ru-RU"/>
        </w:rPr>
        <w:t>выделить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2"/>
          <w:lang w:val="ru-RU"/>
        </w:rPr>
        <w:t xml:space="preserve"> </w:t>
      </w:r>
      <w:r w:rsidRPr="003D7990">
        <w:rPr>
          <w:spacing w:val="2"/>
          <w:lang w:val="ru-RU"/>
        </w:rPr>
        <w:t>соста-</w:t>
      </w:r>
      <w:r w:rsidRPr="003D7990">
        <w:rPr>
          <w:spacing w:val="68"/>
          <w:lang w:val="ru-RU"/>
        </w:rPr>
        <w:t xml:space="preserve"> </w:t>
      </w:r>
      <w:r w:rsidRPr="003D7990">
        <w:rPr>
          <w:spacing w:val="1"/>
          <w:lang w:val="ru-RU"/>
        </w:rPr>
        <w:t>вить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учетом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такой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ситуации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отдельные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программы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1"/>
          <w:lang w:val="ru-RU"/>
        </w:rPr>
        <w:t>занятий,</w:t>
      </w:r>
      <w:r w:rsidRPr="003D7990">
        <w:rPr>
          <w:spacing w:val="-20"/>
          <w:lang w:val="ru-RU"/>
        </w:rPr>
        <w:t xml:space="preserve"> </w:t>
      </w:r>
      <w:r w:rsidRPr="003D7990">
        <w:rPr>
          <w:spacing w:val="2"/>
          <w:lang w:val="ru-RU"/>
        </w:rPr>
        <w:t>кото-</w:t>
      </w:r>
      <w:r w:rsidRPr="003D7990">
        <w:rPr>
          <w:spacing w:val="72"/>
          <w:lang w:val="ru-RU"/>
        </w:rPr>
        <w:t xml:space="preserve"> </w:t>
      </w:r>
      <w:r w:rsidRPr="003D7990">
        <w:rPr>
          <w:spacing w:val="1"/>
          <w:lang w:val="ru-RU"/>
        </w:rPr>
        <w:t>рые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1"/>
          <w:lang w:val="ru-RU"/>
        </w:rPr>
        <w:t>будут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направлены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на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то,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чтобы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1"/>
          <w:lang w:val="ru-RU"/>
        </w:rPr>
        <w:t>«выровнять»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1"/>
          <w:lang w:val="ru-RU"/>
        </w:rPr>
        <w:t>развитие</w:t>
      </w:r>
      <w:r w:rsidRPr="003D7990">
        <w:rPr>
          <w:spacing w:val="-18"/>
          <w:lang w:val="ru-RU"/>
        </w:rPr>
        <w:t xml:space="preserve"> </w:t>
      </w:r>
      <w:r w:rsidRPr="003D7990">
        <w:rPr>
          <w:spacing w:val="2"/>
          <w:lang w:val="ru-RU"/>
        </w:rPr>
        <w:t>навыков</w:t>
      </w:r>
      <w:r w:rsidRPr="003D7990">
        <w:rPr>
          <w:spacing w:val="64"/>
          <w:w w:val="9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1"/>
          <w:lang w:val="ru-RU"/>
        </w:rPr>
        <w:t>разных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1"/>
          <w:lang w:val="ru-RU"/>
        </w:rPr>
        <w:t>сферах/областях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2"/>
          <w:lang w:val="ru-RU"/>
        </w:rPr>
        <w:t>развития.</w:t>
      </w:r>
    </w:p>
    <w:p w:rsidR="00E5163C" w:rsidRPr="003D7990" w:rsidRDefault="00E5163C">
      <w:pPr>
        <w:spacing w:before="6"/>
        <w:rPr>
          <w:rFonts w:ascii="Cambria" w:hAnsi="Cambria" w:cs="Cambria"/>
          <w:sz w:val="25"/>
          <w:szCs w:val="25"/>
          <w:lang w:val="ru-RU"/>
        </w:rPr>
      </w:pPr>
    </w:p>
    <w:p w:rsidR="00E5163C" w:rsidRDefault="00E5163C">
      <w:pPr>
        <w:pStyle w:val="Heading3"/>
        <w:spacing w:line="400" w:lineRule="exact"/>
        <w:ind w:left="1080" w:right="970"/>
        <w:jc w:val="center"/>
        <w:rPr>
          <w:b w:val="0"/>
          <w:bCs w:val="0"/>
        </w:rPr>
      </w:pPr>
      <w:bookmarkStart w:id="4" w:name="_TOC_250017"/>
      <w:r>
        <w:rPr>
          <w:w w:val="85"/>
        </w:rPr>
        <w:t>СОСТАВЛЕНИЕ</w:t>
      </w:r>
      <w:r>
        <w:rPr>
          <w:spacing w:val="64"/>
          <w:w w:val="85"/>
        </w:rPr>
        <w:t xml:space="preserve"> </w:t>
      </w:r>
      <w:r>
        <w:rPr>
          <w:w w:val="85"/>
        </w:rPr>
        <w:t>ПРОГРАММЫ</w:t>
      </w:r>
      <w:r>
        <w:rPr>
          <w:w w:val="88"/>
        </w:rPr>
        <w:t xml:space="preserve"> </w:t>
      </w:r>
      <w:r>
        <w:rPr>
          <w:w w:val="85"/>
        </w:rPr>
        <w:t>РАЗВИТИЯ</w:t>
      </w:r>
      <w:r>
        <w:rPr>
          <w:spacing w:val="-3"/>
          <w:w w:val="85"/>
        </w:rPr>
        <w:t xml:space="preserve"> </w:t>
      </w:r>
      <w:r>
        <w:rPr>
          <w:w w:val="85"/>
        </w:rPr>
        <w:t>РЕБЕНКА</w:t>
      </w:r>
      <w:bookmarkEnd w:id="4"/>
    </w:p>
    <w:p w:rsidR="00E5163C" w:rsidRPr="003D7990" w:rsidRDefault="00E5163C">
      <w:pPr>
        <w:pStyle w:val="BodyText"/>
        <w:spacing w:before="142"/>
        <w:ind w:left="110" w:hanging="1"/>
        <w:jc w:val="center"/>
        <w:rPr>
          <w:lang w:val="ru-RU"/>
        </w:rPr>
      </w:pPr>
      <w:r w:rsidRPr="003D7990">
        <w:rPr>
          <w:lang w:val="ru-RU"/>
        </w:rPr>
        <w:t>После</w:t>
      </w:r>
      <w:r w:rsidRPr="003D7990">
        <w:rPr>
          <w:spacing w:val="-33"/>
          <w:lang w:val="ru-RU"/>
        </w:rPr>
        <w:t xml:space="preserve"> </w:t>
      </w:r>
      <w:r w:rsidRPr="003D7990">
        <w:rPr>
          <w:spacing w:val="1"/>
          <w:lang w:val="ru-RU"/>
        </w:rPr>
        <w:t>заполнения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1"/>
          <w:lang w:val="ru-RU"/>
        </w:rPr>
        <w:t>таблицы</w:t>
      </w:r>
      <w:r w:rsidRPr="003D7990">
        <w:rPr>
          <w:spacing w:val="-33"/>
          <w:lang w:val="ru-RU"/>
        </w:rPr>
        <w:t xml:space="preserve"> </w:t>
      </w:r>
      <w:r w:rsidRPr="003D7990">
        <w:rPr>
          <w:spacing w:val="1"/>
          <w:lang w:val="ru-RU"/>
        </w:rPr>
        <w:t>развития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1"/>
          <w:lang w:val="ru-RU"/>
        </w:rPr>
        <w:t>следует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1"/>
          <w:lang w:val="ru-RU"/>
        </w:rPr>
        <w:t>обратить</w:t>
      </w:r>
      <w:r w:rsidRPr="003D7990">
        <w:rPr>
          <w:spacing w:val="-33"/>
          <w:lang w:val="ru-RU"/>
        </w:rPr>
        <w:t xml:space="preserve"> </w:t>
      </w:r>
      <w:r w:rsidRPr="003D7990">
        <w:rPr>
          <w:spacing w:val="1"/>
          <w:lang w:val="ru-RU"/>
        </w:rPr>
        <w:t>внимание</w:t>
      </w:r>
      <w:r w:rsidRPr="003D7990">
        <w:rPr>
          <w:spacing w:val="-32"/>
          <w:lang w:val="ru-RU"/>
        </w:rPr>
        <w:t xml:space="preserve"> </w:t>
      </w:r>
      <w:r w:rsidRPr="003D7990">
        <w:rPr>
          <w:spacing w:val="2"/>
          <w:lang w:val="ru-RU"/>
        </w:rPr>
        <w:t>на</w:t>
      </w:r>
      <w:r w:rsidRPr="003D7990">
        <w:rPr>
          <w:spacing w:val="80"/>
          <w:w w:val="97"/>
          <w:lang w:val="ru-RU"/>
        </w:rPr>
        <w:t xml:space="preserve"> </w:t>
      </w:r>
      <w:r w:rsidRPr="003D7990">
        <w:rPr>
          <w:spacing w:val="1"/>
          <w:lang w:val="ru-RU"/>
        </w:rPr>
        <w:t>те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1"/>
          <w:lang w:val="ru-RU"/>
        </w:rPr>
        <w:t>навыки,</w:t>
      </w:r>
      <w:r w:rsidRPr="003D7990">
        <w:rPr>
          <w:lang w:val="ru-RU"/>
        </w:rPr>
        <w:t xml:space="preserve"> </w:t>
      </w:r>
      <w:r w:rsidRPr="003D7990">
        <w:rPr>
          <w:spacing w:val="1"/>
          <w:lang w:val="ru-RU"/>
        </w:rPr>
        <w:t>которые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1"/>
          <w:lang w:val="ru-RU"/>
        </w:rPr>
        <w:t>ребенок</w:t>
      </w:r>
      <w:r w:rsidRPr="003D7990">
        <w:rPr>
          <w:lang w:val="ru-RU"/>
        </w:rPr>
        <w:t xml:space="preserve"> </w:t>
      </w:r>
      <w:r w:rsidRPr="003D7990">
        <w:rPr>
          <w:spacing w:val="1"/>
          <w:lang w:val="ru-RU"/>
        </w:rPr>
        <w:t>выполняет</w:t>
      </w:r>
      <w:r w:rsidRPr="003D7990">
        <w:rPr>
          <w:lang w:val="ru-RU"/>
        </w:rPr>
        <w:t xml:space="preserve"> с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1"/>
          <w:lang w:val="ru-RU"/>
        </w:rPr>
        <w:t>вашей</w:t>
      </w:r>
      <w:r w:rsidRPr="003D7990">
        <w:rPr>
          <w:lang w:val="ru-RU"/>
        </w:rPr>
        <w:t xml:space="preserve"> </w:t>
      </w:r>
      <w:r w:rsidRPr="003D7990">
        <w:rPr>
          <w:spacing w:val="1"/>
          <w:lang w:val="ru-RU"/>
        </w:rPr>
        <w:t>помощью</w:t>
      </w:r>
      <w:r w:rsidRPr="003D7990">
        <w:rPr>
          <w:lang w:val="ru-RU"/>
        </w:rPr>
        <w:t xml:space="preserve"> </w:t>
      </w:r>
      <w:r w:rsidRPr="003D7990">
        <w:rPr>
          <w:spacing w:val="2"/>
          <w:lang w:val="ru-RU"/>
        </w:rPr>
        <w:t>(значок</w:t>
      </w:r>
    </w:p>
    <w:p w:rsidR="00E5163C" w:rsidRPr="003D7990" w:rsidRDefault="00E5163C">
      <w:pPr>
        <w:pStyle w:val="BodyText"/>
        <w:ind w:left="110"/>
        <w:jc w:val="both"/>
        <w:rPr>
          <w:lang w:val="ru-RU"/>
        </w:rPr>
      </w:pPr>
      <w:r w:rsidRPr="003D7990">
        <w:rPr>
          <w:lang w:val="ru-RU"/>
        </w:rPr>
        <w:t>+\–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или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желтая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рамка).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Именно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они</w:t>
      </w:r>
      <w:r w:rsidRPr="003D7990">
        <w:rPr>
          <w:spacing w:val="35"/>
          <w:lang w:val="ru-RU"/>
        </w:rPr>
        <w:t xml:space="preserve"> </w:t>
      </w:r>
      <w:r w:rsidRPr="003D7990">
        <w:rPr>
          <w:spacing w:val="1"/>
          <w:lang w:val="ru-RU"/>
        </w:rPr>
        <w:t>составят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1"/>
          <w:lang w:val="ru-RU"/>
        </w:rPr>
        <w:t>основу</w:t>
      </w:r>
      <w:r w:rsidRPr="003D7990">
        <w:rPr>
          <w:spacing w:val="34"/>
          <w:lang w:val="ru-RU"/>
        </w:rPr>
        <w:t xml:space="preserve"> </w:t>
      </w:r>
      <w:r w:rsidRPr="003D7990">
        <w:rPr>
          <w:spacing w:val="2"/>
          <w:lang w:val="ru-RU"/>
        </w:rPr>
        <w:t>программы</w:t>
      </w:r>
      <w:r w:rsidRPr="003D7990">
        <w:rPr>
          <w:spacing w:val="54"/>
          <w:w w:val="98"/>
          <w:lang w:val="ru-RU"/>
        </w:rPr>
        <w:t xml:space="preserve"> </w:t>
      </w:r>
      <w:r w:rsidRPr="003D7990">
        <w:rPr>
          <w:spacing w:val="2"/>
          <w:lang w:val="ru-RU"/>
        </w:rPr>
        <w:t>развития.</w:t>
      </w:r>
    </w:p>
    <w:p w:rsidR="00E5163C" w:rsidRPr="003D7990" w:rsidRDefault="00E5163C">
      <w:pPr>
        <w:pStyle w:val="BodyText"/>
        <w:spacing w:before="54"/>
        <w:ind w:left="110" w:right="158" w:firstLine="396"/>
        <w:jc w:val="both"/>
        <w:rPr>
          <w:lang w:val="ru-RU"/>
        </w:rPr>
      </w:pPr>
      <w:r w:rsidRPr="003D7990">
        <w:rPr>
          <w:lang w:val="ru-RU"/>
        </w:rPr>
        <w:br w:type="column"/>
        <w:t>Вы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записать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программу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виде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специального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документа,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котором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будут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выделены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стороны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развития.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Часть родителей</w:t>
      </w:r>
      <w:r w:rsidRPr="003D7990">
        <w:rPr>
          <w:spacing w:val="45"/>
          <w:lang w:val="ru-RU"/>
        </w:rPr>
        <w:t xml:space="preserve"> </w:t>
      </w:r>
      <w:r w:rsidRPr="003D7990">
        <w:rPr>
          <w:lang w:val="ru-RU"/>
        </w:rPr>
        <w:t>так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делают,</w:t>
      </w:r>
      <w:r w:rsidRPr="003D7990">
        <w:rPr>
          <w:spacing w:val="45"/>
          <w:lang w:val="ru-RU"/>
        </w:rPr>
        <w:t xml:space="preserve"> </w:t>
      </w:r>
      <w:r w:rsidRPr="003D7990">
        <w:rPr>
          <w:lang w:val="ru-RU"/>
        </w:rPr>
        <w:t>но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возможен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5"/>
          <w:lang w:val="ru-RU"/>
        </w:rPr>
        <w:t xml:space="preserve"> </w:t>
      </w:r>
      <w:r w:rsidRPr="003D7990">
        <w:rPr>
          <w:lang w:val="ru-RU"/>
        </w:rPr>
        <w:t>более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простой</w:t>
      </w:r>
      <w:r w:rsidRPr="003D7990">
        <w:rPr>
          <w:spacing w:val="46"/>
          <w:lang w:val="ru-RU"/>
        </w:rPr>
        <w:t xml:space="preserve"> </w:t>
      </w:r>
      <w:r w:rsidRPr="003D7990">
        <w:rPr>
          <w:lang w:val="ru-RU"/>
        </w:rPr>
        <w:t>вариант: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дальнейшее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использование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таблиц,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применялись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фик-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сации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результатов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обследования.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этого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те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навыки,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обозначили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значком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+\–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желтой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рамкой,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становятся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пунктами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программы,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контролируете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формирование,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сверяясь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таблицей.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Отдельно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можно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составить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записать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список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повседнев-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ной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деятельности,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игр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занятий,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позволят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реализовать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вашу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программу.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Контрольные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наблюдения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ребенком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помощью таблиц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обычно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рекомендуется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делать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раз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2–3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месяца,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но,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конечно,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многом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зависит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темпа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ребенка.</w:t>
      </w:r>
    </w:p>
    <w:p w:rsidR="00E5163C" w:rsidRPr="003D7990" w:rsidRDefault="00E5163C">
      <w:pPr>
        <w:spacing w:before="6"/>
        <w:rPr>
          <w:rFonts w:ascii="Cambria" w:hAnsi="Cambria" w:cs="Cambria"/>
          <w:sz w:val="25"/>
          <w:szCs w:val="25"/>
          <w:lang w:val="ru-RU"/>
        </w:rPr>
      </w:pPr>
    </w:p>
    <w:p w:rsidR="00E5163C" w:rsidRPr="003D7990" w:rsidRDefault="00E5163C">
      <w:pPr>
        <w:pStyle w:val="Heading3"/>
        <w:spacing w:line="400" w:lineRule="exact"/>
        <w:ind w:left="309" w:right="357" w:hanging="1"/>
        <w:jc w:val="center"/>
        <w:rPr>
          <w:b w:val="0"/>
          <w:bCs w:val="0"/>
          <w:lang w:val="ru-RU"/>
        </w:rPr>
      </w:pPr>
      <w:r w:rsidRPr="003D7990">
        <w:rPr>
          <w:w w:val="85"/>
          <w:lang w:val="ru-RU"/>
        </w:rPr>
        <w:t>КАК</w:t>
      </w:r>
      <w:r w:rsidRPr="003D7990">
        <w:rPr>
          <w:spacing w:val="21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СОСТАВИТЬ</w:t>
      </w:r>
      <w:r w:rsidRPr="003D7990">
        <w:rPr>
          <w:spacing w:val="21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ДОПОЛНИТЕЛЬНЫЕ</w:t>
      </w:r>
      <w:r w:rsidRPr="003D7990">
        <w:rPr>
          <w:w w:val="87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  <w:r w:rsidRPr="003D7990">
        <w:rPr>
          <w:spacing w:val="5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ПО</w:t>
      </w:r>
      <w:r w:rsidRPr="003D7990">
        <w:rPr>
          <w:spacing w:val="5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РАЗВИТИЮ</w:t>
      </w:r>
      <w:r w:rsidRPr="003D7990">
        <w:rPr>
          <w:spacing w:val="5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ПРОБЛЕМНЫХ</w:t>
      </w:r>
      <w:r w:rsidRPr="003D7990">
        <w:rPr>
          <w:w w:val="86"/>
          <w:lang w:val="ru-RU"/>
        </w:rPr>
        <w:t xml:space="preserve"> </w:t>
      </w:r>
      <w:r w:rsidRPr="003D7990">
        <w:rPr>
          <w:w w:val="85"/>
          <w:lang w:val="ru-RU"/>
        </w:rPr>
        <w:t>СТОРОН</w:t>
      </w:r>
      <w:r w:rsidRPr="003D7990">
        <w:rPr>
          <w:spacing w:val="-12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</w:p>
    <w:p w:rsidR="00E5163C" w:rsidRPr="003D7990" w:rsidRDefault="00E5163C">
      <w:pPr>
        <w:pStyle w:val="Heading4"/>
        <w:spacing w:before="146" w:line="280" w:lineRule="exact"/>
        <w:ind w:left="110" w:right="2322" w:hanging="1"/>
        <w:rPr>
          <w:rFonts w:ascii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Формирование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навыков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общения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и</w:t>
      </w:r>
      <w:r w:rsidRPr="003D7990">
        <w:rPr>
          <w:rFonts w:ascii="Arial Black" w:hAnsi="Arial Black"/>
          <w:spacing w:val="-10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речи</w:t>
      </w:r>
      <w:r w:rsidRPr="003D7990">
        <w:rPr>
          <w:rFonts w:ascii="Arial Black" w:hAnsi="Arial Black"/>
          <w:w w:val="96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у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детей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синдромом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Дауна</w:t>
      </w:r>
    </w:p>
    <w:p w:rsidR="00E5163C" w:rsidRPr="003D7990" w:rsidRDefault="00E5163C">
      <w:pPr>
        <w:pStyle w:val="BodyText"/>
        <w:spacing w:line="280" w:lineRule="exact"/>
        <w:ind w:left="110" w:right="158"/>
        <w:jc w:val="both"/>
        <w:rPr>
          <w:lang w:val="ru-RU"/>
        </w:rPr>
      </w:pPr>
      <w:r w:rsidRPr="003D7990">
        <w:rPr>
          <w:lang w:val="ru-RU"/>
        </w:rPr>
        <w:t>Опираясь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книгу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общения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w w:val="9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Дауна»,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определите,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каком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этапе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находит-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ся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речь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малыша.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Прочитайте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рекомендации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этому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этапу,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наметьте</w:t>
      </w:r>
      <w:r w:rsidRPr="003D7990">
        <w:rPr>
          <w:w w:val="95"/>
          <w:lang w:val="ru-RU"/>
        </w:rPr>
        <w:t xml:space="preserve"> </w:t>
      </w:r>
      <w:r w:rsidRPr="003D7990">
        <w:rPr>
          <w:lang w:val="ru-RU"/>
        </w:rPr>
        <w:t>направления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занятий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понимания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собственной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ребенка.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основной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части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книги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есть</w:t>
      </w:r>
      <w:r w:rsidRPr="003D7990">
        <w:rPr>
          <w:spacing w:val="10"/>
          <w:lang w:val="ru-RU"/>
        </w:rPr>
        <w:t xml:space="preserve"> </w:t>
      </w:r>
      <w:r w:rsidRPr="003D7990">
        <w:rPr>
          <w:lang w:val="ru-RU"/>
        </w:rPr>
        <w:t>ссылки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приложения.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забывайте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их.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Дополнительной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по-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мощью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организации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занятий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могут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стать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материалы,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размещен-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ные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консультативном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форуме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Даунсайд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Ап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темах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«Развиваем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общение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речь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рождения»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«Начинаем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говорить».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Фотографии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видеофильмы,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размещенные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темах,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помогут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грамотно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орга- низовать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занятия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ребенком.</w:t>
      </w:r>
    </w:p>
    <w:p w:rsidR="00E5163C" w:rsidRPr="003D7990" w:rsidRDefault="00E5163C">
      <w:pPr>
        <w:spacing w:before="10"/>
        <w:rPr>
          <w:rFonts w:ascii="Cambria" w:hAnsi="Cambria" w:cs="Cambria"/>
          <w:sz w:val="23"/>
          <w:szCs w:val="23"/>
          <w:lang w:val="ru-RU"/>
        </w:rPr>
      </w:pPr>
    </w:p>
    <w:p w:rsidR="00E5163C" w:rsidRPr="003D7990" w:rsidRDefault="00E5163C">
      <w:pPr>
        <w:pStyle w:val="Heading4"/>
        <w:spacing w:line="280" w:lineRule="exact"/>
        <w:ind w:left="110" w:right="1197"/>
        <w:rPr>
          <w:rFonts w:ascii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Формирование</w:t>
      </w:r>
      <w:r w:rsidRPr="003D7990">
        <w:rPr>
          <w:rFonts w:ascii="Arial Black" w:hAnsi="Arial Black"/>
          <w:spacing w:val="-3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основных</w:t>
      </w:r>
      <w:r w:rsidRPr="003D7990">
        <w:rPr>
          <w:rFonts w:ascii="Arial Black" w:hAnsi="Arial Black"/>
          <w:spacing w:val="-3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двигательных</w:t>
      </w:r>
      <w:r w:rsidRPr="003D7990">
        <w:rPr>
          <w:rFonts w:ascii="Arial Black" w:hAnsi="Arial Black"/>
          <w:spacing w:val="-32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навыков у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детей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</w:t>
      </w:r>
      <w:r w:rsidRPr="003D7990">
        <w:rPr>
          <w:rFonts w:ascii="Arial Black" w:hAnsi="Arial Black"/>
          <w:spacing w:val="-2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синдромом</w:t>
      </w:r>
      <w:r w:rsidRPr="003D7990">
        <w:rPr>
          <w:rFonts w:ascii="Arial Black" w:hAnsi="Arial Black"/>
          <w:spacing w:val="-26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Дауна</w:t>
      </w:r>
    </w:p>
    <w:p w:rsidR="00E5163C" w:rsidRPr="003D7990" w:rsidRDefault="00E5163C">
      <w:pPr>
        <w:pStyle w:val="BodyText"/>
        <w:spacing w:line="280" w:lineRule="exact"/>
        <w:ind w:left="110" w:right="158"/>
        <w:rPr>
          <w:lang w:val="ru-RU"/>
        </w:rPr>
      </w:pPr>
      <w:r w:rsidRPr="003D7990">
        <w:rPr>
          <w:lang w:val="ru-RU"/>
        </w:rPr>
        <w:t>Мы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рекомендуем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методику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Питера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Лаутеслагера,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голландского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физиотерапевта,</w:t>
      </w:r>
      <w:r w:rsidRPr="003D7990">
        <w:rPr>
          <w:spacing w:val="27"/>
          <w:lang w:val="ru-RU"/>
        </w:rPr>
        <w:t xml:space="preserve"> </w:t>
      </w:r>
      <w:r w:rsidRPr="003D7990">
        <w:rPr>
          <w:lang w:val="ru-RU"/>
        </w:rPr>
        <w:t>разработавшего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методику,</w:t>
      </w:r>
      <w:r w:rsidRPr="003D7990">
        <w:rPr>
          <w:spacing w:val="27"/>
          <w:lang w:val="ru-RU"/>
        </w:rPr>
        <w:t xml:space="preserve"> </w:t>
      </w:r>
      <w:r w:rsidRPr="003D7990">
        <w:rPr>
          <w:lang w:val="ru-RU"/>
        </w:rPr>
        <w:t>предна-</w:t>
      </w:r>
    </w:p>
    <w:p w:rsidR="00E5163C" w:rsidRPr="003D7990" w:rsidRDefault="00E5163C">
      <w:pPr>
        <w:spacing w:line="280" w:lineRule="exact"/>
        <w:rPr>
          <w:lang w:val="ru-RU"/>
        </w:rPr>
        <w:sectPr w:rsidR="00E5163C" w:rsidRPr="003D7990">
          <w:pgSz w:w="16840" w:h="11910" w:orient="landscape"/>
          <w:pgMar w:top="580" w:right="520" w:bottom="280" w:left="740" w:header="720" w:footer="720" w:gutter="0"/>
          <w:cols w:num="2" w:space="720" w:equalWidth="0">
            <w:col w:w="7540" w:space="340"/>
            <w:col w:w="7700"/>
          </w:cols>
        </w:sectPr>
      </w:pPr>
    </w:p>
    <w:p w:rsidR="00E5163C" w:rsidRPr="003D7990" w:rsidRDefault="00E5163C">
      <w:pPr>
        <w:spacing w:before="4"/>
        <w:rPr>
          <w:rFonts w:ascii="Cambria" w:hAnsi="Cambria" w:cs="Cambria"/>
          <w:sz w:val="23"/>
          <w:szCs w:val="23"/>
          <w:lang w:val="ru-RU"/>
        </w:rPr>
      </w:pPr>
    </w:p>
    <w:p w:rsidR="00E5163C" w:rsidRDefault="00E5163C">
      <w:pPr>
        <w:pStyle w:val="BodyText"/>
        <w:spacing w:before="60"/>
        <w:ind w:left="0" w:right="115"/>
        <w:jc w:val="right"/>
        <w:rPr>
          <w:rFonts w:ascii="Calibri" w:hAnsi="Calibri" w:cs="Calibri"/>
        </w:rPr>
      </w:pPr>
      <w:r>
        <w:rPr>
          <w:rFonts w:ascii="Calibri" w:eastAsia="Times New Roman"/>
          <w:w w:val="110"/>
        </w:rPr>
        <w:t>5</w:t>
      </w:r>
    </w:p>
    <w:p w:rsidR="00E5163C" w:rsidRDefault="00E5163C">
      <w:pPr>
        <w:jc w:val="right"/>
        <w:rPr>
          <w:rFonts w:cs="Calibri"/>
        </w:rPr>
        <w:sectPr w:rsidR="00E5163C">
          <w:type w:val="continuous"/>
          <w:pgSz w:w="16840" w:h="11910" w:orient="landscape"/>
          <w:pgMar w:top="660" w:right="520" w:bottom="280" w:left="740" w:header="720" w:footer="720" w:gutter="0"/>
          <w:cols w:space="720"/>
        </w:sectPr>
      </w:pPr>
    </w:p>
    <w:p w:rsidR="00E5163C" w:rsidRPr="003D7990" w:rsidRDefault="00E5163C">
      <w:pPr>
        <w:pStyle w:val="BodyText"/>
        <w:spacing w:before="41"/>
        <w:jc w:val="both"/>
        <w:rPr>
          <w:lang w:val="ru-RU"/>
        </w:rPr>
      </w:pPr>
      <w:r w:rsidRPr="003D7990">
        <w:rPr>
          <w:lang w:val="ru-RU"/>
        </w:rPr>
        <w:t>значенную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именно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Дауна.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Книга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«Формиро-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вание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основных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двигательных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Дауна»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поможет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определить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уровень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двигательного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вашего</w:t>
      </w:r>
      <w:r w:rsidRPr="003D7990">
        <w:rPr>
          <w:spacing w:val="-34"/>
          <w:lang w:val="ru-RU"/>
        </w:rPr>
        <w:t xml:space="preserve"> </w:t>
      </w:r>
      <w:r w:rsidRPr="003D7990">
        <w:rPr>
          <w:lang w:val="ru-RU"/>
        </w:rPr>
        <w:t>ре-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бенка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создать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условия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успешного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освоения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им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движений,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уче-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том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особенностей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Дауна.</w:t>
      </w:r>
    </w:p>
    <w:p w:rsidR="00E5163C" w:rsidRPr="003D7990" w:rsidRDefault="00E5163C">
      <w:pPr>
        <w:pStyle w:val="BodyText"/>
        <w:ind w:firstLine="396"/>
        <w:jc w:val="both"/>
        <w:rPr>
          <w:lang w:val="ru-RU"/>
        </w:rPr>
      </w:pPr>
      <w:r w:rsidRPr="003D7990">
        <w:rPr>
          <w:lang w:val="ru-RU"/>
        </w:rPr>
        <w:t>Хорошо,</w:t>
      </w:r>
      <w:r w:rsidRPr="003D7990">
        <w:rPr>
          <w:spacing w:val="49"/>
          <w:lang w:val="ru-RU"/>
        </w:rPr>
        <w:t xml:space="preserve"> </w:t>
      </w:r>
      <w:r w:rsidRPr="003D7990">
        <w:rPr>
          <w:spacing w:val="1"/>
          <w:lang w:val="ru-RU"/>
        </w:rPr>
        <w:t>если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при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составлении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программы</w:t>
      </w:r>
      <w:r w:rsidRPr="003D7990">
        <w:rPr>
          <w:lang w:val="ru-RU"/>
        </w:rPr>
        <w:t xml:space="preserve"> </w:t>
      </w:r>
      <w:r w:rsidRPr="003D7990">
        <w:rPr>
          <w:spacing w:val="49"/>
          <w:lang w:val="ru-RU"/>
        </w:rPr>
        <w:t xml:space="preserve"> </w:t>
      </w:r>
      <w:r w:rsidRPr="003D7990">
        <w:rPr>
          <w:lang w:val="ru-RU"/>
        </w:rPr>
        <w:t xml:space="preserve">и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1"/>
          <w:lang w:val="ru-RU"/>
        </w:rPr>
        <w:t>подборе</w:t>
      </w:r>
      <w:r w:rsidRPr="003D7990">
        <w:rPr>
          <w:lang w:val="ru-RU"/>
        </w:rPr>
        <w:t xml:space="preserve"> </w:t>
      </w:r>
      <w:r w:rsidRPr="003D7990">
        <w:rPr>
          <w:spacing w:val="50"/>
          <w:lang w:val="ru-RU"/>
        </w:rPr>
        <w:t xml:space="preserve"> </w:t>
      </w:r>
      <w:r w:rsidRPr="003D7990">
        <w:rPr>
          <w:spacing w:val="2"/>
          <w:lang w:val="ru-RU"/>
        </w:rPr>
        <w:t>игр</w:t>
      </w:r>
      <w:r w:rsidRPr="003D7990">
        <w:rPr>
          <w:spacing w:val="60"/>
          <w:w w:val="9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упражнений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вы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сможете</w:t>
      </w:r>
      <w:r w:rsidRPr="003D7990">
        <w:rPr>
          <w:spacing w:val="-25"/>
          <w:lang w:val="ru-RU"/>
        </w:rPr>
        <w:t xml:space="preserve"> </w:t>
      </w:r>
      <w:r w:rsidRPr="003D7990">
        <w:rPr>
          <w:spacing w:val="1"/>
          <w:lang w:val="ru-RU"/>
        </w:rPr>
        <w:t>пользоваться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1"/>
          <w:lang w:val="ru-RU"/>
        </w:rPr>
        <w:t>консультативной</w:t>
      </w:r>
      <w:r w:rsidRPr="003D7990">
        <w:rPr>
          <w:spacing w:val="-26"/>
          <w:lang w:val="ru-RU"/>
        </w:rPr>
        <w:t xml:space="preserve"> </w:t>
      </w:r>
      <w:r w:rsidRPr="003D7990">
        <w:rPr>
          <w:spacing w:val="2"/>
          <w:lang w:val="ru-RU"/>
        </w:rPr>
        <w:t>помощью</w:t>
      </w:r>
      <w:r w:rsidRPr="003D7990">
        <w:rPr>
          <w:spacing w:val="74"/>
          <w:lang w:val="ru-RU"/>
        </w:rPr>
        <w:t xml:space="preserve"> </w:t>
      </w:r>
      <w:r w:rsidRPr="003D7990">
        <w:rPr>
          <w:spacing w:val="2"/>
          <w:lang w:val="ru-RU"/>
        </w:rPr>
        <w:t>специалиста.</w:t>
      </w:r>
    </w:p>
    <w:p w:rsidR="00E5163C" w:rsidRPr="003D7990" w:rsidRDefault="00E5163C">
      <w:pPr>
        <w:spacing w:before="9"/>
        <w:rPr>
          <w:rFonts w:ascii="Cambria" w:hAnsi="Cambria" w:cs="Cambria"/>
          <w:lang w:val="ru-RU"/>
        </w:rPr>
      </w:pPr>
    </w:p>
    <w:p w:rsidR="00E5163C" w:rsidRPr="003D7990" w:rsidRDefault="00E5163C">
      <w:pPr>
        <w:pStyle w:val="Heading3"/>
        <w:ind w:left="117"/>
        <w:jc w:val="center"/>
        <w:rPr>
          <w:b w:val="0"/>
          <w:bCs w:val="0"/>
          <w:lang w:val="ru-RU"/>
        </w:rPr>
      </w:pPr>
      <w:bookmarkStart w:id="5" w:name="_TOC_250016"/>
      <w:r w:rsidRPr="003D7990">
        <w:rPr>
          <w:w w:val="85"/>
          <w:lang w:val="ru-RU"/>
        </w:rPr>
        <w:t xml:space="preserve">РЕАЛИЗАЦИЯ </w:t>
      </w:r>
      <w:r w:rsidRPr="003D7990">
        <w:rPr>
          <w:spacing w:val="23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  <w:bookmarkEnd w:id="5"/>
    </w:p>
    <w:p w:rsidR="00E5163C" w:rsidRPr="003D7990" w:rsidRDefault="00E5163C">
      <w:pPr>
        <w:pStyle w:val="BodyText"/>
        <w:spacing w:before="123"/>
        <w:jc w:val="both"/>
        <w:rPr>
          <w:lang w:val="ru-RU"/>
        </w:rPr>
      </w:pPr>
      <w:r w:rsidRPr="003D7990">
        <w:rPr>
          <w:lang w:val="ru-RU"/>
        </w:rPr>
        <w:t>Для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реализации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программы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мы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рекомендуем использовать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методическую литературу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серии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«Ребе-</w:t>
      </w:r>
    </w:p>
    <w:p w:rsidR="00E5163C" w:rsidRPr="003D7990" w:rsidRDefault="00E5163C">
      <w:pPr>
        <w:pStyle w:val="BodyText"/>
        <w:spacing w:before="41"/>
        <w:ind w:right="108"/>
        <w:jc w:val="both"/>
        <w:rPr>
          <w:lang w:val="ru-RU"/>
        </w:rPr>
      </w:pPr>
      <w:r w:rsidRPr="003D7990">
        <w:rPr>
          <w:lang w:val="ru-RU"/>
        </w:rPr>
        <w:br w:type="column"/>
        <w:t>нок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особенности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развития»,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изданную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Бла-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готворительным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 xml:space="preserve">фондом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 xml:space="preserve">«Даунсайд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 xml:space="preserve">Ап»: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Жиянова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 xml:space="preserve">Л. 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«Малыш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Дауна»,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Поле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Е.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В.,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Жиянова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Л.,</w:t>
      </w:r>
      <w:r w:rsidRPr="003D7990">
        <w:rPr>
          <w:spacing w:val="36"/>
          <w:lang w:val="ru-RU"/>
        </w:rPr>
        <w:t xml:space="preserve"> </w:t>
      </w:r>
      <w:r w:rsidRPr="003D7990">
        <w:rPr>
          <w:lang w:val="ru-RU"/>
        </w:rPr>
        <w:t>Нечаева</w:t>
      </w:r>
      <w:r w:rsidRPr="003D7990">
        <w:rPr>
          <w:spacing w:val="21"/>
          <w:lang w:val="ru-RU"/>
        </w:rPr>
        <w:t xml:space="preserve"> </w:t>
      </w:r>
      <w:r w:rsidRPr="003D7990">
        <w:rPr>
          <w:lang w:val="ru-RU"/>
        </w:rPr>
        <w:t>Т.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Н.</w:t>
      </w:r>
      <w:r w:rsidRPr="003D7990">
        <w:rPr>
          <w:spacing w:val="35"/>
          <w:lang w:val="ru-RU"/>
        </w:rPr>
        <w:t xml:space="preserve"> </w:t>
      </w:r>
      <w:r w:rsidRPr="003D7990">
        <w:rPr>
          <w:lang w:val="ru-RU"/>
        </w:rPr>
        <w:t>«Фор-</w:t>
      </w:r>
      <w:r w:rsidRPr="003D7990">
        <w:rPr>
          <w:w w:val="106"/>
          <w:lang w:val="ru-RU"/>
        </w:rPr>
        <w:t xml:space="preserve"> </w:t>
      </w:r>
      <w:r w:rsidRPr="003D7990">
        <w:rPr>
          <w:lang w:val="ru-RU"/>
        </w:rPr>
        <w:t>мирование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основных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двигательных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2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Дауна»,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Жиянова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 xml:space="preserve">Л. 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 xml:space="preserve">«Формирование 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 xml:space="preserve">навыков 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 xml:space="preserve">общения 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 xml:space="preserve">и 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Дауна».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Электронные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версии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этих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публикаций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размещены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сайте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Даунсайд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Ап.</w:t>
      </w:r>
    </w:p>
    <w:p w:rsidR="00E5163C" w:rsidRPr="003D7990" w:rsidRDefault="00E5163C">
      <w:pPr>
        <w:spacing w:before="9"/>
        <w:rPr>
          <w:rFonts w:ascii="Cambria" w:hAnsi="Cambria" w:cs="Cambria"/>
          <w:sz w:val="23"/>
          <w:szCs w:val="23"/>
          <w:lang w:val="ru-RU"/>
        </w:rPr>
      </w:pPr>
    </w:p>
    <w:p w:rsidR="00E5163C" w:rsidRPr="003D7990" w:rsidRDefault="00E5163C">
      <w:pPr>
        <w:pStyle w:val="BodyText"/>
        <w:ind w:right="108"/>
        <w:jc w:val="both"/>
        <w:rPr>
          <w:lang w:val="ru-RU"/>
        </w:rPr>
      </w:pPr>
      <w:r w:rsidRPr="003D7990">
        <w:rPr>
          <w:lang w:val="ru-RU"/>
        </w:rPr>
        <w:t>В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таблице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2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даны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краткие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сведения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9"/>
          <w:lang w:val="ru-RU"/>
        </w:rPr>
        <w:t xml:space="preserve"> </w:t>
      </w:r>
      <w:r w:rsidRPr="003D7990">
        <w:rPr>
          <w:lang w:val="ru-RU"/>
        </w:rPr>
        <w:t>том,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какие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части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публикаций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могут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использоваться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зависимости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возраста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ребенка,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то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есть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со-</w:t>
      </w:r>
      <w:r w:rsidRPr="003D7990">
        <w:rPr>
          <w:w w:val="105"/>
          <w:lang w:val="ru-RU"/>
        </w:rPr>
        <w:t xml:space="preserve"> </w:t>
      </w:r>
      <w:r w:rsidRPr="003D7990">
        <w:rPr>
          <w:lang w:val="ru-RU"/>
        </w:rPr>
        <w:t>отнесены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ступени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Дневнику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зада-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ния,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упражнения,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описаны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книгах.</w:t>
      </w:r>
      <w:r w:rsidRPr="003D7990">
        <w:rPr>
          <w:spacing w:val="25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24"/>
          <w:lang w:val="ru-RU"/>
        </w:rPr>
        <w:t xml:space="preserve"> </w:t>
      </w:r>
      <w:r w:rsidRPr="003D7990">
        <w:rPr>
          <w:lang w:val="ru-RU"/>
        </w:rPr>
        <w:t>поможет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подобрать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задания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малыша*.</w:t>
      </w:r>
    </w:p>
    <w:p w:rsidR="00E5163C" w:rsidRPr="003D7990" w:rsidRDefault="00E5163C">
      <w:pPr>
        <w:jc w:val="both"/>
        <w:rPr>
          <w:lang w:val="ru-RU"/>
        </w:rPr>
        <w:sectPr w:rsidR="00E5163C" w:rsidRPr="003D7990">
          <w:pgSz w:w="16840" w:h="11910" w:orient="landscape"/>
          <w:pgMar w:top="500" w:right="740" w:bottom="280" w:left="560" w:header="720" w:footer="720" w:gutter="0"/>
          <w:cols w:num="2" w:space="720" w:equalWidth="0">
            <w:col w:w="7578" w:space="274"/>
            <w:col w:w="7688"/>
          </w:cols>
        </w:sectPr>
      </w:pPr>
    </w:p>
    <w:p w:rsidR="00E5163C" w:rsidRPr="003D7990" w:rsidRDefault="00E5163C">
      <w:pPr>
        <w:rPr>
          <w:rFonts w:ascii="Cambria" w:hAnsi="Cambria" w:cs="Cambria"/>
          <w:sz w:val="13"/>
          <w:szCs w:val="13"/>
          <w:lang w:val="ru-RU"/>
        </w:rPr>
      </w:pPr>
    </w:p>
    <w:p w:rsidR="00E5163C" w:rsidRPr="003D7990" w:rsidRDefault="00E5163C">
      <w:pPr>
        <w:spacing w:before="63"/>
        <w:ind w:right="6"/>
        <w:jc w:val="center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w w:val="95"/>
          <w:sz w:val="24"/>
          <w:lang w:val="ru-RU"/>
        </w:rPr>
        <w:t>Таблица</w:t>
      </w:r>
      <w:r w:rsidRPr="003D7990">
        <w:rPr>
          <w:rFonts w:ascii="Arial" w:hAnsi="Arial"/>
          <w:i/>
          <w:spacing w:val="-16"/>
          <w:w w:val="95"/>
          <w:sz w:val="24"/>
          <w:lang w:val="ru-RU"/>
        </w:rPr>
        <w:t xml:space="preserve"> </w:t>
      </w:r>
      <w:r w:rsidRPr="003D7990">
        <w:rPr>
          <w:rFonts w:ascii="Arial" w:hAnsi="Arial"/>
          <w:i/>
          <w:w w:val="95"/>
          <w:sz w:val="24"/>
          <w:lang w:val="ru-RU"/>
        </w:rPr>
        <w:t>2</w:t>
      </w:r>
    </w:p>
    <w:p w:rsidR="00E5163C" w:rsidRPr="003D7990" w:rsidRDefault="00E5163C">
      <w:pPr>
        <w:spacing w:before="4"/>
        <w:rPr>
          <w:rFonts w:ascii="Arial" w:hAnsi="Arial" w:cs="Arial"/>
          <w:i/>
          <w:sz w:val="12"/>
          <w:szCs w:val="1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60"/>
        <w:gridCol w:w="4046"/>
        <w:gridCol w:w="7111"/>
      </w:tblGrid>
      <w:tr w:rsidR="00E5163C" w:rsidRPr="00AA4380" w:rsidTr="00AA4380">
        <w:trPr>
          <w:trHeight w:hRule="exact" w:val="738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1"/>
              <w:ind w:left="56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Возраст</w:t>
            </w:r>
            <w:r w:rsidRPr="00AA4380">
              <w:rPr>
                <w:rFonts w:ascii="Arial Black" w:hAnsi="Arial Black"/>
                <w:b/>
                <w:spacing w:val="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ребенка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1" w:line="299" w:lineRule="exact"/>
              <w:ind w:left="22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Ступень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22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по</w:t>
            </w:r>
            <w:r w:rsidRPr="00AA4380">
              <w:rPr>
                <w:rFonts w:ascii="Arial Black" w:hAnsi="Arial Black"/>
                <w:b/>
                <w:spacing w:val="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дневнику</w:t>
            </w:r>
            <w:r w:rsidRPr="00AA4380">
              <w:rPr>
                <w:rFonts w:ascii="Arial Black" w:hAnsi="Arial Black"/>
                <w:b/>
                <w:spacing w:val="5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развития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123" w:line="184" w:lineRule="auto"/>
              <w:ind w:left="165" w:right="50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AA438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книг</w:t>
            </w:r>
            <w:r w:rsidRPr="00AA438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серии</w:t>
            </w:r>
            <w:r w:rsidRPr="00AA438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«</w:t>
            </w:r>
            <w:r w:rsidRPr="00AA4380">
              <w:rPr>
                <w:rFonts w:ascii="Arial Black" w:hAnsi="Arial Black"/>
                <w:b/>
                <w:spacing w:val="-2"/>
                <w:w w:val="95"/>
                <w:sz w:val="24"/>
                <w:lang w:val="ru-RU"/>
              </w:rPr>
              <w:t>Ребенок</w:t>
            </w:r>
            <w:r w:rsidRPr="00AA438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синдромом</w:t>
            </w:r>
            <w:r w:rsidRPr="00AA4380">
              <w:rPr>
                <w:rFonts w:ascii="Arial Black" w:hAnsi="Arial Black"/>
                <w:b/>
                <w:spacing w:val="2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Дауна</w:t>
            </w:r>
            <w:r w:rsidRPr="00AA438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особенности</w:t>
            </w:r>
            <w:r w:rsidRPr="00AA438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его</w:t>
            </w:r>
            <w:r w:rsidRPr="00AA438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развития</w:t>
            </w:r>
            <w:r w:rsidRPr="00AA4380">
              <w:rPr>
                <w:b/>
                <w:w w:val="95"/>
                <w:sz w:val="24"/>
                <w:lang w:val="ru-RU"/>
              </w:rPr>
              <w:t>»</w:t>
            </w:r>
          </w:p>
        </w:tc>
      </w:tr>
      <w:tr w:rsidR="00E5163C" w:rsidRPr="00AA4380" w:rsidTr="00AA4380">
        <w:trPr>
          <w:trHeight w:hRule="exact" w:val="454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4"/>
              <w:ind w:left="56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b/>
                <w:bCs/>
                <w:sz w:val="24"/>
                <w:szCs w:val="24"/>
              </w:rPr>
              <w:t>—</w:t>
            </w:r>
            <w:r w:rsidRPr="00AA4380">
              <w:rPr>
                <w:rFonts w:cs="Calibri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Первый</w:t>
            </w:r>
            <w:r w:rsidRPr="00AA4380">
              <w:rPr>
                <w:rFonts w:ascii="Arial Black" w:hAnsi="Arial Black" w:cs="Arial Black"/>
                <w:b/>
                <w:bCs/>
                <w:spacing w:val="-39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год</w:t>
            </w:r>
            <w:r w:rsidRPr="00AA4380">
              <w:rPr>
                <w:rFonts w:ascii="Arial Black" w:hAnsi="Arial Black" w:cs="Arial Black"/>
                <w:b/>
                <w:bCs/>
                <w:spacing w:val="-39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жизни</w:t>
            </w:r>
            <w:r w:rsidRPr="00AA4380">
              <w:rPr>
                <w:rFonts w:ascii="Arial Black" w:hAnsi="Arial Black" w:cs="Arial Black"/>
                <w:b/>
                <w:bCs/>
                <w:spacing w:val="-40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b/>
                <w:bCs/>
                <w:sz w:val="24"/>
                <w:szCs w:val="24"/>
              </w:rPr>
              <w:t>—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0–3</w:t>
            </w:r>
            <w:r w:rsidRPr="00AA4380">
              <w:rPr>
                <w:rFonts w:cs="Calibri"/>
                <w:spacing w:val="-10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1-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65" w:right="412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AA4380">
              <w:rPr>
                <w:rFonts w:ascii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22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1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Гуканье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Положение</w:t>
            </w:r>
            <w:r w:rsidRPr="00AA4380">
              <w:rPr>
                <w:rFonts w:ascii="Arial" w:hAnsi="Arial" w:cs="Arial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ребенка</w:t>
            </w:r>
            <w:r w:rsidRPr="00AA4380">
              <w:rPr>
                <w:rFonts w:ascii="Arial" w:hAnsi="Arial" w:cs="Arial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при</w:t>
            </w:r>
            <w:r w:rsidRPr="00AA4380">
              <w:rPr>
                <w:rFonts w:ascii="Arial" w:hAnsi="Arial" w:cs="Arial"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ношении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2–5</w:t>
            </w:r>
            <w:r w:rsidRPr="00AA4380">
              <w:rPr>
                <w:rFonts w:cs="Calibri"/>
                <w:spacing w:val="-4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2-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65" w:right="412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AA4380">
              <w:rPr>
                <w:rFonts w:ascii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22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Гуление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4–7</w:t>
            </w:r>
            <w:r w:rsidRPr="00AA4380">
              <w:rPr>
                <w:rFonts w:cs="Calibri"/>
                <w:spacing w:val="-4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3-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3606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7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3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Гуление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начало</w:t>
            </w:r>
            <w:r w:rsidRPr="00AA4380">
              <w:rPr>
                <w:rFonts w:ascii="Arial" w:hAnsi="Arial" w:cs="Arial"/>
                <w:spacing w:val="-4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лепета</w:t>
            </w:r>
            <w:r w:rsidRPr="00AA4380">
              <w:rPr>
                <w:rFonts w:ascii="Arial" w:hAnsi="Arial" w:cs="Arial"/>
                <w:spacing w:val="27"/>
                <w:w w:val="102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6–10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4-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65" w:right="412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AA4380">
              <w:rPr>
                <w:rFonts w:ascii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6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Гуление</w:t>
            </w:r>
            <w:r w:rsidRPr="00AA4380">
              <w:rPr>
                <w:rFonts w:cs="Calibri"/>
                <w:spacing w:val="-1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1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лепет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9–13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месяцев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5-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370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3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AA4380">
              <w:rPr>
                <w:rFonts w:ascii="Arial" w:hAnsi="Arial" w:cs="Arial"/>
                <w:spacing w:val="-4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ascii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5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1-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</w:tbl>
    <w:p w:rsidR="00E5163C" w:rsidRPr="003D7990" w:rsidRDefault="00E5163C">
      <w:pPr>
        <w:spacing w:before="6"/>
        <w:rPr>
          <w:rFonts w:ascii="Arial" w:hAnsi="Arial" w:cs="Arial"/>
          <w:i/>
          <w:sz w:val="24"/>
          <w:szCs w:val="24"/>
          <w:lang w:val="ru-RU"/>
        </w:rPr>
      </w:pPr>
    </w:p>
    <w:p w:rsidR="00E5163C" w:rsidRDefault="00E5163C">
      <w:pPr>
        <w:pStyle w:val="BodyText"/>
        <w:spacing w:before="60"/>
        <w:ind w:left="101"/>
        <w:rPr>
          <w:rFonts w:ascii="Calibri" w:hAnsi="Calibri" w:cs="Calibri"/>
        </w:rPr>
      </w:pPr>
      <w:r>
        <w:rPr>
          <w:rFonts w:ascii="Calibri" w:eastAsia="Times New Roman"/>
          <w:w w:val="110"/>
        </w:rPr>
        <w:t>6</w:t>
      </w:r>
    </w:p>
    <w:p w:rsidR="00E5163C" w:rsidRDefault="00E5163C">
      <w:pPr>
        <w:rPr>
          <w:rFonts w:cs="Calibri"/>
        </w:rPr>
        <w:sectPr w:rsidR="00E5163C">
          <w:type w:val="continuous"/>
          <w:pgSz w:w="16840" w:h="11910" w:orient="landscape"/>
          <w:pgMar w:top="66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4160"/>
        <w:gridCol w:w="4046"/>
        <w:gridCol w:w="7111"/>
      </w:tblGrid>
      <w:tr w:rsidR="00E5163C" w:rsidRPr="00AA4380" w:rsidTr="00AA4380">
        <w:trPr>
          <w:trHeight w:hRule="exact" w:val="738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1"/>
              <w:ind w:left="56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Возраст</w:t>
            </w:r>
            <w:r w:rsidRPr="00AA4380">
              <w:rPr>
                <w:rFonts w:ascii="Arial Black" w:hAnsi="Arial Black"/>
                <w:b/>
                <w:spacing w:val="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ребенка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1" w:line="299" w:lineRule="exact"/>
              <w:ind w:left="22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Ступень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22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по</w:t>
            </w:r>
            <w:r w:rsidRPr="00AA4380">
              <w:rPr>
                <w:rFonts w:ascii="Arial Black" w:hAnsi="Arial Black"/>
                <w:b/>
                <w:spacing w:val="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дневнику</w:t>
            </w:r>
            <w:r w:rsidRPr="00AA4380">
              <w:rPr>
                <w:rFonts w:ascii="Arial Black" w:hAnsi="Arial Black"/>
                <w:b/>
                <w:spacing w:val="5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развития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123" w:line="184" w:lineRule="auto"/>
              <w:ind w:left="165" w:right="50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AA438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книг</w:t>
            </w:r>
            <w:r w:rsidRPr="00AA438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серии</w:t>
            </w:r>
            <w:r w:rsidRPr="00AA4380">
              <w:rPr>
                <w:rFonts w:ascii="Arial Black" w:hAnsi="Arial Black"/>
                <w:b/>
                <w:spacing w:val="-3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«</w:t>
            </w:r>
            <w:r w:rsidRPr="00AA4380">
              <w:rPr>
                <w:rFonts w:ascii="Arial Black" w:hAnsi="Arial Black"/>
                <w:b/>
                <w:spacing w:val="-2"/>
                <w:w w:val="95"/>
                <w:sz w:val="24"/>
                <w:lang w:val="ru-RU"/>
              </w:rPr>
              <w:t>Ребенок</w:t>
            </w:r>
            <w:r w:rsidRPr="00AA438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3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синдромом</w:t>
            </w:r>
            <w:r w:rsidRPr="00AA4380">
              <w:rPr>
                <w:rFonts w:ascii="Arial Black" w:hAnsi="Arial Black"/>
                <w:b/>
                <w:spacing w:val="2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Дауна</w:t>
            </w:r>
            <w:r w:rsidRPr="00AA438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особенности</w:t>
            </w:r>
            <w:r w:rsidRPr="00AA4380">
              <w:rPr>
                <w:rFonts w:ascii="Arial Black" w:hAnsi="Arial Black"/>
                <w:b/>
                <w:spacing w:val="-3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его</w:t>
            </w:r>
            <w:r w:rsidRPr="00AA4380">
              <w:rPr>
                <w:rFonts w:ascii="Arial Black" w:hAnsi="Arial Black"/>
                <w:b/>
                <w:spacing w:val="-2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развития</w:t>
            </w:r>
            <w:r w:rsidRPr="00AA4380">
              <w:rPr>
                <w:b/>
                <w:w w:val="95"/>
                <w:sz w:val="24"/>
                <w:lang w:val="ru-RU"/>
              </w:rPr>
              <w:t>»</w:t>
            </w:r>
          </w:p>
        </w:tc>
      </w:tr>
      <w:tr w:rsidR="00E5163C" w:rsidRPr="00AA4380" w:rsidTr="00AA4380">
        <w:trPr>
          <w:trHeight w:hRule="exact" w:val="459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9"/>
              <w:ind w:left="56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b/>
                <w:bCs/>
                <w:sz w:val="24"/>
                <w:szCs w:val="24"/>
              </w:rPr>
              <w:t>—</w:t>
            </w:r>
            <w:r w:rsidRPr="00AA4380">
              <w:rPr>
                <w:rFonts w:cs="Calibri"/>
                <w:b/>
                <w:bCs/>
                <w:spacing w:val="-13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Второй</w:t>
            </w:r>
            <w:r w:rsidRPr="00AA4380">
              <w:rPr>
                <w:rFonts w:ascii="Arial Black" w:hAnsi="Arial Black" w:cs="Arial Black"/>
                <w:b/>
                <w:bCs/>
                <w:spacing w:val="-38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год</w:t>
            </w:r>
            <w:r w:rsidRPr="00AA4380">
              <w:rPr>
                <w:rFonts w:ascii="Arial Black" w:hAnsi="Arial Black" w:cs="Arial Black"/>
                <w:b/>
                <w:bCs/>
                <w:spacing w:val="-38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жизни</w:t>
            </w:r>
            <w:r w:rsidRPr="00AA4380">
              <w:rPr>
                <w:rFonts w:ascii="Arial Black" w:hAnsi="Arial Black" w:cs="Arial Black"/>
                <w:b/>
                <w:bCs/>
                <w:spacing w:val="-38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b/>
                <w:bCs/>
                <w:sz w:val="24"/>
                <w:szCs w:val="24"/>
              </w:rPr>
              <w:t>—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 w:line="276" w:lineRule="exact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12–16</w:t>
            </w:r>
            <w:r w:rsidRPr="00AA4380">
              <w:rPr>
                <w:rFonts w:cs="Calibri"/>
                <w:spacing w:val="15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месяцев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56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(1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год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1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год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4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мес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6"/>
                <w:szCs w:val="26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6-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5-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3230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ascii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2-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 w:line="276" w:lineRule="exact"/>
              <w:ind w:left="5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15–19</w:t>
            </w:r>
            <w:r w:rsidRPr="00AA4380">
              <w:rPr>
                <w:rFonts w:cs="Calibri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месяцев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5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(1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3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sz w:val="24"/>
                <w:szCs w:val="24"/>
                <w:lang w:val="ru-RU"/>
              </w:rPr>
              <w:t>мес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</w:t>
            </w:r>
            <w:r w:rsidRPr="00AA4380">
              <w:rPr>
                <w:rFonts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7</w:t>
            </w:r>
            <w:r w:rsidRPr="00AA4380">
              <w:rPr>
                <w:rFonts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мес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222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7-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3230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ascii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3-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 w:line="276" w:lineRule="exact"/>
              <w:ind w:left="5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18–22</w:t>
            </w:r>
            <w:r w:rsidRPr="00AA4380">
              <w:rPr>
                <w:rFonts w:cs="Calibri"/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месяца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5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(1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6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sz w:val="24"/>
                <w:szCs w:val="24"/>
                <w:lang w:val="ru-RU"/>
              </w:rPr>
              <w:t>мес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10</w:t>
            </w:r>
            <w:r w:rsidRPr="00AA4380">
              <w:rPr>
                <w:rFonts w:cs="Calibri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мес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8-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3230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24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ascii="Arial" w:hAnsi="Arial" w:cs="Arial"/>
                <w:w w:val="101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 w:line="276" w:lineRule="exact"/>
              <w:ind w:left="5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21–25</w:t>
            </w:r>
            <w:r w:rsidRPr="00AA4380">
              <w:rPr>
                <w:rFonts w:cs="Calibri"/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месяцев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5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(1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год</w:t>
            </w:r>
            <w:r w:rsidRPr="00AA4380">
              <w:rPr>
                <w:rFonts w:ascii="Arial" w:hAnsi="Arial" w:cs="Arial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9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sz w:val="24"/>
                <w:szCs w:val="24"/>
                <w:lang w:val="ru-RU"/>
              </w:rPr>
              <w:t>мес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2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года</w:t>
            </w:r>
            <w:r w:rsidRPr="00AA4380">
              <w:rPr>
                <w:rFonts w:ascii="Arial" w:hAnsi="Arial" w:cs="Arial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мес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222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9-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7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6-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–7-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78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7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Лепетные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простые</w:t>
            </w:r>
            <w:r w:rsidRPr="00AA4380">
              <w:rPr>
                <w:rFonts w:ascii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Конструкции</w:t>
            </w:r>
            <w:r w:rsidRPr="00AA4380">
              <w:rPr>
                <w:rFonts w:ascii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из</w:t>
            </w:r>
            <w:r w:rsidRPr="00AA4380">
              <w:rPr>
                <w:rFonts w:ascii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двух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слов</w:t>
            </w:r>
            <w:r w:rsidRPr="00AA4380">
              <w:rPr>
                <w:rFonts w:ascii="Arial" w:hAnsi="Arial" w:cs="Arial"/>
                <w:spacing w:val="25"/>
                <w:w w:val="102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4-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стадии</w:t>
            </w:r>
          </w:p>
        </w:tc>
      </w:tr>
      <w:tr w:rsidR="00E5163C" w:rsidRPr="00AA4380" w:rsidTr="00AA4380">
        <w:trPr>
          <w:trHeight w:hRule="exact" w:val="454"/>
        </w:trPr>
        <w:tc>
          <w:tcPr>
            <w:tcW w:w="15316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4"/>
              <w:ind w:left="56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b/>
                <w:bCs/>
                <w:sz w:val="24"/>
                <w:szCs w:val="24"/>
              </w:rPr>
              <w:t>—</w:t>
            </w:r>
            <w:r w:rsidRPr="00AA4380">
              <w:rPr>
                <w:rFonts w:cs="Calibri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Третий</w:t>
            </w:r>
            <w:r w:rsidRPr="00AA4380">
              <w:rPr>
                <w:rFonts w:ascii="Arial Black" w:hAnsi="Arial Black" w:cs="Arial Black"/>
                <w:b/>
                <w:bCs/>
                <w:spacing w:val="-34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год</w:t>
            </w:r>
            <w:r w:rsidRPr="00AA4380">
              <w:rPr>
                <w:rFonts w:ascii="Arial Black" w:hAnsi="Arial Black" w:cs="Arial Black"/>
                <w:b/>
                <w:bCs/>
                <w:spacing w:val="-34"/>
                <w:sz w:val="24"/>
                <w:szCs w:val="24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4"/>
                <w:szCs w:val="24"/>
              </w:rPr>
              <w:t>жизни</w:t>
            </w:r>
            <w:r w:rsidRPr="00AA4380">
              <w:rPr>
                <w:rFonts w:ascii="Arial Black" w:hAnsi="Arial Black" w:cs="Arial Black"/>
                <w:b/>
                <w:bCs/>
                <w:spacing w:val="12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b/>
                <w:bCs/>
                <w:sz w:val="24"/>
                <w:szCs w:val="24"/>
              </w:rPr>
              <w:t>—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6"/>
                <w:szCs w:val="26"/>
              </w:rPr>
            </w:pPr>
          </w:p>
          <w:p w:rsidR="00E5163C" w:rsidRPr="00AA4380" w:rsidRDefault="00E5163C" w:rsidP="00AA4380">
            <w:pPr>
              <w:pStyle w:val="TableParagraph"/>
              <w:spacing w:line="276" w:lineRule="exact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24–31</w:t>
            </w:r>
            <w:r w:rsidRPr="00AA4380">
              <w:rPr>
                <w:rFonts w:cs="Calibri"/>
                <w:spacing w:val="20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56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(2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года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–</w:t>
            </w:r>
            <w:r w:rsidRPr="00AA4380">
              <w:rPr>
                <w:rFonts w:cs="Calibri"/>
                <w:spacing w:val="-1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2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года</w:t>
            </w:r>
            <w:r w:rsidRPr="00AA4380">
              <w:rPr>
                <w:rFonts w:ascii="Arial" w:hAnsi="Arial" w:cs="Arial"/>
                <w:spacing w:val="-10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7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мес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</w:rPr>
              <w:t>.)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60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10-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1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65" w:right="412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8-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  <w:r w:rsidRPr="00AA4380">
              <w:rPr>
                <w:rFonts w:ascii="Arial" w:hAnsi="Arial" w:cs="Arial"/>
                <w:spacing w:val="24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6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6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3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cs="Calibri"/>
                <w:spacing w:val="-1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-13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фразы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65" w:right="16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 xml:space="preserve"> 4-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стадии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 xml:space="preserve">.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Качество</w:t>
            </w:r>
            <w:r w:rsidRPr="00AA4380">
              <w:rPr>
                <w:rFonts w:ascii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навыков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Дополнительные</w:t>
            </w:r>
            <w:r w:rsidRPr="00AA4380">
              <w:rPr>
                <w:rFonts w:ascii="Arial" w:hAnsi="Arial" w:cs="Arial"/>
                <w:spacing w:val="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навыки</w:t>
            </w:r>
            <w:r w:rsidRPr="00AA4380">
              <w:rPr>
                <w:rFonts w:ascii="Arial" w:hAnsi="Arial" w:cs="Arial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(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бег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прыжки</w:t>
            </w:r>
            <w:r w:rsidRPr="00AA4380">
              <w:rPr>
                <w:rFonts w:ascii="Arial" w:hAnsi="Arial" w:cs="Arial"/>
                <w:spacing w:val="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т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4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77" w:lineRule="exact"/>
              <w:ind w:left="5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30–36</w:t>
            </w:r>
            <w:r w:rsidRPr="00AA4380">
              <w:rPr>
                <w:rFonts w:cs="Calibri"/>
                <w:spacing w:val="15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месяцев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56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(2</w:t>
            </w:r>
            <w:r w:rsidRPr="00AA4380">
              <w:rPr>
                <w:rFonts w:cs="Calibri"/>
                <w:spacing w:val="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года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6</w:t>
            </w:r>
            <w:r w:rsidRPr="00AA4380">
              <w:rPr>
                <w:rFonts w:cs="Calibri"/>
                <w:spacing w:val="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spacing w:val="4"/>
                <w:w w:val="105"/>
                <w:sz w:val="24"/>
                <w:szCs w:val="24"/>
              </w:rPr>
              <w:t>мес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</w:rPr>
              <w:t>.–</w:t>
            </w:r>
            <w:r w:rsidRPr="00AA4380">
              <w:rPr>
                <w:rFonts w:cs="Calibri"/>
                <w:spacing w:val="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</w:rPr>
              <w:t>3</w:t>
            </w:r>
            <w:r w:rsidRPr="00AA4380">
              <w:rPr>
                <w:rFonts w:cs="Calibri"/>
                <w:spacing w:val="2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</w:rPr>
              <w:t>года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</w:rPr>
              <w:t>)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34"/>
                <w:szCs w:val="34"/>
              </w:rPr>
            </w:pPr>
          </w:p>
          <w:p w:rsidR="00E5163C" w:rsidRPr="00AA4380" w:rsidRDefault="00E5163C" w:rsidP="00AA4380">
            <w:pPr>
              <w:pStyle w:val="TableParagraph"/>
              <w:ind w:left="22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spacing w:val="-1"/>
                <w:w w:val="105"/>
                <w:sz w:val="24"/>
              </w:rPr>
              <w:t>11-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я</w:t>
            </w:r>
            <w:r w:rsidRPr="00AA4380">
              <w:rPr>
                <w:rFonts w:ascii="Arial" w:hAnsi="Arial"/>
                <w:spacing w:val="1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ступень</w:t>
            </w:r>
          </w:p>
        </w:tc>
        <w:tc>
          <w:tcPr>
            <w:tcW w:w="7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Малыш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7-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1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8-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й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этапы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65" w:right="73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7"/>
                <w:w w:val="105"/>
                <w:sz w:val="24"/>
                <w:szCs w:val="24"/>
                <w:lang w:val="ru-RU"/>
              </w:rPr>
              <w:t>РР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фразы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Увеличение</w:t>
            </w:r>
            <w:r w:rsidRPr="00AA4380">
              <w:rPr>
                <w:rFonts w:ascii="Arial" w:hAnsi="Arial" w:cs="Arial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словаря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Глобальное</w:t>
            </w:r>
            <w:r w:rsidRPr="00AA4380">
              <w:rPr>
                <w:rFonts w:ascii="Arial" w:hAnsi="Arial" w:cs="Arial"/>
                <w:spacing w:val="34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чтение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65" w:right="139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>ДР</w:t>
            </w:r>
            <w:r w:rsidRPr="00AA4380">
              <w:rPr>
                <w:rFonts w:cs="Calibri"/>
                <w:spacing w:val="6"/>
                <w:w w:val="105"/>
                <w:sz w:val="24"/>
                <w:szCs w:val="24"/>
                <w:lang w:val="ru-RU"/>
              </w:rPr>
              <w:t>.–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 xml:space="preserve"> 4-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9-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я</w:t>
            </w:r>
            <w:r w:rsidRPr="00AA4380">
              <w:rPr>
                <w:rFonts w:ascii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стадии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 xml:space="preserve">.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Качество</w:t>
            </w:r>
            <w:r w:rsidRPr="00AA4380">
              <w:rPr>
                <w:rFonts w:ascii="Arial" w:hAnsi="Arial" w:cs="Arial"/>
                <w:spacing w:val="-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навыков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3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Дополнительные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навыки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(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бег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прыжки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езда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</w:t>
            </w:r>
            <w:r w:rsidRPr="00AA4380">
              <w:rPr>
                <w:rFonts w:ascii="Arial" w:hAnsi="Arial" w:cs="Arial"/>
                <w:spacing w:val="20"/>
                <w:w w:val="10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велосипеде</w:t>
            </w:r>
            <w:r w:rsidRPr="00AA4380">
              <w:rPr>
                <w:rFonts w:ascii="Arial" w:hAnsi="Arial" w:cs="Arial"/>
                <w:spacing w:val="-2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-2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т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-3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.)</w:t>
            </w:r>
          </w:p>
        </w:tc>
      </w:tr>
    </w:tbl>
    <w:p w:rsidR="00E5163C" w:rsidRPr="003D7990" w:rsidRDefault="00E5163C">
      <w:pPr>
        <w:rPr>
          <w:rFonts w:cs="Calibri"/>
          <w:sz w:val="9"/>
          <w:szCs w:val="9"/>
          <w:lang w:val="ru-RU"/>
        </w:rPr>
      </w:pPr>
    </w:p>
    <w:p w:rsidR="00E5163C" w:rsidRPr="003D7990" w:rsidRDefault="00E5163C">
      <w:pPr>
        <w:pStyle w:val="BodyText"/>
        <w:spacing w:before="61" w:line="281" w:lineRule="exact"/>
        <w:ind w:left="110"/>
        <w:rPr>
          <w:lang w:val="ru-RU"/>
        </w:rPr>
      </w:pPr>
      <w:r w:rsidRPr="003D7990">
        <w:rPr>
          <w:lang w:val="ru-RU"/>
        </w:rPr>
        <w:t>*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Условные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обозначения:</w:t>
      </w:r>
    </w:p>
    <w:p w:rsidR="00E5163C" w:rsidRPr="003D7990" w:rsidRDefault="00E5163C">
      <w:pPr>
        <w:pStyle w:val="BodyText"/>
        <w:spacing w:line="280" w:lineRule="exact"/>
        <w:ind w:left="110"/>
        <w:rPr>
          <w:lang w:val="ru-RU"/>
        </w:rPr>
      </w:pPr>
      <w:r w:rsidRPr="003D7990">
        <w:rPr>
          <w:w w:val="105"/>
          <w:lang w:val="ru-RU"/>
        </w:rPr>
        <w:t>Малыш</w:t>
      </w:r>
      <w:r w:rsidRPr="003D7990">
        <w:rPr>
          <w:spacing w:val="-5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–</w:t>
      </w:r>
      <w:r w:rsidRPr="003D7990">
        <w:rPr>
          <w:spacing w:val="-42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«Малыш</w:t>
      </w:r>
      <w:r w:rsidRPr="003D7990">
        <w:rPr>
          <w:spacing w:val="-30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с</w:t>
      </w:r>
      <w:r w:rsidRPr="003D7990">
        <w:rPr>
          <w:spacing w:val="-29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синдромом</w:t>
      </w:r>
      <w:r w:rsidRPr="003D7990">
        <w:rPr>
          <w:spacing w:val="-30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Дауна»;</w:t>
      </w:r>
    </w:p>
    <w:p w:rsidR="00E5163C" w:rsidRPr="003D7990" w:rsidRDefault="00E5163C">
      <w:pPr>
        <w:pStyle w:val="BodyText"/>
        <w:tabs>
          <w:tab w:val="left" w:pos="1050"/>
        </w:tabs>
        <w:spacing w:line="280" w:lineRule="exact"/>
        <w:ind w:left="110"/>
        <w:rPr>
          <w:lang w:val="ru-RU"/>
        </w:rPr>
      </w:pPr>
      <w:r w:rsidRPr="003D7990">
        <w:rPr>
          <w:w w:val="105"/>
          <w:lang w:val="ru-RU"/>
        </w:rPr>
        <w:t>РР.</w:t>
      </w:r>
      <w:r w:rsidRPr="003D7990">
        <w:rPr>
          <w:w w:val="105"/>
          <w:lang w:val="ru-RU"/>
        </w:rPr>
        <w:tab/>
      </w:r>
      <w:r w:rsidRPr="003D7990">
        <w:rPr>
          <w:lang w:val="ru-RU"/>
        </w:rPr>
        <w:t>–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общения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Дауна»;</w:t>
      </w:r>
    </w:p>
    <w:p w:rsidR="00E5163C" w:rsidRPr="003D7990" w:rsidRDefault="00E5163C">
      <w:pPr>
        <w:pStyle w:val="BodyText"/>
        <w:tabs>
          <w:tab w:val="left" w:pos="1050"/>
        </w:tabs>
        <w:spacing w:line="280" w:lineRule="exact"/>
        <w:ind w:left="110"/>
        <w:rPr>
          <w:lang w:val="ru-RU"/>
        </w:rPr>
      </w:pPr>
      <w:r w:rsidRPr="003D7990">
        <w:rPr>
          <w:w w:val="105"/>
          <w:lang w:val="ru-RU"/>
        </w:rPr>
        <w:t>ДР.</w:t>
      </w:r>
      <w:r w:rsidRPr="003D7990">
        <w:rPr>
          <w:w w:val="105"/>
          <w:lang w:val="ru-RU"/>
        </w:rPr>
        <w:tab/>
      </w:r>
      <w:r w:rsidRPr="003D7990">
        <w:rPr>
          <w:lang w:val="ru-RU"/>
        </w:rPr>
        <w:t>–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основных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двигательных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Дауна».</w:t>
      </w:r>
    </w:p>
    <w:p w:rsidR="00E5163C" w:rsidRPr="003D7990" w:rsidRDefault="00E5163C">
      <w:pPr>
        <w:pStyle w:val="BodyText"/>
        <w:spacing w:line="281" w:lineRule="exact"/>
        <w:ind w:left="110"/>
        <w:rPr>
          <w:lang w:val="ru-RU"/>
        </w:rPr>
      </w:pPr>
      <w:r w:rsidRPr="003D7990">
        <w:rPr>
          <w:lang w:val="ru-RU"/>
        </w:rPr>
        <w:t>Помимо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этих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пособий,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использовать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различные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сборники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игр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упражнений,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нравятся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вашему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малышу.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1"/>
        <w:rPr>
          <w:rFonts w:ascii="Cambria" w:hAnsi="Cambria" w:cs="Cambria"/>
          <w:sz w:val="16"/>
          <w:szCs w:val="16"/>
          <w:lang w:val="ru-RU"/>
        </w:rPr>
      </w:pPr>
    </w:p>
    <w:p w:rsidR="00E5163C" w:rsidRDefault="00E5163C">
      <w:pPr>
        <w:pStyle w:val="BodyText"/>
        <w:spacing w:before="60"/>
        <w:ind w:left="0" w:right="115"/>
        <w:jc w:val="right"/>
        <w:rPr>
          <w:rFonts w:ascii="Calibri" w:hAnsi="Calibri" w:cs="Calibri"/>
        </w:rPr>
      </w:pPr>
      <w:r>
        <w:rPr>
          <w:rFonts w:ascii="Calibri" w:eastAsia="Times New Roman"/>
          <w:w w:val="110"/>
        </w:rPr>
        <w:t>7</w:t>
      </w:r>
    </w:p>
    <w:p w:rsidR="00E5163C" w:rsidRDefault="00E5163C">
      <w:pPr>
        <w:jc w:val="right"/>
        <w:rPr>
          <w:rFonts w:cs="Calibri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Pr="003D7990" w:rsidRDefault="00E5163C">
      <w:pPr>
        <w:pStyle w:val="Heading3"/>
        <w:spacing w:before="19" w:line="400" w:lineRule="exact"/>
        <w:ind w:left="417" w:right="300"/>
        <w:jc w:val="center"/>
        <w:rPr>
          <w:b w:val="0"/>
          <w:bCs w:val="0"/>
          <w:lang w:val="ru-RU"/>
        </w:rPr>
      </w:pPr>
      <w:r w:rsidRPr="003D7990">
        <w:rPr>
          <w:w w:val="85"/>
          <w:lang w:val="ru-RU"/>
        </w:rPr>
        <w:t>ИСПОЛЬЗОВАНИЕ</w:t>
      </w:r>
      <w:r w:rsidRPr="003D7990">
        <w:rPr>
          <w:spacing w:val="25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ТАБЛИЦ</w:t>
      </w:r>
      <w:r w:rsidRPr="003D7990">
        <w:rPr>
          <w:spacing w:val="26"/>
          <w:w w:val="85"/>
          <w:lang w:val="ru-RU"/>
        </w:rPr>
        <w:t xml:space="preserve"> </w:t>
      </w:r>
      <w:r w:rsidRPr="003D7990">
        <w:rPr>
          <w:spacing w:val="-2"/>
          <w:w w:val="85"/>
          <w:lang w:val="ru-RU"/>
        </w:rPr>
        <w:t>«Я</w:t>
      </w:r>
      <w:r w:rsidRPr="003D7990">
        <w:rPr>
          <w:spacing w:val="2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ВСЕ</w:t>
      </w:r>
      <w:r w:rsidRPr="003D7990">
        <w:rPr>
          <w:spacing w:val="2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СМОГУ»</w:t>
      </w:r>
      <w:r w:rsidRPr="003D7990">
        <w:rPr>
          <w:spacing w:val="21"/>
          <w:w w:val="83"/>
          <w:lang w:val="ru-RU"/>
        </w:rPr>
        <w:t xml:space="preserve"> </w:t>
      </w:r>
      <w:r w:rsidRPr="003D7990">
        <w:rPr>
          <w:w w:val="85"/>
          <w:lang w:val="ru-RU"/>
        </w:rPr>
        <w:t>ДЛЯ</w:t>
      </w:r>
      <w:r w:rsidRPr="003D7990">
        <w:rPr>
          <w:spacing w:val="69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РЕАЛИЗАЦИИ</w:t>
      </w:r>
      <w:r w:rsidRPr="003D7990">
        <w:rPr>
          <w:spacing w:val="70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ПРОГРАММЫ</w:t>
      </w:r>
      <w:r w:rsidRPr="003D7990">
        <w:rPr>
          <w:w w:val="88"/>
          <w:lang w:val="ru-RU"/>
        </w:rPr>
        <w:t xml:space="preserve"> </w:t>
      </w:r>
      <w:r w:rsidRPr="003D7990">
        <w:rPr>
          <w:w w:val="85"/>
          <w:lang w:val="ru-RU"/>
        </w:rPr>
        <w:t>РАЗВИТИЯ</w:t>
      </w:r>
      <w:r w:rsidRPr="003D7990">
        <w:rPr>
          <w:spacing w:val="-3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</w:p>
    <w:p w:rsidR="00E5163C" w:rsidRPr="003D7990" w:rsidRDefault="00E5163C">
      <w:pPr>
        <w:pStyle w:val="BodyText"/>
        <w:spacing w:before="227"/>
        <w:ind w:right="5"/>
        <w:jc w:val="both"/>
        <w:rPr>
          <w:lang w:val="ru-RU"/>
        </w:rPr>
      </w:pPr>
      <w:r w:rsidRPr="003D7990">
        <w:rPr>
          <w:spacing w:val="-2"/>
          <w:lang w:val="ru-RU"/>
        </w:rPr>
        <w:t>Все</w:t>
      </w:r>
      <w:r w:rsidRPr="003D7990">
        <w:rPr>
          <w:spacing w:val="-36"/>
          <w:lang w:val="ru-RU"/>
        </w:rPr>
        <w:t xml:space="preserve"> </w:t>
      </w:r>
      <w:r w:rsidRPr="003D7990">
        <w:rPr>
          <w:spacing w:val="-4"/>
          <w:lang w:val="ru-RU"/>
        </w:rPr>
        <w:t>навыки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ребенка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формируются</w:t>
      </w:r>
      <w:r w:rsidRPr="003D7990">
        <w:rPr>
          <w:spacing w:val="-35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процессе</w:t>
      </w:r>
      <w:r w:rsidRPr="003D7990">
        <w:rPr>
          <w:spacing w:val="-35"/>
          <w:lang w:val="ru-RU"/>
        </w:rPr>
        <w:t xml:space="preserve"> </w:t>
      </w:r>
      <w:r w:rsidRPr="003D7990">
        <w:rPr>
          <w:spacing w:val="-4"/>
          <w:lang w:val="ru-RU"/>
        </w:rPr>
        <w:t>совместной</w:t>
      </w:r>
      <w:r w:rsidRPr="003D7990">
        <w:rPr>
          <w:spacing w:val="-36"/>
          <w:lang w:val="ru-RU"/>
        </w:rPr>
        <w:t xml:space="preserve"> </w:t>
      </w:r>
      <w:r w:rsidRPr="003D7990">
        <w:rPr>
          <w:spacing w:val="-4"/>
          <w:lang w:val="ru-RU"/>
        </w:rPr>
        <w:t>деятельности</w:t>
      </w:r>
      <w:r w:rsidRPr="003D7990">
        <w:rPr>
          <w:spacing w:val="29"/>
          <w:w w:val="9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1"/>
          <w:lang w:val="ru-RU"/>
        </w:rPr>
        <w:t xml:space="preserve"> </w:t>
      </w:r>
      <w:r w:rsidRPr="003D7990">
        <w:rPr>
          <w:spacing w:val="-4"/>
          <w:lang w:val="ru-RU"/>
        </w:rPr>
        <w:t>близкими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3"/>
          <w:lang w:val="ru-RU"/>
        </w:rPr>
        <w:t>людьми.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2"/>
          <w:lang w:val="ru-RU"/>
        </w:rPr>
        <w:t>Для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ребенка</w:t>
      </w:r>
      <w:r w:rsidRPr="003D7990">
        <w:rPr>
          <w:spacing w:val="1"/>
          <w:lang w:val="ru-RU"/>
        </w:rPr>
        <w:t xml:space="preserve"> </w:t>
      </w:r>
      <w:r w:rsidRPr="003D7990">
        <w:rPr>
          <w:spacing w:val="-3"/>
          <w:lang w:val="ru-RU"/>
        </w:rPr>
        <w:t>это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3"/>
          <w:lang w:val="ru-RU"/>
        </w:rPr>
        <w:t>игра,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бытовые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занятия,</w:t>
      </w:r>
      <w:r w:rsidRPr="003D7990">
        <w:rPr>
          <w:spacing w:val="1"/>
          <w:lang w:val="ru-RU"/>
        </w:rPr>
        <w:t xml:space="preserve"> </w:t>
      </w:r>
      <w:r w:rsidRPr="003D7990">
        <w:rPr>
          <w:spacing w:val="-3"/>
          <w:lang w:val="ru-RU"/>
        </w:rPr>
        <w:t>повсед-</w:t>
      </w:r>
      <w:r w:rsidRPr="003D7990">
        <w:rPr>
          <w:spacing w:val="35"/>
          <w:w w:val="99"/>
          <w:lang w:val="ru-RU"/>
        </w:rPr>
        <w:t xml:space="preserve"> </w:t>
      </w:r>
      <w:r w:rsidRPr="003D7990">
        <w:rPr>
          <w:spacing w:val="-4"/>
          <w:lang w:val="ru-RU"/>
        </w:rPr>
        <w:t>невный труд.</w:t>
      </w:r>
      <w:r w:rsidRPr="003D7990">
        <w:rPr>
          <w:spacing w:val="-3"/>
          <w:lang w:val="ru-RU"/>
        </w:rPr>
        <w:t xml:space="preserve"> </w:t>
      </w:r>
      <w:r w:rsidRPr="003D7990">
        <w:rPr>
          <w:spacing w:val="-4"/>
          <w:lang w:val="ru-RU"/>
        </w:rPr>
        <w:t>Овладевая</w:t>
      </w:r>
      <w:r w:rsidRPr="003D7990">
        <w:rPr>
          <w:spacing w:val="-3"/>
          <w:lang w:val="ru-RU"/>
        </w:rPr>
        <w:t xml:space="preserve"> любым навыком, </w:t>
      </w:r>
      <w:r w:rsidRPr="003D7990">
        <w:rPr>
          <w:spacing w:val="-4"/>
          <w:lang w:val="ru-RU"/>
        </w:rPr>
        <w:t>ребенок</w:t>
      </w:r>
      <w:r w:rsidRPr="003D7990">
        <w:rPr>
          <w:spacing w:val="-3"/>
          <w:lang w:val="ru-RU"/>
        </w:rPr>
        <w:t xml:space="preserve"> </w:t>
      </w:r>
      <w:r w:rsidRPr="003D7990">
        <w:rPr>
          <w:spacing w:val="-4"/>
          <w:lang w:val="ru-RU"/>
        </w:rPr>
        <w:t>учится</w:t>
      </w:r>
      <w:r w:rsidRPr="003D7990">
        <w:rPr>
          <w:spacing w:val="-3"/>
          <w:lang w:val="ru-RU"/>
        </w:rPr>
        <w:t xml:space="preserve"> </w:t>
      </w:r>
      <w:r w:rsidRPr="003D7990">
        <w:rPr>
          <w:spacing w:val="-4"/>
          <w:lang w:val="ru-RU"/>
        </w:rPr>
        <w:t>выполнять</w:t>
      </w:r>
      <w:r w:rsidRPr="003D7990">
        <w:rPr>
          <w:spacing w:val="41"/>
          <w:w w:val="97"/>
          <w:lang w:val="ru-RU"/>
        </w:rPr>
        <w:t xml:space="preserve"> </w:t>
      </w:r>
      <w:r w:rsidRPr="003D7990">
        <w:rPr>
          <w:spacing w:val="-4"/>
          <w:lang w:val="ru-RU"/>
        </w:rPr>
        <w:t>цепочку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последовательных</w:t>
      </w:r>
      <w:r w:rsidRPr="003D7990">
        <w:rPr>
          <w:spacing w:val="3"/>
          <w:lang w:val="ru-RU"/>
        </w:rPr>
        <w:t xml:space="preserve"> </w:t>
      </w:r>
      <w:r w:rsidRPr="003D7990">
        <w:rPr>
          <w:spacing w:val="-4"/>
          <w:lang w:val="ru-RU"/>
        </w:rPr>
        <w:t>действий,</w:t>
      </w:r>
      <w:r w:rsidRPr="003D7990">
        <w:rPr>
          <w:spacing w:val="2"/>
          <w:lang w:val="ru-RU"/>
        </w:rPr>
        <w:t xml:space="preserve"> </w:t>
      </w:r>
      <w:r w:rsidRPr="003D7990">
        <w:rPr>
          <w:spacing w:val="-4"/>
          <w:lang w:val="ru-RU"/>
        </w:rPr>
        <w:t>начинает</w:t>
      </w:r>
      <w:r w:rsidRPr="003D7990">
        <w:rPr>
          <w:spacing w:val="3"/>
          <w:lang w:val="ru-RU"/>
        </w:rPr>
        <w:t xml:space="preserve"> </w:t>
      </w:r>
      <w:r w:rsidRPr="003D7990">
        <w:rPr>
          <w:spacing w:val="-4"/>
          <w:lang w:val="ru-RU"/>
        </w:rPr>
        <w:t>понимать</w:t>
      </w:r>
      <w:r w:rsidRPr="003D7990">
        <w:rPr>
          <w:spacing w:val="3"/>
          <w:lang w:val="ru-RU"/>
        </w:rPr>
        <w:t xml:space="preserve"> </w:t>
      </w:r>
      <w:r w:rsidRPr="003D7990">
        <w:rPr>
          <w:spacing w:val="-3"/>
          <w:lang w:val="ru-RU"/>
        </w:rPr>
        <w:t>последова-</w:t>
      </w:r>
      <w:r w:rsidRPr="003D7990">
        <w:rPr>
          <w:spacing w:val="29"/>
          <w:w w:val="99"/>
          <w:lang w:val="ru-RU"/>
        </w:rPr>
        <w:t xml:space="preserve"> </w:t>
      </w:r>
      <w:r w:rsidRPr="003D7990">
        <w:rPr>
          <w:spacing w:val="-4"/>
          <w:lang w:val="ru-RU"/>
        </w:rPr>
        <w:t>тельность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-4"/>
          <w:lang w:val="ru-RU"/>
        </w:rPr>
        <w:t>событий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4"/>
          <w:lang w:val="ru-RU"/>
        </w:rPr>
        <w:t>причинно-следственные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3"/>
          <w:lang w:val="ru-RU"/>
        </w:rPr>
        <w:t>связи,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3"/>
          <w:lang w:val="ru-RU"/>
        </w:rPr>
        <w:t>это</w:t>
      </w:r>
      <w:r w:rsidRPr="003D7990">
        <w:rPr>
          <w:spacing w:val="-11"/>
          <w:lang w:val="ru-RU"/>
        </w:rPr>
        <w:t xml:space="preserve"> </w:t>
      </w:r>
      <w:r w:rsidRPr="003D7990">
        <w:rPr>
          <w:spacing w:val="-4"/>
          <w:lang w:val="ru-RU"/>
        </w:rPr>
        <w:t>становится</w:t>
      </w:r>
      <w:r w:rsidRPr="003D7990">
        <w:rPr>
          <w:spacing w:val="23"/>
          <w:w w:val="96"/>
          <w:lang w:val="ru-RU"/>
        </w:rPr>
        <w:t xml:space="preserve"> </w:t>
      </w:r>
      <w:r w:rsidRPr="003D7990">
        <w:rPr>
          <w:spacing w:val="-3"/>
          <w:lang w:val="ru-RU"/>
        </w:rPr>
        <w:t>основой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3"/>
          <w:lang w:val="ru-RU"/>
        </w:rPr>
        <w:t>для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развития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восприятия,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3"/>
          <w:lang w:val="ru-RU"/>
        </w:rPr>
        <w:t>внимания,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памяти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9"/>
          <w:lang w:val="ru-RU"/>
        </w:rPr>
        <w:t xml:space="preserve"> </w:t>
      </w:r>
      <w:r w:rsidRPr="003D7990">
        <w:rPr>
          <w:spacing w:val="-4"/>
          <w:lang w:val="ru-RU"/>
        </w:rPr>
        <w:t>мышления.</w:t>
      </w:r>
    </w:p>
    <w:p w:rsidR="00E5163C" w:rsidRPr="003D7990" w:rsidRDefault="00E5163C">
      <w:pPr>
        <w:pStyle w:val="BodyText"/>
        <w:ind w:firstLine="396"/>
        <w:rPr>
          <w:lang w:val="ru-RU"/>
        </w:rPr>
      </w:pPr>
      <w:r w:rsidRPr="003D7990">
        <w:rPr>
          <w:spacing w:val="2"/>
          <w:lang w:val="ru-RU"/>
        </w:rPr>
        <w:t>Умываясь,</w:t>
      </w:r>
      <w:r w:rsidRPr="003D7990">
        <w:rPr>
          <w:lang w:val="ru-RU"/>
        </w:rPr>
        <w:t xml:space="preserve"> </w:t>
      </w:r>
      <w:r w:rsidRPr="003D7990">
        <w:rPr>
          <w:spacing w:val="11"/>
          <w:lang w:val="ru-RU"/>
        </w:rPr>
        <w:t xml:space="preserve"> </w:t>
      </w:r>
      <w:r w:rsidRPr="003D7990">
        <w:rPr>
          <w:spacing w:val="3"/>
          <w:lang w:val="ru-RU"/>
        </w:rPr>
        <w:t>одеваясь,</w:t>
      </w:r>
      <w:r w:rsidRPr="003D7990">
        <w:rPr>
          <w:lang w:val="ru-RU"/>
        </w:rPr>
        <w:t xml:space="preserve">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3"/>
          <w:lang w:val="ru-RU"/>
        </w:rPr>
        <w:t>участвуя</w:t>
      </w:r>
      <w:r w:rsidRPr="003D7990">
        <w:rPr>
          <w:lang w:val="ru-RU"/>
        </w:rPr>
        <w:t xml:space="preserve">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3"/>
          <w:lang w:val="ru-RU"/>
        </w:rPr>
        <w:t>вместе</w:t>
      </w:r>
      <w:r w:rsidRPr="003D7990">
        <w:rPr>
          <w:lang w:val="ru-RU"/>
        </w:rPr>
        <w:t xml:space="preserve"> 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 xml:space="preserve">с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3"/>
          <w:lang w:val="ru-RU"/>
        </w:rPr>
        <w:t>близкими</w:t>
      </w:r>
      <w:r w:rsidRPr="003D7990">
        <w:rPr>
          <w:lang w:val="ru-RU"/>
        </w:rPr>
        <w:t xml:space="preserve"> 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 xml:space="preserve">в </w:t>
      </w:r>
      <w:r w:rsidRPr="003D7990">
        <w:rPr>
          <w:spacing w:val="12"/>
          <w:lang w:val="ru-RU"/>
        </w:rPr>
        <w:t xml:space="preserve"> </w:t>
      </w:r>
      <w:r w:rsidRPr="003D7990">
        <w:rPr>
          <w:spacing w:val="4"/>
          <w:lang w:val="ru-RU"/>
        </w:rPr>
        <w:t>уборке,</w:t>
      </w:r>
      <w:r w:rsidRPr="003D7990">
        <w:rPr>
          <w:spacing w:val="43"/>
          <w:w w:val="99"/>
          <w:lang w:val="ru-RU"/>
        </w:rPr>
        <w:t xml:space="preserve"> </w:t>
      </w:r>
      <w:r w:rsidRPr="003D7990">
        <w:rPr>
          <w:spacing w:val="3"/>
          <w:lang w:val="ru-RU"/>
        </w:rPr>
        <w:t>стирке,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мытье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посуды,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отражая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2"/>
          <w:lang w:val="ru-RU"/>
        </w:rPr>
        <w:t>эти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ситуации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игре,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ребенок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4"/>
          <w:lang w:val="ru-RU"/>
        </w:rPr>
        <w:t>учит-</w:t>
      </w:r>
    </w:p>
    <w:p w:rsidR="00E5163C" w:rsidRPr="003D7990" w:rsidRDefault="00E5163C">
      <w:pPr>
        <w:pStyle w:val="BodyText"/>
        <w:spacing w:before="54"/>
        <w:ind w:right="103"/>
        <w:jc w:val="both"/>
        <w:rPr>
          <w:lang w:val="ru-RU"/>
        </w:rPr>
      </w:pPr>
      <w:r w:rsidRPr="003D7990">
        <w:rPr>
          <w:lang w:val="ru-RU"/>
        </w:rPr>
        <w:br w:type="column"/>
      </w:r>
      <w:r w:rsidRPr="003D7990">
        <w:rPr>
          <w:spacing w:val="1"/>
          <w:lang w:val="ru-RU"/>
        </w:rPr>
        <w:t>ся</w:t>
      </w:r>
      <w:r w:rsidRPr="003D7990">
        <w:rPr>
          <w:spacing w:val="41"/>
          <w:lang w:val="ru-RU"/>
        </w:rPr>
        <w:t xml:space="preserve"> </w:t>
      </w:r>
      <w:r w:rsidRPr="003D7990">
        <w:rPr>
          <w:spacing w:val="3"/>
          <w:lang w:val="ru-RU"/>
        </w:rPr>
        <w:t>передвигаться,</w:t>
      </w:r>
      <w:r w:rsidRPr="003D7990">
        <w:rPr>
          <w:spacing w:val="42"/>
          <w:lang w:val="ru-RU"/>
        </w:rPr>
        <w:t xml:space="preserve"> </w:t>
      </w:r>
      <w:r w:rsidRPr="003D7990">
        <w:rPr>
          <w:spacing w:val="3"/>
          <w:lang w:val="ru-RU"/>
        </w:rPr>
        <w:t>достигать</w:t>
      </w:r>
      <w:r w:rsidRPr="003D7990">
        <w:rPr>
          <w:spacing w:val="42"/>
          <w:lang w:val="ru-RU"/>
        </w:rPr>
        <w:t xml:space="preserve"> </w:t>
      </w:r>
      <w:r w:rsidRPr="003D7990">
        <w:rPr>
          <w:spacing w:val="3"/>
          <w:lang w:val="ru-RU"/>
        </w:rPr>
        <w:t>желаемой</w:t>
      </w:r>
      <w:r w:rsidRPr="003D7990">
        <w:rPr>
          <w:spacing w:val="41"/>
          <w:lang w:val="ru-RU"/>
        </w:rPr>
        <w:t xml:space="preserve"> </w:t>
      </w:r>
      <w:r w:rsidRPr="003D7990">
        <w:rPr>
          <w:spacing w:val="3"/>
          <w:lang w:val="ru-RU"/>
        </w:rPr>
        <w:t>цели,</w:t>
      </w:r>
      <w:r w:rsidRPr="003D7990">
        <w:rPr>
          <w:spacing w:val="42"/>
          <w:lang w:val="ru-RU"/>
        </w:rPr>
        <w:t xml:space="preserve"> </w:t>
      </w:r>
      <w:r w:rsidRPr="003D7990">
        <w:rPr>
          <w:spacing w:val="3"/>
          <w:lang w:val="ru-RU"/>
        </w:rPr>
        <w:t>искать</w:t>
      </w:r>
      <w:r w:rsidRPr="003D7990">
        <w:rPr>
          <w:spacing w:val="4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41"/>
          <w:lang w:val="ru-RU"/>
        </w:rPr>
        <w:t xml:space="preserve"> </w:t>
      </w:r>
      <w:r w:rsidRPr="003D7990">
        <w:rPr>
          <w:spacing w:val="4"/>
          <w:lang w:val="ru-RU"/>
        </w:rPr>
        <w:t>находить</w:t>
      </w:r>
      <w:r w:rsidRPr="003D7990">
        <w:rPr>
          <w:spacing w:val="49"/>
          <w:w w:val="98"/>
          <w:lang w:val="ru-RU"/>
        </w:rPr>
        <w:t xml:space="preserve"> </w:t>
      </w:r>
      <w:r w:rsidRPr="003D7990">
        <w:rPr>
          <w:spacing w:val="3"/>
          <w:lang w:val="ru-RU"/>
        </w:rPr>
        <w:t>предметы,</w:t>
      </w:r>
      <w:r w:rsidRPr="003D7990">
        <w:rPr>
          <w:spacing w:val="17"/>
          <w:lang w:val="ru-RU"/>
        </w:rPr>
        <w:t xml:space="preserve"> </w:t>
      </w:r>
      <w:r w:rsidRPr="003D7990">
        <w:rPr>
          <w:spacing w:val="3"/>
          <w:lang w:val="ru-RU"/>
        </w:rPr>
        <w:t>сравнивать</w:t>
      </w:r>
      <w:r w:rsidRPr="003D7990">
        <w:rPr>
          <w:spacing w:val="18"/>
          <w:lang w:val="ru-RU"/>
        </w:rPr>
        <w:t xml:space="preserve"> </w:t>
      </w:r>
      <w:r w:rsidRPr="003D7990">
        <w:rPr>
          <w:spacing w:val="1"/>
          <w:lang w:val="ru-RU"/>
        </w:rPr>
        <w:t>их,</w:t>
      </w:r>
      <w:r w:rsidRPr="003D7990">
        <w:rPr>
          <w:spacing w:val="17"/>
          <w:lang w:val="ru-RU"/>
        </w:rPr>
        <w:t xml:space="preserve"> </w:t>
      </w:r>
      <w:r w:rsidRPr="003D7990">
        <w:rPr>
          <w:spacing w:val="3"/>
          <w:lang w:val="ru-RU"/>
        </w:rPr>
        <w:t>видеть</w:t>
      </w:r>
      <w:r w:rsidRPr="003D7990">
        <w:rPr>
          <w:spacing w:val="18"/>
          <w:lang w:val="ru-RU"/>
        </w:rPr>
        <w:t xml:space="preserve"> </w:t>
      </w:r>
      <w:r w:rsidRPr="003D7990">
        <w:rPr>
          <w:spacing w:val="3"/>
          <w:lang w:val="ru-RU"/>
        </w:rPr>
        <w:t>различие</w:t>
      </w:r>
      <w:r w:rsidRPr="003D7990">
        <w:rPr>
          <w:spacing w:val="1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8"/>
          <w:lang w:val="ru-RU"/>
        </w:rPr>
        <w:t xml:space="preserve"> </w:t>
      </w:r>
      <w:r w:rsidRPr="003D7990">
        <w:rPr>
          <w:spacing w:val="3"/>
          <w:lang w:val="ru-RU"/>
        </w:rPr>
        <w:t>сходство,</w:t>
      </w:r>
      <w:r w:rsidRPr="003D7990">
        <w:rPr>
          <w:spacing w:val="17"/>
          <w:lang w:val="ru-RU"/>
        </w:rPr>
        <w:t xml:space="preserve"> </w:t>
      </w:r>
      <w:r w:rsidRPr="003D7990">
        <w:rPr>
          <w:spacing w:val="4"/>
          <w:lang w:val="ru-RU"/>
        </w:rPr>
        <w:t>понимать</w:t>
      </w:r>
      <w:r w:rsidRPr="003D7990">
        <w:rPr>
          <w:spacing w:val="51"/>
          <w:w w:val="97"/>
          <w:lang w:val="ru-RU"/>
        </w:rPr>
        <w:t xml:space="preserve"> </w:t>
      </w:r>
      <w:r w:rsidRPr="003D7990">
        <w:rPr>
          <w:spacing w:val="3"/>
          <w:lang w:val="ru-RU"/>
        </w:rPr>
        <w:t>происходящее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3"/>
          <w:lang w:val="ru-RU"/>
        </w:rPr>
        <w:t>предвосхищать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3"/>
          <w:lang w:val="ru-RU"/>
        </w:rPr>
        <w:t>результат.</w:t>
      </w:r>
      <w:r w:rsidRPr="003D7990">
        <w:rPr>
          <w:spacing w:val="1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3"/>
          <w:lang w:val="ru-RU"/>
        </w:rPr>
        <w:t>процессе</w:t>
      </w:r>
      <w:r w:rsidRPr="003D7990">
        <w:rPr>
          <w:spacing w:val="16"/>
          <w:lang w:val="ru-RU"/>
        </w:rPr>
        <w:t xml:space="preserve"> </w:t>
      </w:r>
      <w:r w:rsidRPr="003D7990">
        <w:rPr>
          <w:spacing w:val="4"/>
          <w:lang w:val="ru-RU"/>
        </w:rPr>
        <w:t>сотрудни-</w:t>
      </w:r>
      <w:r w:rsidRPr="003D7990">
        <w:rPr>
          <w:spacing w:val="57"/>
          <w:w w:val="98"/>
          <w:lang w:val="ru-RU"/>
        </w:rPr>
        <w:t xml:space="preserve"> </w:t>
      </w:r>
      <w:r w:rsidRPr="003D7990">
        <w:rPr>
          <w:spacing w:val="3"/>
          <w:lang w:val="ru-RU"/>
        </w:rPr>
        <w:t>чества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близкими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людьми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малыша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3"/>
          <w:lang w:val="ru-RU"/>
        </w:rPr>
        <w:t>развивается</w:t>
      </w:r>
      <w:r w:rsidRPr="003D7990">
        <w:rPr>
          <w:spacing w:val="-5"/>
          <w:lang w:val="ru-RU"/>
        </w:rPr>
        <w:t xml:space="preserve"> </w:t>
      </w:r>
      <w:r w:rsidRPr="003D7990">
        <w:rPr>
          <w:spacing w:val="3"/>
          <w:lang w:val="ru-RU"/>
        </w:rPr>
        <w:t>общение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6"/>
          <w:lang w:val="ru-RU"/>
        </w:rPr>
        <w:t xml:space="preserve"> </w:t>
      </w:r>
      <w:r w:rsidRPr="003D7990">
        <w:rPr>
          <w:spacing w:val="4"/>
          <w:lang w:val="ru-RU"/>
        </w:rPr>
        <w:t>речь.</w:t>
      </w:r>
      <w:r w:rsidRPr="003D7990">
        <w:rPr>
          <w:spacing w:val="43"/>
          <w:lang w:val="ru-RU"/>
        </w:rPr>
        <w:t xml:space="preserve"> </w:t>
      </w:r>
      <w:r w:rsidRPr="003D7990">
        <w:rPr>
          <w:spacing w:val="3"/>
          <w:lang w:val="ru-RU"/>
        </w:rPr>
        <w:t>Взаимодействуя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ребенком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естественной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среде,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родители</w:t>
      </w:r>
      <w:r w:rsidRPr="003D7990">
        <w:rPr>
          <w:spacing w:val="33"/>
          <w:lang w:val="ru-RU"/>
        </w:rPr>
        <w:t xml:space="preserve"> </w:t>
      </w:r>
      <w:r w:rsidRPr="003D7990">
        <w:rPr>
          <w:spacing w:val="3"/>
          <w:lang w:val="ru-RU"/>
        </w:rPr>
        <w:t>по-</w:t>
      </w:r>
      <w:r w:rsidRPr="003D7990">
        <w:rPr>
          <w:spacing w:val="59"/>
          <w:w w:val="104"/>
          <w:lang w:val="ru-RU"/>
        </w:rPr>
        <w:t xml:space="preserve"> </w:t>
      </w:r>
      <w:r w:rsidRPr="003D7990">
        <w:rPr>
          <w:spacing w:val="3"/>
          <w:lang w:val="ru-RU"/>
        </w:rPr>
        <w:t>степенно</w:t>
      </w:r>
      <w:r w:rsidRPr="003D7990">
        <w:rPr>
          <w:spacing w:val="-1"/>
          <w:lang w:val="ru-RU"/>
        </w:rPr>
        <w:t xml:space="preserve"> </w:t>
      </w:r>
      <w:r w:rsidRPr="003D7990">
        <w:rPr>
          <w:spacing w:val="2"/>
          <w:lang w:val="ru-RU"/>
        </w:rPr>
        <w:t>не</w:t>
      </w:r>
      <w:r w:rsidRPr="003D7990">
        <w:rPr>
          <w:lang w:val="ru-RU"/>
        </w:rPr>
        <w:t xml:space="preserve"> </w:t>
      </w:r>
      <w:r w:rsidRPr="003D7990">
        <w:rPr>
          <w:spacing w:val="3"/>
          <w:lang w:val="ru-RU"/>
        </w:rPr>
        <w:t>только</w:t>
      </w:r>
      <w:r w:rsidRPr="003D7990">
        <w:rPr>
          <w:lang w:val="ru-RU"/>
        </w:rPr>
        <w:t xml:space="preserve"> </w:t>
      </w:r>
      <w:r w:rsidRPr="003D7990">
        <w:rPr>
          <w:spacing w:val="3"/>
          <w:lang w:val="ru-RU"/>
        </w:rPr>
        <w:t>формируют</w:t>
      </w:r>
      <w:r w:rsidRPr="003D7990">
        <w:rPr>
          <w:lang w:val="ru-RU"/>
        </w:rPr>
        <w:t xml:space="preserve"> у </w:t>
      </w:r>
      <w:r w:rsidRPr="003D7990">
        <w:rPr>
          <w:spacing w:val="3"/>
          <w:lang w:val="ru-RU"/>
        </w:rPr>
        <w:t>него</w:t>
      </w:r>
      <w:r w:rsidRPr="003D7990">
        <w:rPr>
          <w:lang w:val="ru-RU"/>
        </w:rPr>
        <w:t xml:space="preserve"> </w:t>
      </w:r>
      <w:r w:rsidRPr="003D7990">
        <w:rPr>
          <w:spacing w:val="3"/>
          <w:lang w:val="ru-RU"/>
        </w:rPr>
        <w:t>навыки</w:t>
      </w:r>
      <w:r w:rsidRPr="003D7990">
        <w:rPr>
          <w:lang w:val="ru-RU"/>
        </w:rPr>
        <w:t xml:space="preserve"> </w:t>
      </w:r>
      <w:r w:rsidRPr="003D7990">
        <w:rPr>
          <w:spacing w:val="4"/>
          <w:lang w:val="ru-RU"/>
        </w:rPr>
        <w:t>самообслуживания</w:t>
      </w:r>
      <w:r w:rsidRPr="003D7990">
        <w:rPr>
          <w:spacing w:val="29"/>
          <w:w w:val="9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социализации,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2"/>
          <w:lang w:val="ru-RU"/>
        </w:rPr>
        <w:t>но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создают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3"/>
          <w:lang w:val="ru-RU"/>
        </w:rPr>
        <w:t>условия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2"/>
          <w:lang w:val="ru-RU"/>
        </w:rPr>
        <w:t>для</w:t>
      </w:r>
      <w:r w:rsidRPr="003D7990">
        <w:rPr>
          <w:spacing w:val="-13"/>
          <w:lang w:val="ru-RU"/>
        </w:rPr>
        <w:t xml:space="preserve"> </w:t>
      </w:r>
      <w:r w:rsidRPr="003D7990">
        <w:rPr>
          <w:spacing w:val="3"/>
          <w:lang w:val="ru-RU"/>
        </w:rPr>
        <w:t>гармоничного</w:t>
      </w:r>
      <w:r w:rsidRPr="003D7990">
        <w:rPr>
          <w:spacing w:val="-12"/>
          <w:lang w:val="ru-RU"/>
        </w:rPr>
        <w:t xml:space="preserve"> </w:t>
      </w:r>
      <w:r w:rsidRPr="003D7990">
        <w:rPr>
          <w:spacing w:val="4"/>
          <w:lang w:val="ru-RU"/>
        </w:rPr>
        <w:t>развития</w:t>
      </w:r>
      <w:r w:rsidRPr="003D7990">
        <w:rPr>
          <w:spacing w:val="53"/>
          <w:w w:val="96"/>
          <w:lang w:val="ru-RU"/>
        </w:rPr>
        <w:t xml:space="preserve"> </w:t>
      </w:r>
      <w:r w:rsidRPr="003D7990">
        <w:rPr>
          <w:spacing w:val="4"/>
          <w:lang w:val="ru-RU"/>
        </w:rPr>
        <w:t>ребенка.</w:t>
      </w:r>
    </w:p>
    <w:p w:rsidR="00E5163C" w:rsidRPr="003D7990" w:rsidRDefault="00E5163C">
      <w:pPr>
        <w:spacing w:before="1"/>
        <w:rPr>
          <w:rFonts w:ascii="Cambria" w:hAnsi="Cambria" w:cs="Cambria"/>
          <w:sz w:val="24"/>
          <w:szCs w:val="24"/>
          <w:lang w:val="ru-RU"/>
        </w:rPr>
      </w:pPr>
    </w:p>
    <w:p w:rsidR="00E5163C" w:rsidRPr="003D7990" w:rsidRDefault="00E5163C">
      <w:pPr>
        <w:pStyle w:val="Heading4"/>
        <w:spacing w:line="280" w:lineRule="exact"/>
        <w:ind w:right="108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Практика</w:t>
      </w:r>
      <w:r w:rsidRPr="003D7990">
        <w:rPr>
          <w:spacing w:val="-44"/>
          <w:lang w:val="ru-RU"/>
        </w:rPr>
        <w:t xml:space="preserve"> </w:t>
      </w:r>
      <w:r w:rsidRPr="003D7990">
        <w:rPr>
          <w:lang w:val="ru-RU"/>
        </w:rPr>
        <w:t>показывает,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что,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даже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отсутствии</w:t>
      </w:r>
      <w:r w:rsidRPr="003D7990">
        <w:rPr>
          <w:spacing w:val="-43"/>
          <w:lang w:val="ru-RU"/>
        </w:rPr>
        <w:t xml:space="preserve"> </w:t>
      </w:r>
      <w:r w:rsidRPr="003D7990">
        <w:rPr>
          <w:lang w:val="ru-RU"/>
        </w:rPr>
        <w:t>специальных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занятий,</w:t>
      </w:r>
      <w:r w:rsidRPr="003D7990">
        <w:rPr>
          <w:spacing w:val="-42"/>
          <w:lang w:val="ru-RU"/>
        </w:rPr>
        <w:t xml:space="preserve"> </w:t>
      </w:r>
      <w:r w:rsidRPr="003D7990">
        <w:rPr>
          <w:lang w:val="ru-RU"/>
        </w:rPr>
        <w:t>усвоение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ребенком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одной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двух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любых</w:t>
      </w:r>
      <w:r w:rsidRPr="003D7990">
        <w:rPr>
          <w:spacing w:val="-41"/>
          <w:lang w:val="ru-RU"/>
        </w:rPr>
        <w:t xml:space="preserve"> </w:t>
      </w:r>
      <w:r w:rsidRPr="003D7990">
        <w:rPr>
          <w:lang w:val="ru-RU"/>
        </w:rPr>
        <w:t>компетен-</w:t>
      </w:r>
      <w:r w:rsidRPr="003D7990">
        <w:rPr>
          <w:w w:val="95"/>
          <w:lang w:val="ru-RU"/>
        </w:rPr>
        <w:t xml:space="preserve"> ций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обеспечивает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переход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следующую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ступень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Дневнику</w:t>
      </w:r>
      <w:r w:rsidRPr="003D7990">
        <w:rPr>
          <w:lang w:val="ru-RU"/>
        </w:rPr>
        <w:t xml:space="preserve"> </w:t>
      </w:r>
      <w:r w:rsidRPr="003D7990">
        <w:rPr>
          <w:w w:val="95"/>
          <w:lang w:val="ru-RU"/>
        </w:rPr>
        <w:t>развития</w:t>
      </w:r>
      <w:r w:rsidRPr="003D7990">
        <w:rPr>
          <w:spacing w:val="1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ребенка!</w:t>
      </w:r>
    </w:p>
    <w:p w:rsidR="00E5163C" w:rsidRPr="003D7990" w:rsidRDefault="00E5163C">
      <w:pPr>
        <w:spacing w:line="280" w:lineRule="exact"/>
        <w:jc w:val="both"/>
        <w:rPr>
          <w:lang w:val="ru-RU"/>
        </w:rPr>
        <w:sectPr w:rsidR="00E5163C" w:rsidRPr="003D7990">
          <w:pgSz w:w="16840" w:h="11910" w:orient="landscape"/>
          <w:pgMar w:top="580" w:right="740" w:bottom="280" w:left="560" w:header="720" w:footer="720" w:gutter="0"/>
          <w:cols w:num="2" w:space="720" w:equalWidth="0">
            <w:col w:w="7581" w:space="271"/>
            <w:col w:w="7688"/>
          </w:cols>
        </w:sect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Century Gothic" w:hAnsi="Century Gothic" w:cs="Century Gothic"/>
          <w:b/>
          <w:bCs/>
          <w:sz w:val="14"/>
          <w:szCs w:val="14"/>
          <w:lang w:val="ru-RU"/>
        </w:rPr>
      </w:pPr>
    </w:p>
    <w:p w:rsidR="00E5163C" w:rsidRPr="003D7990" w:rsidRDefault="00E5163C">
      <w:pPr>
        <w:pStyle w:val="Heading3"/>
        <w:spacing w:line="450" w:lineRule="exact"/>
        <w:ind w:left="3687"/>
        <w:rPr>
          <w:b w:val="0"/>
          <w:bCs w:val="0"/>
          <w:lang w:val="ru-RU"/>
        </w:rPr>
      </w:pPr>
      <w:bookmarkStart w:id="6" w:name="_TOC_250015"/>
      <w:r w:rsidRPr="003D7990">
        <w:rPr>
          <w:w w:val="85"/>
          <w:lang w:val="ru-RU"/>
        </w:rPr>
        <w:t>ДНЕВНИК</w:t>
      </w:r>
      <w:r w:rsidRPr="003D7990">
        <w:rPr>
          <w:spacing w:val="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РАЗВИТИЯ</w:t>
      </w:r>
      <w:r w:rsidRPr="003D7990">
        <w:rPr>
          <w:spacing w:val="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r w:rsidRPr="003D7990">
        <w:rPr>
          <w:spacing w:val="6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РАННЕГО</w:t>
      </w:r>
      <w:r w:rsidRPr="003D7990">
        <w:rPr>
          <w:spacing w:val="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ВОЗРАСТА</w:t>
      </w:r>
      <w:bookmarkEnd w:id="6"/>
    </w:p>
    <w:p w:rsidR="00E5163C" w:rsidRPr="003D7990" w:rsidRDefault="00E5163C">
      <w:pPr>
        <w:rPr>
          <w:rFonts w:ascii="Arial Black" w:hAnsi="Arial Black" w:cs="Arial Black"/>
          <w:b/>
          <w:bCs/>
          <w:sz w:val="32"/>
          <w:szCs w:val="32"/>
          <w:lang w:val="ru-RU"/>
        </w:rPr>
      </w:pPr>
    </w:p>
    <w:p w:rsidR="00E5163C" w:rsidRPr="003D7990" w:rsidRDefault="00E5163C">
      <w:pPr>
        <w:pStyle w:val="Heading4"/>
        <w:spacing w:before="265"/>
        <w:rPr>
          <w:rFonts w:ascii="Calibri" w:hAnsi="Calibri" w:cs="Calibri"/>
          <w:b w:val="0"/>
          <w:bCs w:val="0"/>
          <w:lang w:val="ru-RU"/>
        </w:rPr>
      </w:pPr>
      <w:bookmarkStart w:id="7" w:name="_TOC_250014"/>
      <w:r w:rsidRPr="003D7990">
        <w:rPr>
          <w:rFonts w:ascii="Calibri" w:hAnsi="Calibri" w:cs="Calibri"/>
          <w:spacing w:val="-1"/>
          <w:w w:val="90"/>
          <w:lang w:val="ru-RU"/>
        </w:rPr>
        <w:t>1-</w:t>
      </w:r>
      <w:r w:rsidRPr="003D7990">
        <w:rPr>
          <w:rFonts w:ascii="Arial Black" w:hAnsi="Arial Black" w:cs="Arial Black"/>
          <w:spacing w:val="-2"/>
          <w:w w:val="90"/>
          <w:lang w:val="ru-RU"/>
        </w:rPr>
        <w:t>Я</w:t>
      </w:r>
      <w:r w:rsidRPr="003D7990">
        <w:rPr>
          <w:rFonts w:ascii="Arial Black" w:hAnsi="Arial Black" w:cs="Arial Black"/>
          <w:spacing w:val="-3"/>
          <w:w w:val="90"/>
          <w:lang w:val="ru-RU"/>
        </w:rPr>
        <w:t xml:space="preserve"> </w:t>
      </w:r>
      <w:r w:rsidRPr="003D7990">
        <w:rPr>
          <w:rFonts w:ascii="Arial Black" w:hAnsi="Arial Black" w:cs="Arial Black"/>
          <w:w w:val="90"/>
          <w:lang w:val="ru-RU"/>
        </w:rPr>
        <w:t>СТУПЕНЬ</w:t>
      </w:r>
      <w:r w:rsidRPr="003D7990">
        <w:rPr>
          <w:rFonts w:ascii="Arial Black" w:hAnsi="Arial Black" w:cs="Arial Black"/>
          <w:spacing w:val="-3"/>
          <w:w w:val="90"/>
          <w:lang w:val="ru-RU"/>
        </w:rPr>
        <w:t xml:space="preserve"> </w:t>
      </w:r>
      <w:r w:rsidRPr="003D7990">
        <w:rPr>
          <w:rFonts w:ascii="Arial Black" w:hAnsi="Arial Black" w:cs="Arial Black"/>
          <w:w w:val="90"/>
          <w:lang w:val="ru-RU"/>
        </w:rPr>
        <w:t>РАЗВИТИЯ</w:t>
      </w:r>
      <w:r w:rsidRPr="003D7990">
        <w:rPr>
          <w:rFonts w:ascii="Arial Black" w:hAnsi="Arial Black" w:cs="Arial Black"/>
          <w:spacing w:val="-3"/>
          <w:w w:val="90"/>
          <w:lang w:val="ru-RU"/>
        </w:rPr>
        <w:t xml:space="preserve"> </w:t>
      </w:r>
      <w:r w:rsidRPr="003D7990">
        <w:rPr>
          <w:rFonts w:ascii="Calibri" w:hAnsi="Calibri" w:cs="Calibri"/>
          <w:w w:val="90"/>
          <w:lang w:val="ru-RU"/>
        </w:rPr>
        <w:t>(0–3</w:t>
      </w:r>
      <w:r w:rsidRPr="003D7990">
        <w:rPr>
          <w:rFonts w:ascii="Calibri" w:hAnsi="Calibri" w:cs="Calibri"/>
          <w:spacing w:val="20"/>
          <w:w w:val="90"/>
          <w:lang w:val="ru-RU"/>
        </w:rPr>
        <w:t xml:space="preserve"> </w:t>
      </w:r>
      <w:r w:rsidRPr="003D7990">
        <w:rPr>
          <w:rFonts w:ascii="Arial Black" w:hAnsi="Arial Black" w:cs="Arial Black"/>
          <w:spacing w:val="-2"/>
          <w:w w:val="90"/>
          <w:lang w:val="ru-RU"/>
        </w:rPr>
        <w:t>МЕСЯЦА</w:t>
      </w:r>
      <w:r w:rsidRPr="003D7990">
        <w:rPr>
          <w:rFonts w:ascii="Calibri" w:hAnsi="Calibri" w:cs="Calibri"/>
          <w:spacing w:val="-1"/>
          <w:w w:val="90"/>
          <w:lang w:val="ru-RU"/>
        </w:rPr>
        <w:t>)</w:t>
      </w:r>
      <w:bookmarkEnd w:id="7"/>
    </w:p>
    <w:p w:rsidR="00E5163C" w:rsidRPr="003D7990" w:rsidRDefault="00E5163C">
      <w:pPr>
        <w:spacing w:before="10"/>
        <w:rPr>
          <w:rFonts w:cs="Calibri"/>
          <w:b/>
          <w:bCs/>
          <w:sz w:val="7"/>
          <w:szCs w:val="7"/>
          <w:lang w:val="ru-RU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09"/>
        <w:gridCol w:w="2110"/>
        <w:gridCol w:w="3784"/>
        <w:gridCol w:w="2335"/>
        <w:gridCol w:w="3059"/>
      </w:tblGrid>
      <w:tr w:rsidR="00E5163C" w:rsidRPr="00AA4380" w:rsidTr="00AA4380">
        <w:trPr>
          <w:trHeight w:hRule="exact" w:val="102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34" w:line="184" w:lineRule="auto"/>
              <w:ind w:left="108" w:right="532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AA438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03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27"/>
                <w:szCs w:val="27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715"/>
        </w:trPr>
        <w:tc>
          <w:tcPr>
            <w:tcW w:w="4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меняя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AA4380">
              <w:rPr>
                <w:rFonts w:ascii="Arial" w:hAnsi="Arial"/>
                <w:spacing w:val="24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29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новый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предмет</w:t>
            </w:r>
            <w:r w:rsidRPr="00AA438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игрушку и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контраст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ную</w:t>
            </w:r>
            <w:r w:rsidRPr="00AA438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картинку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90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0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прикосновение</w:t>
            </w:r>
            <w:r w:rsidRPr="00AA4380">
              <w:rPr>
                <w:rFonts w:ascii="Arial" w:hAnsi="Arial" w:cs="Arial"/>
                <w:spacing w:val="4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соска</w:t>
            </w:r>
            <w:r w:rsidRPr="00AA4380">
              <w:rPr>
                <w:rFonts w:ascii="Arial" w:hAnsi="Arial" w:cs="Arial"/>
                <w:w w:val="103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>или</w:t>
            </w:r>
            <w:r w:rsidRPr="00AA4380">
              <w:rPr>
                <w:rFonts w:ascii="Arial" w:hAnsi="Arial" w:cs="Arial"/>
                <w:spacing w:val="-26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>соски</w:t>
            </w:r>
            <w:r w:rsidRPr="00AA4380">
              <w:rPr>
                <w:rFonts w:ascii="Arial" w:hAnsi="Arial" w:cs="Arial"/>
                <w:spacing w:val="-26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>к</w:t>
            </w:r>
            <w:r w:rsidRPr="00AA4380">
              <w:rPr>
                <w:rFonts w:ascii="Arial" w:hAnsi="Arial" w:cs="Arial"/>
                <w:spacing w:val="-26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>краешку</w:t>
            </w:r>
            <w:r w:rsidRPr="00AA4380">
              <w:rPr>
                <w:rFonts w:ascii="Arial" w:hAnsi="Arial" w:cs="Arial"/>
                <w:w w:val="10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>рта</w:t>
            </w:r>
            <w:r w:rsidRPr="00AA4380">
              <w:rPr>
                <w:rFonts w:ascii="Arial" w:hAnsi="Arial" w:cs="Arial"/>
                <w:spacing w:val="-58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10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43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>врожденный</w:t>
            </w:r>
            <w:r w:rsidRPr="00AA4380">
              <w:rPr>
                <w:rFonts w:ascii="Arial" w:hAnsi="Arial" w:cs="Arial"/>
                <w:w w:val="10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10"/>
                <w:sz w:val="24"/>
                <w:szCs w:val="24"/>
                <w:lang w:val="ru-RU"/>
              </w:rPr>
              <w:t>рефлекс</w:t>
            </w:r>
            <w:r w:rsidRPr="00AA4380">
              <w:rPr>
                <w:rFonts w:cs="Calibri"/>
                <w:spacing w:val="-2"/>
                <w:w w:val="110"/>
                <w:sz w:val="24"/>
                <w:szCs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88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знакомое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голоса</w:t>
            </w:r>
            <w:r w:rsidRPr="00AA4380">
              <w:rPr>
                <w:w w:val="105"/>
                <w:sz w:val="24"/>
                <w:lang w:val="ru-RU"/>
              </w:rPr>
              <w:t>.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Поддерживает</w:t>
            </w:r>
          </w:p>
          <w:p w:rsidR="00E5163C" w:rsidRPr="00AA4380" w:rsidRDefault="00E5163C" w:rsidP="00AA4380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зрительный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контакт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менее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5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секунд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69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контактные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стимулы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поглаживание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прикосновение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Уверено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ритмично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сосет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глотает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b/>
          <w:bCs/>
          <w:sz w:val="18"/>
          <w:szCs w:val="18"/>
          <w:lang w:val="ru-RU"/>
        </w:rPr>
      </w:pPr>
    </w:p>
    <w:p w:rsidR="00E5163C" w:rsidRDefault="00E5163C">
      <w:pPr>
        <w:tabs>
          <w:tab w:val="left" w:pos="1091"/>
        </w:tabs>
        <w:spacing w:before="60"/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8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3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(0–3</w:t>
      </w:r>
      <w:r>
        <w:rPr>
          <w:rFonts w:cs="Calibri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МЕСЯЦА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type w:val="continuous"/>
          <w:pgSz w:w="16840" w:h="11910" w:orient="landscape"/>
          <w:pgMar w:top="66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09"/>
        <w:gridCol w:w="2110"/>
        <w:gridCol w:w="3784"/>
        <w:gridCol w:w="2335"/>
        <w:gridCol w:w="3059"/>
      </w:tblGrid>
      <w:tr w:rsidR="00E5163C" w:rsidRPr="00AA4380" w:rsidTr="00AA4380">
        <w:trPr>
          <w:trHeight w:hRule="exact" w:val="102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34" w:line="184" w:lineRule="auto"/>
              <w:ind w:left="108" w:right="532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AA438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03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975"/>
        </w:trPr>
        <w:tc>
          <w:tcPr>
            <w:tcW w:w="40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5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новую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спине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менее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55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5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секунд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прослеживает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медленное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передвижение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объекта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</w:p>
          <w:p w:rsidR="00E5163C" w:rsidRPr="00AA4380" w:rsidRDefault="00E5163C" w:rsidP="00AA4380">
            <w:pPr>
              <w:pStyle w:val="TableParagraph"/>
              <w:spacing w:line="258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2" w:line="260" w:lineRule="exact"/>
              <w:ind w:left="108" w:right="7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4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Смыкает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губы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вокруг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соска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соски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3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выражение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лица и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мимику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глаза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сторону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источника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света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Жмурится</w:t>
            </w:r>
            <w:r w:rsidRPr="00AA4380"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при</w:t>
            </w:r>
            <w:r w:rsidRPr="00AA4380"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ярком</w:t>
            </w:r>
            <w:r w:rsidRPr="00AA4380"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свете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Налаживается</w:t>
            </w:r>
            <w:r w:rsidRPr="00AA4380">
              <w:rPr>
                <w:rFonts w:ascii="Arial" w:hAnsi="Arial"/>
                <w:w w:val="102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постоянный</w:t>
            </w:r>
            <w:r w:rsidRPr="00AA4380"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режим</w:t>
            </w:r>
            <w:r w:rsidRPr="00AA4380">
              <w:rPr>
                <w:rFonts w:ascii="Arial" w:hAnsi="Arial"/>
                <w:spacing w:val="1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сна</w:t>
            </w:r>
            <w:r w:rsidRPr="00AA4380">
              <w:rPr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7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попытки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успокоить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телесного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тактильного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контакта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96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громкие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вздрагиванием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Реагирует на</w:t>
            </w:r>
            <w:r w:rsidRPr="00AA4380">
              <w:rPr>
                <w:rFonts w:ascii="Arial" w:hAnsi="Arial"/>
                <w:spacing w:val="26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голос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7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два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часа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подряд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тактильный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контакт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</w:t>
            </w:r>
            <w:r w:rsidRPr="00AA438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 также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виде</w:t>
            </w:r>
            <w:r w:rsidRPr="00AA4380">
              <w:rPr>
                <w:rFonts w:ascii="Arial" w:hAnsi="Arial"/>
                <w:spacing w:val="29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любимой</w:t>
            </w:r>
            <w:r w:rsidRPr="00AA4380">
              <w:rPr>
                <w:rFonts w:ascii="Arial" w:hAnsi="Arial"/>
                <w:spacing w:val="6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опора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 ноги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врожденный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рефлекс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5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Сосет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кулачки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одежды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чтобы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успокоиться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93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животе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приподнимает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AA4380">
              <w:rPr>
                <w:rFonts w:ascii="Arial" w:hAnsi="Arial"/>
                <w:spacing w:val="24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</w:rPr>
              <w:t>Плачет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-1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гукает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9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4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спине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3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шевелит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ручками</w:t>
            </w:r>
            <w:r w:rsidRPr="00AA4380">
              <w:rPr>
                <w:rFonts w:ascii="Arial" w:hAnsi="Arial"/>
                <w:spacing w:val="-2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ножками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4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Зажимает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кулачок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вложенный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часть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времени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сжаты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кулачки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большой</w:t>
            </w:r>
            <w:r w:rsidRPr="00AA4380">
              <w:rPr>
                <w:rFonts w:ascii="Arial" w:hAnsi="Arial"/>
                <w:spacing w:val="27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палец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внутри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кулачка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7"/>
        <w:rPr>
          <w:rFonts w:cs="Calibri"/>
          <w:sz w:val="15"/>
          <w:szCs w:val="15"/>
          <w:lang w:val="ru-RU"/>
        </w:rPr>
      </w:pPr>
    </w:p>
    <w:p w:rsidR="00E5163C" w:rsidRPr="003D7990" w:rsidRDefault="00E5163C">
      <w:pPr>
        <w:pStyle w:val="BodyText"/>
        <w:spacing w:before="61"/>
        <w:ind w:left="110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spacing w:before="6"/>
        <w:rPr>
          <w:rFonts w:ascii="Cambria" w:hAnsi="Cambria" w:cs="Cambria"/>
          <w:sz w:val="18"/>
          <w:szCs w:val="18"/>
          <w:lang w:val="ru-RU"/>
        </w:rPr>
      </w:pPr>
    </w:p>
    <w:p w:rsidR="00E5163C" w:rsidRPr="003D7990" w:rsidRDefault="00E5163C">
      <w:pPr>
        <w:tabs>
          <w:tab w:val="right" w:pos="4295"/>
        </w:tabs>
        <w:spacing w:before="60"/>
        <w:ind w:right="115"/>
        <w:jc w:val="right"/>
        <w:rPr>
          <w:rFonts w:cs="Calibri"/>
          <w:sz w:val="24"/>
          <w:szCs w:val="24"/>
          <w:lang w:val="ru-RU"/>
        </w:rPr>
      </w:pPr>
      <w:r w:rsidRPr="003D7990">
        <w:rPr>
          <w:rFonts w:cs="Calibri"/>
          <w:spacing w:val="1"/>
          <w:sz w:val="18"/>
          <w:szCs w:val="18"/>
          <w:lang w:val="ru-RU"/>
        </w:rPr>
        <w:t>1-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7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sz w:val="18"/>
          <w:szCs w:val="18"/>
          <w:lang w:val="ru-RU"/>
        </w:rPr>
        <w:t>(0–3</w:t>
      </w:r>
      <w:r w:rsidRPr="003D7990">
        <w:rPr>
          <w:rFonts w:cs="Calibri"/>
          <w:spacing w:val="2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МЕСЯЦА</w:t>
      </w:r>
      <w:r w:rsidRPr="003D7990">
        <w:rPr>
          <w:rFonts w:cs="Calibri"/>
          <w:spacing w:val="2"/>
          <w:sz w:val="18"/>
          <w:szCs w:val="18"/>
          <w:lang w:val="ru-RU"/>
        </w:rPr>
        <w:t>)</w:t>
      </w:r>
      <w:r w:rsidRPr="003D7990">
        <w:rPr>
          <w:rFonts w:cs="Calibri"/>
          <w:spacing w:val="2"/>
          <w:sz w:val="24"/>
          <w:szCs w:val="24"/>
          <w:lang w:val="ru-RU"/>
        </w:rPr>
        <w:tab/>
      </w:r>
      <w:r w:rsidRPr="003D7990">
        <w:rPr>
          <w:rFonts w:cs="Calibri"/>
          <w:sz w:val="24"/>
          <w:szCs w:val="24"/>
          <w:lang w:val="ru-RU"/>
        </w:rPr>
        <w:t>9</w:t>
      </w:r>
    </w:p>
    <w:p w:rsidR="00E5163C" w:rsidRPr="003D7990" w:rsidRDefault="00E5163C">
      <w:pPr>
        <w:jc w:val="right"/>
        <w:rPr>
          <w:rFonts w:cs="Calibri"/>
          <w:sz w:val="24"/>
          <w:szCs w:val="24"/>
          <w:lang w:val="ru-RU"/>
        </w:rPr>
        <w:sectPr w:rsidR="00E5163C" w:rsidRPr="003D7990">
          <w:pgSz w:w="16840" w:h="11910" w:orient="landscape"/>
          <w:pgMar w:top="500" w:right="520" w:bottom="280" w:left="74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rPr>
          <w:rFonts w:ascii="Calibri" w:hAnsi="Calibri" w:cs="Calibri"/>
          <w:b w:val="0"/>
          <w:bCs w:val="0"/>
        </w:rPr>
      </w:pPr>
      <w:bookmarkStart w:id="8" w:name="_TOC_250013"/>
      <w:r>
        <w:rPr>
          <w:rFonts w:ascii="Calibri" w:hAnsi="Calibri" w:cs="Calibri"/>
          <w:spacing w:val="-1"/>
          <w:w w:val="90"/>
        </w:rPr>
        <w:t>2-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-8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-7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-7"/>
          <w:w w:val="90"/>
        </w:rPr>
        <w:t xml:space="preserve"> </w:t>
      </w:r>
      <w:r>
        <w:rPr>
          <w:rFonts w:ascii="Calibri" w:hAnsi="Calibri" w:cs="Calibri"/>
          <w:w w:val="90"/>
        </w:rPr>
        <w:t>(2–5</w:t>
      </w:r>
      <w:r>
        <w:rPr>
          <w:rFonts w:ascii="Calibri" w:hAnsi="Calibri" w:cs="Calibri"/>
          <w:spacing w:val="15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8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67"/>
        <w:gridCol w:w="2035"/>
        <w:gridCol w:w="3764"/>
        <w:gridCol w:w="2256"/>
        <w:gridCol w:w="3275"/>
      </w:tblGrid>
      <w:tr w:rsidR="00E5163C" w:rsidRPr="00AA4380" w:rsidTr="00AA4380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34" w:line="184" w:lineRule="auto"/>
              <w:ind w:left="108" w:right="49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AA438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03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27"/>
                <w:szCs w:val="27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9" w:line="260" w:lineRule="exact"/>
              <w:ind w:left="108" w:right="28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Всматривается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говорящего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Расстояние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лица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30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b/>
                <w:bCs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62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Использует</w:t>
            </w:r>
            <w:r w:rsidRPr="00AA4380">
              <w:rPr>
                <w:rFonts w:ascii="Arial" w:hAnsi="Arial"/>
                <w:spacing w:val="-1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ротовое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обследование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b/>
                <w:bCs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4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днем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через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равные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промежутки</w:t>
            </w:r>
            <w:r w:rsidRPr="00AA438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времени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947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6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меняет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AA4380">
              <w:rPr>
                <w:rFonts w:ascii="Arial" w:hAnsi="Arial"/>
                <w:spacing w:val="26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/>
              <w:ind w:left="108" w:right="36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Неоднократно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понравившиеся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бьет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рукой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8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ночью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днем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7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1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музыки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звучание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музыкальных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игрушек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63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Проснувшись</w:t>
            </w:r>
            <w:r w:rsidRPr="00AA438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ночью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уснуть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8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глаза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говорящему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9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отдельным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признакам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предстоит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знакомое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7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кормление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5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купание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0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взглядом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знакомый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источник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5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Устав</w:t>
            </w:r>
            <w:r w:rsidRPr="00AA4380">
              <w:rPr>
                <w:w w:val="105"/>
                <w:sz w:val="24"/>
              </w:rPr>
              <w:t>,</w:t>
            </w:r>
            <w:r w:rsidRPr="00AA4380">
              <w:rPr>
                <w:spacing w:val="-2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засыпает</w:t>
            </w:r>
            <w:r w:rsidRPr="00AA4380">
              <w:rPr>
                <w:rFonts w:ascii="Arial" w:hAnsi="Arial"/>
                <w:spacing w:val="-4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без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укачивания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7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комплекс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оживления</w:t>
            </w:r>
            <w:r w:rsidRPr="00AA438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обращении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нему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0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исчезновение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меняет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444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Плач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 другие звуки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дифференцированы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9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зависимости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состояния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9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голодный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устал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скучает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1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больно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8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Переводит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взгляд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подвижный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9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неподвижный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9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подражая взрослому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издаёт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неречевые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2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Следит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движущимся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предметом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spacing w:before="11"/>
        <w:rPr>
          <w:rFonts w:cs="Calibri"/>
          <w:b/>
          <w:bCs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10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2-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(2–5</w:t>
      </w:r>
      <w:r>
        <w:rPr>
          <w:rFonts w:cs="Calibri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67"/>
        <w:gridCol w:w="2035"/>
        <w:gridCol w:w="3764"/>
        <w:gridCol w:w="2256"/>
        <w:gridCol w:w="3275"/>
      </w:tblGrid>
      <w:tr w:rsidR="00E5163C" w:rsidRPr="00AA4380" w:rsidTr="00AA4380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34" w:line="184" w:lineRule="auto"/>
              <w:ind w:left="108" w:right="49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AA438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03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935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3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обращение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подражать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мимике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движениям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90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Агукает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6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комплекс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оживления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AA4380">
              <w:rPr>
                <w:rFonts w:ascii="Arial" w:hAnsi="Arial"/>
                <w:spacing w:val="29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разговаривают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играют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360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Реагирует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эмоции</w:t>
            </w:r>
            <w:r w:rsidRPr="00AA4380">
              <w:rPr>
                <w:rFonts w:ascii="Arial" w:hAnsi="Arial"/>
                <w:w w:val="108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окружающих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3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животе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опорой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предплечья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поднимает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57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Всматривается</w:t>
            </w:r>
            <w:r w:rsidRPr="00AA4380">
              <w:rPr>
                <w:rFonts w:ascii="Arial" w:hAnsi="Arial"/>
                <w:spacing w:val="-3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-3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 xml:space="preserve">лица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окружающих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средней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линии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03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Улыбается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человеку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-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картинке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32"/>
                <w:w w:val="98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игрушке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спине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20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поддержкой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9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Близким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улыбается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незнакомым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людям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вертикальном</w:t>
            </w:r>
            <w:r w:rsidRPr="00AA438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положении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51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Злится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ограничивают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5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25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тянуться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игрушкам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2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бьет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ним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2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схватить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19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0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Смеется</w:t>
            </w:r>
            <w:r w:rsidRPr="00AA4380">
              <w:rPr>
                <w:rFonts w:ascii="Arial" w:hAnsi="Arial"/>
                <w:spacing w:val="-4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от</w:t>
            </w:r>
            <w:r w:rsidRPr="00AA4380">
              <w:rPr>
                <w:rFonts w:ascii="Arial" w:hAnsi="Arial"/>
                <w:spacing w:val="-4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удовольствия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Движения</w:t>
            </w:r>
            <w:r w:rsidRPr="00AA438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рук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ног</w:t>
            </w:r>
            <w:r w:rsidRPr="00AA4380">
              <w:rPr>
                <w:rFonts w:ascii="Arial" w:hAnsi="Arial"/>
                <w:spacing w:val="-1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ритмичные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2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продолжительные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времени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Предвкушает</w:t>
            </w:r>
            <w:r w:rsidRPr="00AA4380"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w w:val="105"/>
                <w:sz w:val="24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оживляется</w:t>
            </w:r>
            <w:r w:rsidRPr="00AA4380">
              <w:rPr>
                <w:spacing w:val="-2"/>
                <w:w w:val="105"/>
                <w:sz w:val="24"/>
              </w:rPr>
              <w:t>).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1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 на боку или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 животе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играть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-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мамой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94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Перекатывается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бока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12"/>
        <w:rPr>
          <w:rFonts w:cs="Calibri"/>
          <w:sz w:val="18"/>
          <w:szCs w:val="18"/>
          <w:lang w:val="ru-RU"/>
        </w:rPr>
      </w:pPr>
    </w:p>
    <w:p w:rsidR="00E5163C" w:rsidRDefault="00E5163C">
      <w:pPr>
        <w:tabs>
          <w:tab w:val="right" w:pos="4402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2-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 xml:space="preserve">(2–5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11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67"/>
        <w:gridCol w:w="2034"/>
        <w:gridCol w:w="3764"/>
        <w:gridCol w:w="2256"/>
        <w:gridCol w:w="3275"/>
      </w:tblGrid>
      <w:tr w:rsidR="00E5163C" w:rsidRPr="00AA4380" w:rsidTr="00AA4380">
        <w:trPr>
          <w:trHeight w:hRule="exact" w:val="10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34" w:line="184" w:lineRule="auto"/>
              <w:ind w:left="108" w:right="49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Вовлечённость</w:t>
            </w:r>
            <w:r w:rsidRPr="00AA4380">
              <w:rPr>
                <w:rFonts w:ascii="Arial Black" w:hAnsi="Arial Black"/>
                <w:b/>
                <w:spacing w:val="-4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общение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взаимодействие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</w:t>
            </w:r>
            <w:r w:rsidRPr="00AA4380">
              <w:rPr>
                <w:rFonts w:ascii="Arial Black" w:hAnsi="Arial Black"/>
                <w:b/>
                <w:spacing w:val="-2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окружающими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03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Сенсомоторные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игровые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675"/>
        </w:trPr>
        <w:tc>
          <w:tcPr>
            <w:tcW w:w="39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Огорчается</w:t>
            </w:r>
            <w:r w:rsidRPr="00AA4380">
              <w:rPr>
                <w:w w:val="105"/>
                <w:sz w:val="24"/>
              </w:rPr>
              <w:t>,</w:t>
            </w:r>
            <w:r w:rsidRPr="00AA4380">
              <w:rPr>
                <w:spacing w:val="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оставшись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один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Сидит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руках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поддержке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таз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87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Радуется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появлению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близкого</w:t>
            </w:r>
            <w:r w:rsidRPr="00AA4380">
              <w:rPr>
                <w:rFonts w:ascii="Arial" w:hAnsi="Arial"/>
                <w:w w:val="108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человека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секунд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вложенную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погремушку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9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 находиться на руках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Интересуется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своими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руками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67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9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Ладошки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часть времени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открыты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9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две</w:t>
            </w:r>
            <w:r w:rsidRPr="00AA438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секунды</w:t>
            </w:r>
            <w:r w:rsidRPr="00AA438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мелкие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0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Моргает</w:t>
            </w:r>
            <w:r w:rsidRPr="00AA438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быстром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приближении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лицу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8"/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pStyle w:val="BodyText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Cambria" w:hAnsi="Cambria" w:cs="Cambria"/>
          <w:sz w:val="18"/>
          <w:szCs w:val="18"/>
          <w:lang w:val="ru-RU"/>
        </w:rPr>
      </w:pPr>
    </w:p>
    <w:p w:rsidR="00E5163C" w:rsidRPr="003D7990" w:rsidRDefault="00E5163C">
      <w:pPr>
        <w:tabs>
          <w:tab w:val="left" w:pos="1091"/>
        </w:tabs>
        <w:ind w:left="101"/>
        <w:rPr>
          <w:rFonts w:cs="Calibri"/>
          <w:sz w:val="18"/>
          <w:szCs w:val="18"/>
          <w:lang w:val="ru-RU"/>
        </w:rPr>
      </w:pPr>
      <w:r w:rsidRPr="003D7990">
        <w:rPr>
          <w:rFonts w:cs="Calibri"/>
          <w:sz w:val="24"/>
          <w:szCs w:val="24"/>
          <w:lang w:val="ru-RU"/>
        </w:rPr>
        <w:t>12</w:t>
      </w:r>
      <w:r w:rsidRPr="003D7990">
        <w:rPr>
          <w:rFonts w:cs="Calibri"/>
          <w:sz w:val="24"/>
          <w:szCs w:val="24"/>
          <w:lang w:val="ru-RU"/>
        </w:rPr>
        <w:tab/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2-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15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14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14"/>
          <w:w w:val="95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(2–5</w:t>
      </w:r>
      <w:r w:rsidRPr="003D7990">
        <w:rPr>
          <w:rFonts w:cs="Calibri"/>
          <w:spacing w:val="-5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>)</w:t>
      </w:r>
    </w:p>
    <w:p w:rsidR="00E5163C" w:rsidRPr="003D7990" w:rsidRDefault="00E5163C">
      <w:pPr>
        <w:rPr>
          <w:rFonts w:cs="Calibri"/>
          <w:sz w:val="18"/>
          <w:szCs w:val="18"/>
          <w:lang w:val="ru-RU"/>
        </w:rPr>
        <w:sectPr w:rsidR="00E5163C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ind w:left="110"/>
        <w:rPr>
          <w:rFonts w:ascii="Calibri" w:hAnsi="Calibri" w:cs="Calibri"/>
          <w:b w:val="0"/>
          <w:bCs w:val="0"/>
        </w:rPr>
      </w:pPr>
      <w:bookmarkStart w:id="9" w:name="_TOC_250012"/>
      <w:r>
        <w:rPr>
          <w:rFonts w:ascii="Calibri" w:hAnsi="Calibri" w:cs="Calibri"/>
          <w:spacing w:val="-1"/>
          <w:w w:val="90"/>
        </w:rPr>
        <w:t>3-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-8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-7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-7"/>
          <w:w w:val="90"/>
        </w:rPr>
        <w:t xml:space="preserve"> </w:t>
      </w:r>
      <w:r>
        <w:rPr>
          <w:rFonts w:ascii="Calibri" w:hAnsi="Calibri" w:cs="Calibri"/>
          <w:w w:val="90"/>
        </w:rPr>
        <w:t>(4–7</w:t>
      </w:r>
      <w:r>
        <w:rPr>
          <w:rFonts w:ascii="Calibri" w:hAnsi="Calibri" w:cs="Calibri"/>
          <w:spacing w:val="15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9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828"/>
        </w:trPr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835" w:hanging="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том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же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направлении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22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11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Настораживается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30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происходит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непривычное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4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Предугадывает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AA4380">
              <w:rPr>
                <w:w w:val="105"/>
                <w:sz w:val="24"/>
                <w:lang w:val="ru-RU"/>
              </w:rPr>
              <w:t xml:space="preserve">. </w:t>
            </w:r>
            <w:r w:rsidRPr="00AA4380">
              <w:rPr>
                <w:rFonts w:ascii="Arial" w:hAnsi="Arial"/>
                <w:sz w:val="24"/>
                <w:lang w:val="ru-RU"/>
              </w:rPr>
              <w:t>Радуется</w:t>
            </w:r>
            <w:r w:rsidRPr="00AA4380">
              <w:rPr>
                <w:sz w:val="24"/>
                <w:lang w:val="ru-RU"/>
              </w:rPr>
              <w:t>,</w:t>
            </w:r>
            <w:r w:rsidRPr="00AA4380">
              <w:rPr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протестует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0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заплакать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увидев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ему</w:t>
            </w:r>
            <w:r w:rsidRPr="00AA4380">
              <w:rPr>
                <w:rFonts w:ascii="Arial" w:hAnsi="Arial"/>
                <w:i/>
                <w:w w:val="9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будут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стричь ногти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65"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824"/>
        </w:trPr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60" w:line="260" w:lineRule="exact"/>
              <w:ind w:left="108" w:right="6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Переворачивается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спины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живот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происходит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3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оборачивается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шаги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голос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4" w:line="260" w:lineRule="exact"/>
              <w:ind w:left="108" w:right="12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весёлое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грустное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лица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58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</w:t>
            </w:r>
            <w:r w:rsidRPr="00AA4380">
              <w:rPr>
                <w:i/>
                <w:spacing w:val="14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улыбается</w:t>
            </w:r>
            <w:r w:rsidRPr="00AA4380">
              <w:rPr>
                <w:rFonts w:ascii="Arial" w:hAnsi="Arial"/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хмурится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ответ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1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Делает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попытки 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повторить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73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потрогать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ударить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погреметь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ею</w:t>
            </w:r>
            <w:r w:rsidRPr="00AA4380">
              <w:rPr>
                <w:i/>
                <w:spacing w:val="-1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2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Переворачивается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живота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82" w:line="260" w:lineRule="exact"/>
              <w:ind w:left="108" w:right="483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кормления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6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грудь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матери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придерживает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бутылочку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15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Выглядит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озадаченным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необычный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17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Смеётся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повизгивает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радость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восторг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3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снова совершает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понравившиеся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4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стучит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бьет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81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Сидит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опираясь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поддержкой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препятствует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массажу</w:t>
            </w:r>
            <w:r w:rsidRPr="00AA4380">
              <w:rPr>
                <w:rFonts w:ascii="Arial" w:hAnsi="Arial"/>
                <w:spacing w:val="1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десен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специальной</w:t>
            </w:r>
            <w:r w:rsidRPr="00AA4380">
              <w:rPr>
                <w:rFonts w:ascii="Arial" w:hAnsi="Arial"/>
                <w:spacing w:val="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щеткой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пальчиковой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4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Поворачивается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голос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близких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6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Расстраивается</w:t>
            </w:r>
            <w:r w:rsidRPr="00AA4380">
              <w:rPr>
                <w:sz w:val="24"/>
                <w:lang w:val="ru-RU"/>
              </w:rPr>
              <w:t>,</w:t>
            </w:r>
            <w:r w:rsidRPr="00AA4380">
              <w:rPr>
                <w:spacing w:val="1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отбирают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6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Настойчиво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тянется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заинтересовавшим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4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поддержкой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свободно поворачивает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3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разному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интонации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разному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относится к</w:t>
            </w:r>
            <w:r w:rsidRPr="00AA438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знакомым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незнакомым</w:t>
            </w:r>
            <w:r w:rsidRPr="00AA4380">
              <w:rPr>
                <w:rFonts w:ascii="Arial" w:hAnsi="Arial"/>
                <w:spacing w:val="-4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людям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реагирует </w:t>
            </w:r>
            <w:r w:rsidRPr="00AA4380">
              <w:rPr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z w:val="24"/>
                <w:lang w:val="ru-RU"/>
              </w:rPr>
              <w:t>оглядывается</w:t>
            </w:r>
            <w:r w:rsidRPr="00AA4380">
              <w:rPr>
                <w:sz w:val="24"/>
                <w:lang w:val="ru-RU"/>
              </w:rPr>
              <w:t xml:space="preserve">, </w:t>
            </w:r>
            <w:r w:rsidRPr="00AA4380">
              <w:rPr>
                <w:spacing w:val="1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взглядом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звонок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шаги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стиральной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машины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33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животе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лежит с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опорой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согнутые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локтях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93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опора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предплечья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  <w:r w:rsidRPr="00AA4380">
              <w:rPr>
                <w:spacing w:val="22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 оторвать одну руку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поверхности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23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взять</w:t>
            </w:r>
            <w:r w:rsidRPr="00AA4380">
              <w:rPr>
                <w:rFonts w:ascii="Arial" w:hAnsi="Arial"/>
                <w:spacing w:val="-23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игрушку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Днем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1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регулярными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промежутками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cs="Calibri"/>
          <w:b/>
          <w:bCs/>
          <w:sz w:val="28"/>
          <w:szCs w:val="28"/>
          <w:lang w:val="ru-RU"/>
        </w:rPr>
      </w:pPr>
    </w:p>
    <w:p w:rsidR="00E5163C" w:rsidRDefault="00E5163C">
      <w:pPr>
        <w:tabs>
          <w:tab w:val="right" w:pos="4402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3-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 xml:space="preserve">(4–7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13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36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удержать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мимику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глаза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3" w:line="278" w:lineRule="exact"/>
              <w:ind w:left="108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Тревожится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</w:p>
          <w:p w:rsidR="00E5163C" w:rsidRPr="00AA4380" w:rsidRDefault="00E5163C" w:rsidP="00AA4380">
            <w:pPr>
              <w:pStyle w:val="TableParagraph"/>
              <w:spacing w:before="2" w:line="260" w:lineRule="exact"/>
              <w:ind w:left="108" w:right="302" w:hanging="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отсутствии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подходит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незнакомый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8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Хватает</w:t>
            </w:r>
            <w:r w:rsidRPr="00AA4380">
              <w:rPr>
                <w:rFonts w:ascii="Arial" w:hAnsi="Arial"/>
                <w:spacing w:val="4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помогая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AA4380">
              <w:rPr>
                <w:rFonts w:ascii="Arial" w:hAnsi="Arial"/>
                <w:spacing w:val="2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866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Лежит</w:t>
            </w:r>
            <w:r w:rsidRPr="00AA438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животе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приподняв</w:t>
            </w:r>
            <w:r w:rsidRPr="00AA438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грудь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выпрямив</w:t>
            </w:r>
            <w:r w:rsidRPr="00AA438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руки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jc w:val="both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опорой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ладони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86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Хорошо</w:t>
            </w:r>
            <w:r w:rsidRPr="00AA4380">
              <w:rPr>
                <w:rFonts w:ascii="Arial" w:hAnsi="Arial"/>
                <w:spacing w:val="-3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засыпает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вечером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2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протяжные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гласные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отдельные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слоги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0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горловыми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согласными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звуками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гуление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1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ненадолго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разлучаться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радуется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возвращению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37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Интересуется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мелкими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предметами и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деталями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3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спине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ножками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  <w:r w:rsidRPr="00AA4380">
              <w:rPr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тянуть</w:t>
            </w:r>
            <w:r w:rsidRPr="00AA4380">
              <w:rPr>
                <w:rFonts w:ascii="Arial" w:hAnsi="Arial"/>
                <w:spacing w:val="27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пальчики</w:t>
            </w:r>
            <w:r w:rsidRPr="00AA4380">
              <w:rPr>
                <w:rFonts w:ascii="Arial" w:hAnsi="Arial"/>
                <w:spacing w:val="-1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ног</w:t>
            </w:r>
            <w:r w:rsidRPr="00AA4380">
              <w:rPr>
                <w:rFonts w:ascii="Arial" w:hAnsi="Arial"/>
                <w:spacing w:val="-1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рот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38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весь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свой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речевой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репертуар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5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Меняет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поведение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ожидая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6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возьмут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радуется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совершает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3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5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спине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приподнимает</w:t>
            </w:r>
            <w:r w:rsidRPr="00AA438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прижимая</w:t>
            </w:r>
            <w:r w:rsidRPr="00AA438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подбородок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1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груди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64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 xml:space="preserve">Произносит </w:t>
            </w:r>
            <w:r w:rsidRPr="00AA4380"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цепочки</w:t>
            </w:r>
            <w:r w:rsidRPr="00AA4380">
              <w:rPr>
                <w:rFonts w:ascii="Arial" w:hAnsi="Arial"/>
                <w:w w:val="111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слогов</w:t>
            </w:r>
            <w:r w:rsidRPr="00AA4380">
              <w:rPr>
                <w:rFonts w:ascii="Arial" w:hAnsi="Arial"/>
                <w:spacing w:val="-30"/>
                <w:w w:val="105"/>
                <w:sz w:val="24"/>
              </w:rPr>
              <w:t xml:space="preserve"> </w:t>
            </w:r>
            <w:r w:rsidRPr="00AA4380">
              <w:rPr>
                <w:spacing w:val="-2"/>
                <w:w w:val="105"/>
                <w:sz w:val="24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лепет</w:t>
            </w:r>
            <w:r w:rsidRPr="00AA4380">
              <w:rPr>
                <w:spacing w:val="-2"/>
                <w:w w:val="105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8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 с разными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предметами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z w:val="24"/>
                <w:lang w:val="ru-RU"/>
              </w:rPr>
              <w:t xml:space="preserve"> </w:t>
            </w:r>
            <w:r w:rsidRPr="00AA4380">
              <w:rPr>
                <w:spacing w:val="2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обследует</w:t>
            </w:r>
            <w:r w:rsidRPr="00AA438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трогает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стучит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1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перекладывает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рот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взяли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Подтягивается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дать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ухватить руки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0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подпрыгивать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пружиня</w:t>
            </w:r>
            <w:r w:rsidRPr="00AA4380">
              <w:rPr>
                <w:rFonts w:ascii="Arial" w:hAnsi="Arial"/>
                <w:spacing w:val="-2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ногами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26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поддержке</w:t>
            </w:r>
            <w:r w:rsidRPr="00AA438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подмышки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вертикальной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2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опорой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поверхность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spacing w:before="12"/>
        <w:rPr>
          <w:rFonts w:cs="Calibri"/>
          <w:sz w:val="20"/>
          <w:szCs w:val="20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14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3-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4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(4–7</w:t>
      </w:r>
      <w:r>
        <w:rPr>
          <w:rFonts w:cs="Calibri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0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Кулачки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часть времени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разжаты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81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Удерживает</w:t>
            </w:r>
            <w:r w:rsidRPr="00AA4380">
              <w:rPr>
                <w:rFonts w:ascii="Arial" w:hAnsi="Arial"/>
                <w:spacing w:val="2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игрушку</w:t>
            </w:r>
            <w:r w:rsidRPr="00AA4380">
              <w:rPr>
                <w:rFonts w:ascii="Arial" w:hAnsi="Arial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двумя</w:t>
            </w:r>
            <w:r w:rsidRPr="00AA4380"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руками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1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Перекладывает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вертит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трясет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ощупывает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две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игрушки 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одновременно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Целенаправленно тянется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к</w:t>
            </w:r>
            <w:r w:rsidRPr="00AA4380"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предметам</w:t>
            </w:r>
            <w:r w:rsidRPr="00AA4380"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людям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Разглядывает</w:t>
            </w:r>
            <w:r w:rsidRPr="00AA4380">
              <w:rPr>
                <w:rFonts w:ascii="Arial" w:hAnsi="Arial"/>
                <w:spacing w:val="5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близком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расстоянии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9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переводит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взгляд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проследить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98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перемещение</w:t>
            </w:r>
            <w:r w:rsidRPr="00AA4380">
              <w:rPr>
                <w:rFonts w:ascii="Arial" w:hAnsi="Arial"/>
                <w:spacing w:val="6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игрушки</w:t>
            </w:r>
            <w:r w:rsidRPr="00AA4380">
              <w:rPr>
                <w:rFonts w:ascii="Arial" w:hAnsi="Arial"/>
                <w:w w:val="111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или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человека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spacing w:before="7"/>
        <w:rPr>
          <w:rFonts w:cs="Calibri"/>
          <w:sz w:val="15"/>
          <w:szCs w:val="15"/>
        </w:rPr>
      </w:pPr>
    </w:p>
    <w:p w:rsidR="00E5163C" w:rsidRDefault="00E5163C">
      <w:pPr>
        <w:pStyle w:val="BodyText"/>
        <w:spacing w:before="61"/>
        <w:ind w:left="110"/>
      </w:pPr>
      <w:r>
        <w:t>Примечания</w:t>
      </w:r>
    </w:p>
    <w:p w:rsidR="00E5163C" w:rsidRDefault="00E5163C">
      <w:pPr>
        <w:spacing w:before="1"/>
        <w:rPr>
          <w:rFonts w:ascii="Cambria" w:hAnsi="Cambria" w:cs="Cambria"/>
          <w:sz w:val="27"/>
          <w:szCs w:val="27"/>
        </w:rPr>
      </w:pPr>
    </w:p>
    <w:p w:rsidR="00E5163C" w:rsidRDefault="00E5163C">
      <w:pPr>
        <w:tabs>
          <w:tab w:val="right" w:pos="4402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3-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10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 xml:space="preserve">(4–7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15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rPr>
          <w:rFonts w:ascii="Calibri" w:hAnsi="Calibri" w:cs="Calibri"/>
          <w:b w:val="0"/>
          <w:bCs w:val="0"/>
        </w:rPr>
      </w:pPr>
      <w:bookmarkStart w:id="10" w:name="_TOC_250011"/>
      <w:r>
        <w:rPr>
          <w:rFonts w:ascii="Calibri" w:hAnsi="Calibri" w:cs="Calibri"/>
          <w:spacing w:val="-1"/>
          <w:w w:val="90"/>
        </w:rPr>
        <w:t>4-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-1"/>
          <w:w w:val="90"/>
        </w:rPr>
        <w:t xml:space="preserve"> </w:t>
      </w:r>
      <w:r>
        <w:rPr>
          <w:rFonts w:ascii="Arial Black" w:hAnsi="Arial Black" w:cs="Arial Black"/>
          <w:w w:val="90"/>
        </w:rPr>
        <w:t xml:space="preserve">СТУПЕНЬ РАЗВИТИЯ </w:t>
      </w:r>
      <w:r>
        <w:rPr>
          <w:rFonts w:ascii="Calibri" w:hAnsi="Calibri" w:cs="Calibri"/>
          <w:w w:val="90"/>
        </w:rPr>
        <w:t>(6–10</w:t>
      </w:r>
      <w:r>
        <w:rPr>
          <w:rFonts w:ascii="Calibri" w:hAnsi="Calibri" w:cs="Calibri"/>
          <w:spacing w:val="22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10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9" w:line="260" w:lineRule="exact"/>
              <w:ind w:left="108" w:right="44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sz w:val="24"/>
                <w:szCs w:val="24"/>
                <w:lang w:val="ru-RU"/>
              </w:rPr>
              <w:t>«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Работает</w:t>
            </w:r>
            <w:r w:rsidRPr="00AA4380">
              <w:rPr>
                <w:rFonts w:ascii="Arial" w:hAnsi="Arial" w:cs="Arial"/>
                <w:spacing w:val="9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z w:val="24"/>
                <w:szCs w:val="24"/>
                <w:lang w:val="ru-RU"/>
              </w:rPr>
              <w:t>на</w:t>
            </w:r>
            <w:r w:rsidRPr="00AA4380">
              <w:rPr>
                <w:rFonts w:ascii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публику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»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повторяет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вызывающие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одобрение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смех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6" w:line="260" w:lineRule="exact"/>
              <w:ind w:left="108" w:right="4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3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уронил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0"/>
                <w:szCs w:val="20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64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Поворачивается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знакомый</w:t>
            </w:r>
            <w:r w:rsidRPr="00AA4380">
              <w:rPr>
                <w:rFonts w:ascii="Arial" w:hAnsi="Arial"/>
                <w:spacing w:val="2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голос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3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7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Наблюдает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29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6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частично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прячут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покрывало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коробку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AA4380">
              <w:rPr>
                <w:rFonts w:ascii="Arial" w:hAnsi="Arial"/>
                <w:spacing w:val="27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находит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2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Сидит </w:t>
            </w:r>
            <w:r w:rsidRPr="00AA4380">
              <w:rPr>
                <w:rFonts w:ascii="Arial" w:hAnsi="Arial"/>
                <w:spacing w:val="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ровной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спиной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b/>
                <w:bCs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Хватает</w:t>
            </w:r>
            <w:r w:rsidRPr="00AA4380">
              <w:rPr>
                <w:rFonts w:ascii="Arial" w:hAnsi="Arial"/>
                <w:spacing w:val="21"/>
                <w:sz w:val="24"/>
              </w:rPr>
              <w:t xml:space="preserve"> </w:t>
            </w:r>
            <w:r w:rsidRPr="00AA4380">
              <w:rPr>
                <w:rFonts w:ascii="Arial" w:hAnsi="Arial"/>
                <w:sz w:val="24"/>
              </w:rPr>
              <w:t>еду</w:t>
            </w:r>
            <w:r w:rsidRPr="00AA4380">
              <w:rPr>
                <w:rFonts w:ascii="Arial" w:hAnsi="Arial"/>
                <w:spacing w:val="22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</w:rPr>
              <w:t>руками</w:t>
            </w:r>
            <w:r w:rsidRPr="00AA4380">
              <w:rPr>
                <w:spacing w:val="-1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5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действиям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8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играх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поочередным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действием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чередование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3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Проявляет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разнообразные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эмоции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радость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страх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печаль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злость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удивление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только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уронил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b/>
                <w:bCs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Играет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позе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сидя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38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Засовывает</w:t>
            </w:r>
            <w:r w:rsidRPr="00AA4380">
              <w:rPr>
                <w:rFonts w:ascii="Arial" w:hAnsi="Arial"/>
                <w:spacing w:val="1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еду</w:t>
            </w:r>
            <w:r w:rsidRPr="00AA4380">
              <w:rPr>
                <w:rFonts w:ascii="Arial" w:hAnsi="Arial"/>
                <w:spacing w:val="1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рот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сосет</w:t>
            </w:r>
            <w:r w:rsidRPr="00AA4380">
              <w:rPr>
                <w:sz w:val="24"/>
                <w:lang w:val="ru-RU"/>
              </w:rPr>
              <w:t>,</w:t>
            </w:r>
            <w:r w:rsidRPr="00AA4380">
              <w:rPr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кусает</w:t>
            </w:r>
            <w:r w:rsidRPr="00AA4380">
              <w:rPr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4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Любит 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потешки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предвкушает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интересное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ямку</w:t>
            </w:r>
            <w:r w:rsidRPr="00AA438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бух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!»,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Забодаю</w:t>
            </w:r>
            <w:r w:rsidRPr="00AA4380">
              <w:rPr>
                <w:spacing w:val="-1"/>
                <w:sz w:val="24"/>
              </w:rPr>
              <w:t>-</w:t>
            </w:r>
            <w:r w:rsidRPr="00AA4380">
              <w:rPr>
                <w:rFonts w:ascii="Arial" w:hAnsi="Arial"/>
                <w:spacing w:val="-1"/>
                <w:sz w:val="24"/>
              </w:rPr>
              <w:t>забодаю</w:t>
            </w:r>
            <w:r w:rsidRPr="00AA4380">
              <w:rPr>
                <w:spacing w:val="-2"/>
                <w:sz w:val="24"/>
              </w:rPr>
              <w:t>!»).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2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активные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подкидывание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тормошение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1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Предпринимает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добраться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отдалении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7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Сидя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наклониться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AA438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выпрямиться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потеряв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равновесия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9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Открывает</w:t>
            </w:r>
            <w:r w:rsidRPr="00AA438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рот</w:t>
            </w:r>
            <w:r w:rsidRPr="00AA438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приближении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ложки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едой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«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Танцует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»</w:t>
            </w:r>
            <w:r w:rsidRPr="00AA4380">
              <w:rPr>
                <w:rFonts w:cs="Calibri"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под</w:t>
            </w:r>
            <w:r w:rsidRPr="00AA4380">
              <w:rPr>
                <w:rFonts w:ascii="Arial" w:hAnsi="Arial" w:cs="Arial"/>
                <w:spacing w:val="28"/>
                <w:w w:val="106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музыку</w:t>
            </w:r>
            <w:r w:rsidRPr="00AA4380">
              <w:rPr>
                <w:rFonts w:ascii="Arial" w:hAnsi="Arial" w:cs="Arial"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1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совершает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раскачивается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стоя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Смеется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pacing w:val="3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находясь</w:t>
            </w:r>
            <w:r w:rsidRPr="00AA438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среди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rFonts w:ascii="Arial" w:hAnsi="Arial"/>
                <w:spacing w:val="27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9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Предугадывает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траекторию</w:t>
            </w:r>
            <w:r w:rsidRPr="00AA438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предметов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5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ждет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появления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нужной</w:t>
            </w:r>
            <w:r w:rsidRPr="00AA4380">
              <w:rPr>
                <w:rFonts w:ascii="Arial" w:hAnsi="Arial"/>
                <w:spacing w:val="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стороны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6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Переходит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позы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положение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четвереньках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54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разную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вкусу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консистенции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before="22" w:line="184" w:lineRule="auto"/>
              <w:ind w:left="108" w:right="6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9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AA438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нравятся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приносят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удовольствие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Активно</w:t>
            </w:r>
            <w:r w:rsidRPr="00AA438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исследует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 органы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чувств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7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Передвигается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поверхности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способами</w:t>
            </w:r>
            <w:r w:rsidRPr="00AA4380">
              <w:rPr>
                <w:w w:val="105"/>
                <w:sz w:val="24"/>
                <w:lang w:val="ru-RU"/>
              </w:rPr>
              <w:t>:</w:t>
            </w:r>
            <w:r w:rsidRPr="00AA4380">
              <w:rPr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перекатывается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ползет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передвигается</w:t>
            </w:r>
            <w:r w:rsidRPr="00AA4380">
              <w:rPr>
                <w:rFonts w:ascii="Arial" w:hAnsi="Arial"/>
                <w:spacing w:val="26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сидя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2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кусочки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Разминает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5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глотает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выплевывает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Default="00E5163C">
      <w:pPr>
        <w:tabs>
          <w:tab w:val="left" w:pos="1091"/>
        </w:tabs>
        <w:spacing w:before="82"/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16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4-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(6–10</w:t>
      </w:r>
      <w:r>
        <w:rPr>
          <w:rFonts w:cs="Calibri"/>
          <w:spacing w:val="-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Знает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членов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семьи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смотрит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83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Целенаправленно 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любопытством исследует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заинтересовавший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Запоминает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лица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приходят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гости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3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Встает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опоре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перенеся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вес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тела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кормления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схватить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рукой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ложку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2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запрет ненадолго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прекращает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8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огорчиться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4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находиться вместе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одним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огорчается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уходит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зовет</w:t>
            </w:r>
            <w:r w:rsidRPr="00AA4380">
              <w:rPr>
                <w:rFonts w:ascii="Arial" w:hAnsi="Arial"/>
                <w:spacing w:val="26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обратно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ползет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2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видеть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причинно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следственные</w:t>
            </w:r>
            <w:r w:rsidRPr="00AA4380">
              <w:rPr>
                <w:rFonts w:ascii="Arial" w:hAnsi="Arial"/>
                <w:spacing w:val="-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связи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5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добиться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определённого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результата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899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25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бутылочку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чашку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68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Обнимает</w:t>
            </w:r>
            <w:r w:rsidRPr="00AA4380">
              <w:rPr>
                <w:rFonts w:ascii="Arial" w:hAnsi="Arial"/>
                <w:spacing w:val="-1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целует</w:t>
            </w:r>
            <w:r w:rsidRPr="00AA4380">
              <w:rPr>
                <w:rFonts w:ascii="Arial" w:hAnsi="Arial"/>
                <w:w w:val="101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близких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8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покрывало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коврик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добраться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которая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нём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лежит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622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Роняет</w:t>
            </w:r>
            <w:r w:rsidRPr="00AA4380">
              <w:rPr>
                <w:rFonts w:ascii="Arial" w:hAnsi="Arial"/>
                <w:spacing w:val="-2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или</w:t>
            </w:r>
            <w:r w:rsidRPr="00AA4380">
              <w:rPr>
                <w:rFonts w:ascii="Arial" w:hAnsi="Arial"/>
                <w:spacing w:val="-2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бросает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игрушку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Пьет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чашки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которую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2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Привлекает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голосом 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6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Проверяет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реакцию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Извлекает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способами с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предметов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стучит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трясет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нажимает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0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пальцевые захваты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щепоть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пинцетный</w:t>
            </w:r>
            <w:r w:rsidRPr="00AA438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захват</w:t>
            </w:r>
            <w:r w:rsidRPr="00AA4380">
              <w:rPr>
                <w:spacing w:val="-2"/>
                <w:w w:val="110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дать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действиями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умеет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15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Берет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предложенную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ему</w:t>
            </w:r>
            <w:r w:rsidRPr="00AA4380">
              <w:rPr>
                <w:rFonts w:ascii="Arial" w:hAnsi="Arial"/>
                <w:spacing w:val="2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игрушку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0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Засыпает</w:t>
            </w:r>
            <w:r w:rsidRPr="00AA4380">
              <w:rPr>
                <w:rFonts w:ascii="Arial" w:hAnsi="Arial"/>
                <w:spacing w:val="5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согласно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режиму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привычных</w:t>
            </w:r>
            <w:r w:rsidRPr="00AA4380">
              <w:rPr>
                <w:rFonts w:ascii="Arial" w:hAnsi="Arial"/>
                <w:spacing w:val="6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процедур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5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Отказывается</w:t>
            </w:r>
            <w:r w:rsidRPr="00AA438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жестом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движением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9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отворачивается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делает </w:t>
            </w:r>
            <w:r w:rsidRPr="00AA4380">
              <w:rPr>
                <w:rFonts w:ascii="Arial" w:hAnsi="Arial"/>
                <w:spacing w:val="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отстраняющее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движение</w:t>
            </w:r>
            <w:r w:rsidRPr="00AA438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Играет</w:t>
            </w:r>
            <w:r w:rsidRPr="00AA4380">
              <w:rPr>
                <w:rFonts w:ascii="Arial" w:hAnsi="Arial" w:cs="Arial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в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игры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</w:t>
            </w:r>
            <w:r w:rsidRPr="00AA4380">
              <w:rPr>
                <w:rFonts w:ascii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чередование</w:t>
            </w:r>
            <w:r w:rsidRPr="00AA4380">
              <w:rPr>
                <w:rFonts w:ascii="Arial" w:hAnsi="Arial" w:cs="Arial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действий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:</w:t>
            </w:r>
            <w:r w:rsidRPr="00AA4380">
              <w:rPr>
                <w:rFonts w:cs="Calibri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(«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Дай</w:t>
            </w:r>
            <w:r w:rsidRPr="00AA4380">
              <w:rPr>
                <w:rFonts w:ascii="Arial" w:hAnsi="Arial" w:cs="Arial"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на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»,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</w:t>
            </w:r>
            <w:r w:rsidRPr="00AA4380">
              <w:rPr>
                <w:rFonts w:ascii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очереди</w:t>
            </w:r>
            <w:r w:rsidRPr="00AA4380">
              <w:rPr>
                <w:rFonts w:ascii="Arial" w:hAnsi="Arial" w:cs="Arial"/>
                <w:spacing w:val="22"/>
                <w:w w:val="106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со</w:t>
            </w:r>
            <w:r w:rsidRPr="00AA4380">
              <w:rPr>
                <w:rFonts w:ascii="Arial" w:hAnsi="Arial" w:cs="Arial"/>
                <w:spacing w:val="-2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взрослым</w:t>
            </w:r>
            <w:r w:rsidRPr="00AA4380">
              <w:rPr>
                <w:rFonts w:ascii="Arial" w:hAnsi="Arial" w:cs="Arial"/>
                <w:spacing w:val="-2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трясет</w:t>
            </w:r>
            <w:r w:rsidRPr="00AA4380">
              <w:rPr>
                <w:rFonts w:ascii="Arial" w:hAnsi="Arial" w:cs="Arial"/>
                <w:w w:val="102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погремушку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Тычет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пальцем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мелкие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22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7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крошки</w:t>
            </w:r>
            <w:r w:rsidRPr="00AA4380">
              <w:rPr>
                <w:rFonts w:ascii="Arial" w:hAnsi="Arial"/>
                <w:i/>
                <w:spacing w:val="-17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хлеба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Не</w:t>
            </w:r>
            <w:r w:rsidRPr="00AA4380"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просит</w:t>
            </w:r>
            <w:r w:rsidRPr="00AA4380"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есть</w:t>
            </w:r>
            <w:r w:rsidRPr="00AA4380"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ночью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</w:tbl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tabs>
          <w:tab w:val="right" w:pos="4509"/>
        </w:tabs>
        <w:spacing w:before="187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4-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 xml:space="preserve">(6–10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17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90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потешке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издавать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совершать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действия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3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играть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людьми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искать</w:t>
            </w:r>
            <w:r w:rsidRPr="00AA4380">
              <w:rPr>
                <w:rFonts w:ascii="Arial" w:hAnsi="Arial"/>
                <w:spacing w:val="22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спрятанные</w:t>
            </w:r>
            <w:r w:rsidRPr="00AA4380">
              <w:rPr>
                <w:rFonts w:ascii="Arial" w:hAnsi="Arial"/>
                <w:spacing w:val="5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4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ночью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просыпаясь</w:t>
            </w:r>
            <w:r w:rsidRPr="00AA438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часов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0" w:line="276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Машет</w:t>
            </w:r>
            <w:r w:rsidRPr="00AA4380">
              <w:rPr>
                <w:rFonts w:ascii="Arial" w:hAnsi="Arial"/>
                <w:spacing w:val="2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рукой</w:t>
            </w:r>
            <w:r w:rsidRPr="00AA4380">
              <w:rPr>
                <w:spacing w:val="-2"/>
                <w:w w:val="105"/>
                <w:sz w:val="24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Пока</w:t>
            </w:r>
            <w:r w:rsidRPr="00AA4380">
              <w:rPr>
                <w:spacing w:val="-1"/>
                <w:w w:val="105"/>
                <w:sz w:val="24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пока</w:t>
            </w:r>
            <w:r w:rsidRPr="00AA4380">
              <w:rPr>
                <w:spacing w:val="-2"/>
                <w:w w:val="105"/>
                <w:sz w:val="24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9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Тянется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своему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отражению</w:t>
            </w:r>
            <w:r w:rsidRPr="00AA4380">
              <w:rPr>
                <w:rFonts w:ascii="Arial" w:hAnsi="Arial"/>
                <w:spacing w:val="-5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зеркале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ним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1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отражение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79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происходящим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расстоянии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1"/>
                <w:w w:val="105"/>
                <w:sz w:val="24"/>
                <w:lang w:val="ru-RU"/>
              </w:rPr>
              <w:t>3-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AA4380">
              <w:rPr>
                <w:rFonts w:ascii="Arial" w:hAnsi="Arial"/>
                <w:spacing w:val="22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метров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голосам</w:t>
            </w:r>
            <w:r w:rsidRPr="00AA438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интонациям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окружающих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5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Интересуется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книжками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переворачивает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страниц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сразу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замирает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глядя</w:t>
            </w:r>
            <w:r w:rsidRPr="00AA4380">
              <w:rPr>
                <w:rFonts w:ascii="Arial" w:hAnsi="Arial"/>
                <w:spacing w:val="26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привлекательные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траекторией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падающих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Спокойно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выдерживает купание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ванне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8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Пробует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воспроизвели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вслед</w:t>
            </w:r>
            <w:r w:rsidRPr="00AA438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53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Спокойно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относится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умыванию</w:t>
            </w:r>
            <w:r w:rsidRPr="00AA438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лица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мытью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головы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эмоции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интонации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49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Спокойно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относится к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массажу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десен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чистке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зубов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детской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jc w:val="both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силиконовой</w:t>
            </w:r>
            <w:r w:rsidRPr="00AA4380">
              <w:rPr>
                <w:rFonts w:ascii="Arial" w:hAnsi="Arial"/>
                <w:spacing w:val="5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щеткой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детский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жаргон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набор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похожих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звучание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spacing w:before="3"/>
        <w:rPr>
          <w:rFonts w:cs="Calibri"/>
          <w:sz w:val="27"/>
          <w:szCs w:val="27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18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4-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(6–10</w:t>
      </w:r>
      <w:r>
        <w:rPr>
          <w:rFonts w:cs="Calibri"/>
          <w:spacing w:val="-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4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Слоговые</w:t>
            </w:r>
            <w:r w:rsidRPr="00AA4380">
              <w:rPr>
                <w:rFonts w:ascii="Arial" w:hAnsi="Arial" w:cs="Arial"/>
                <w:spacing w:val="2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цепочки</w:t>
            </w:r>
            <w:r w:rsidRPr="00AA4380">
              <w:rPr>
                <w:rFonts w:ascii="Arial" w:hAnsi="Arial" w:cs="Arial"/>
                <w:w w:val="111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сокращаются</w:t>
            </w:r>
            <w:r w:rsidRPr="00AA4380">
              <w:rPr>
                <w:rFonts w:ascii="Arial" w:hAnsi="Arial" w:cs="Arial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до</w:t>
            </w:r>
            <w:r w:rsidRPr="00AA4380">
              <w:rPr>
                <w:rFonts w:ascii="Arial" w:hAnsi="Arial" w:cs="Arial"/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2–3</w:t>
            </w:r>
            <w:r w:rsidRPr="00AA4380">
              <w:rPr>
                <w:rFonts w:cs="Calibri"/>
                <w:w w:val="10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слогов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Использует</w:t>
            </w:r>
            <w:r w:rsidRPr="00AA4380">
              <w:rPr>
                <w:rFonts w:ascii="Arial" w:hAnsi="Arial" w:cs="Arial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согласные</w:t>
            </w:r>
            <w:r w:rsidRPr="00AA4380">
              <w:rPr>
                <w:rFonts w:ascii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т</w:t>
            </w:r>
            <w:r w:rsidRPr="00AA4380">
              <w:rPr>
                <w:rFonts w:ascii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к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м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22"/>
                <w:w w:val="9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н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г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к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х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2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Появляется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неоднородный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лепет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сочетание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слогов</w:t>
            </w:r>
          </w:p>
          <w:p w:rsidR="00E5163C" w:rsidRPr="00AA4380" w:rsidRDefault="00E5163C" w:rsidP="00AA4380">
            <w:pPr>
              <w:pStyle w:val="TableParagraph"/>
              <w:spacing w:line="25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согласными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08" w:right="52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ба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»)</w:t>
            </w:r>
            <w:r w:rsidRPr="00AA438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AA4380">
              <w:rPr>
                <w:rFonts w:ascii="Arial" w:hAnsi="Arial"/>
                <w:spacing w:val="29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7"/>
        <w:rPr>
          <w:rFonts w:cs="Calibri"/>
          <w:sz w:val="15"/>
          <w:szCs w:val="15"/>
          <w:lang w:val="ru-RU"/>
        </w:rPr>
      </w:pPr>
    </w:p>
    <w:p w:rsidR="00E5163C" w:rsidRPr="003D7990" w:rsidRDefault="00E5163C">
      <w:pPr>
        <w:pStyle w:val="BodyText"/>
        <w:spacing w:before="61"/>
        <w:ind w:left="110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1"/>
        <w:rPr>
          <w:rFonts w:ascii="Cambria" w:hAnsi="Cambria" w:cs="Cambria"/>
          <w:sz w:val="21"/>
          <w:szCs w:val="21"/>
          <w:lang w:val="ru-RU"/>
        </w:rPr>
      </w:pPr>
    </w:p>
    <w:p w:rsidR="00E5163C" w:rsidRPr="003D7990" w:rsidRDefault="00E5163C">
      <w:pPr>
        <w:tabs>
          <w:tab w:val="right" w:pos="4509"/>
        </w:tabs>
        <w:spacing w:before="60"/>
        <w:ind w:right="115"/>
        <w:jc w:val="right"/>
        <w:rPr>
          <w:rFonts w:cs="Calibri"/>
          <w:sz w:val="24"/>
          <w:szCs w:val="24"/>
          <w:lang w:val="ru-RU"/>
        </w:rPr>
      </w:pPr>
      <w:r w:rsidRPr="003D7990">
        <w:rPr>
          <w:rFonts w:cs="Calibri"/>
          <w:spacing w:val="1"/>
          <w:sz w:val="18"/>
          <w:szCs w:val="18"/>
          <w:lang w:val="ru-RU"/>
        </w:rPr>
        <w:t>4-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9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9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sz w:val="18"/>
          <w:szCs w:val="18"/>
          <w:lang w:val="ru-RU"/>
        </w:rPr>
        <w:t xml:space="preserve">(6–10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МЕСЯЦЕВ</w:t>
      </w:r>
      <w:r w:rsidRPr="003D7990">
        <w:rPr>
          <w:rFonts w:cs="Calibri"/>
          <w:spacing w:val="2"/>
          <w:sz w:val="18"/>
          <w:szCs w:val="18"/>
          <w:lang w:val="ru-RU"/>
        </w:rPr>
        <w:t>)</w:t>
      </w:r>
      <w:r w:rsidRPr="003D7990">
        <w:rPr>
          <w:rFonts w:cs="Calibri"/>
          <w:spacing w:val="2"/>
          <w:sz w:val="24"/>
          <w:szCs w:val="24"/>
          <w:lang w:val="ru-RU"/>
        </w:rPr>
        <w:tab/>
      </w:r>
      <w:r w:rsidRPr="003D7990">
        <w:rPr>
          <w:rFonts w:cs="Calibri"/>
          <w:sz w:val="24"/>
          <w:szCs w:val="24"/>
          <w:lang w:val="ru-RU"/>
        </w:rPr>
        <w:t>19</w:t>
      </w:r>
    </w:p>
    <w:p w:rsidR="00E5163C" w:rsidRPr="003D7990" w:rsidRDefault="00E5163C">
      <w:pPr>
        <w:jc w:val="right"/>
        <w:rPr>
          <w:rFonts w:cs="Calibri"/>
          <w:sz w:val="24"/>
          <w:szCs w:val="24"/>
          <w:lang w:val="ru-RU"/>
        </w:rPr>
        <w:sectPr w:rsidR="00E5163C" w:rsidRPr="003D7990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rPr>
          <w:rFonts w:ascii="Calibri" w:hAnsi="Calibri" w:cs="Calibri"/>
          <w:b w:val="0"/>
          <w:bCs w:val="0"/>
        </w:rPr>
      </w:pPr>
      <w:bookmarkStart w:id="11" w:name="_TOC_250010"/>
      <w:r>
        <w:rPr>
          <w:rFonts w:ascii="Calibri" w:hAnsi="Calibri" w:cs="Calibri"/>
          <w:spacing w:val="-1"/>
          <w:w w:val="90"/>
        </w:rPr>
        <w:t>5-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-1"/>
          <w:w w:val="90"/>
        </w:rPr>
        <w:t xml:space="preserve"> </w:t>
      </w:r>
      <w:r>
        <w:rPr>
          <w:rFonts w:ascii="Arial Black" w:hAnsi="Arial Black" w:cs="Arial Black"/>
          <w:w w:val="90"/>
        </w:rPr>
        <w:t xml:space="preserve">СТУПЕНЬ РАЗВИТИЯ </w:t>
      </w:r>
      <w:r>
        <w:rPr>
          <w:rFonts w:ascii="Calibri" w:hAnsi="Calibri" w:cs="Calibri"/>
          <w:w w:val="90"/>
        </w:rPr>
        <w:t>(9–13</w:t>
      </w:r>
      <w:r>
        <w:rPr>
          <w:rFonts w:ascii="Calibri" w:hAnsi="Calibri" w:cs="Calibri"/>
          <w:spacing w:val="22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11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8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13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реагировать</w:t>
            </w:r>
            <w:r w:rsidRPr="00AA4380">
              <w:rPr>
                <w:rFonts w:ascii="Arial Black" w:hAnsi="Arial Black"/>
                <w:b/>
                <w:spacing w:val="-13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на</w:t>
            </w:r>
            <w:r w:rsidRPr="00AA4380">
              <w:rPr>
                <w:rFonts w:ascii="Arial Black" w:hAnsi="Arial Black"/>
                <w:b/>
                <w:spacing w:val="-13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них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3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Достаточно</w:t>
            </w:r>
            <w:r w:rsidRPr="00AA4380">
              <w:rPr>
                <w:rFonts w:ascii="Arial" w:hAnsi="Arial" w:cs="Arial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долго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</w:t>
            </w:r>
            <w:r w:rsidRPr="00AA4380">
              <w:rPr>
                <w:rFonts w:ascii="Arial" w:hAnsi="Arial" w:cs="Arial"/>
                <w:w w:val="111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несколько</w:t>
            </w:r>
            <w:r w:rsidRPr="00AA4380">
              <w:rPr>
                <w:rFonts w:ascii="Arial" w:hAnsi="Arial" w:cs="Arial"/>
                <w:spacing w:val="1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минут</w:t>
            </w:r>
            <w:r w:rsidRPr="00AA4380">
              <w:rPr>
                <w:rFonts w:ascii="Arial" w:hAnsi="Arial" w:cs="Arial"/>
                <w:spacing w:val="-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наблюдает</w:t>
            </w:r>
            <w:r w:rsidRPr="00AA4380">
              <w:rPr>
                <w:rFonts w:ascii="Arial" w:hAnsi="Arial" w:cs="Arial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за</w:t>
            </w:r>
            <w:r w:rsidRPr="00AA4380">
              <w:rPr>
                <w:rFonts w:ascii="Arial" w:hAnsi="Arial" w:cs="Arial"/>
                <w:spacing w:val="-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людьми</w:t>
            </w:r>
            <w:r w:rsidRPr="00AA4380">
              <w:rPr>
                <w:rFonts w:ascii="Arial" w:hAnsi="Arial" w:cs="Arial"/>
                <w:w w:val="106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3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происходящим</w:t>
            </w:r>
            <w:r w:rsidRPr="00AA4380">
              <w:rPr>
                <w:rFonts w:ascii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вокруг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6"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20"/>
                <w:szCs w:val="20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8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который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разговаривает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56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разному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ведет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отношению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детям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37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Рассматривает</w:t>
            </w:r>
            <w:r w:rsidRPr="00AA4380">
              <w:rPr>
                <w:rFonts w:ascii="Arial" w:hAnsi="Arial"/>
                <w:spacing w:val="45"/>
                <w:sz w:val="24"/>
              </w:rPr>
              <w:t xml:space="preserve"> </w:t>
            </w:r>
            <w:r w:rsidRPr="00AA4380">
              <w:rPr>
                <w:rFonts w:ascii="Arial" w:hAnsi="Arial"/>
                <w:sz w:val="24"/>
              </w:rPr>
              <w:t>свою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фотографию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Садится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положения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четверенек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живота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через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бок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.)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пьет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чашки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1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Прослеживает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взгляд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указательный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Смотрит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jc w:val="both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этом</w:t>
            </w:r>
            <w:r w:rsidRPr="00AA4380"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направлении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чувства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2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эмоции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изменением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поведения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грустит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z w:val="24"/>
                <w:lang w:val="ru-RU"/>
              </w:rPr>
              <w:t xml:space="preserve"> </w:t>
            </w:r>
            <w:r w:rsidRPr="00AA4380">
              <w:rPr>
                <w:spacing w:val="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радуется</w:t>
            </w:r>
            <w:r w:rsidRPr="00AA4380">
              <w:rPr>
                <w:spacing w:val="-1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Разными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способами методично</w:t>
            </w:r>
            <w:r w:rsidRPr="00AA438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исследует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403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стучит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предметом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пол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тянет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 рот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вертит в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руках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-2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разглядывает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2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Ползает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четвереньках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перемещается</w:t>
            </w:r>
            <w:r w:rsidRPr="00AA4380">
              <w:rPr>
                <w:sz w:val="24"/>
                <w:lang w:val="ru-RU"/>
              </w:rPr>
              <w:t xml:space="preserve">, </w:t>
            </w:r>
            <w:r w:rsidRPr="00AA4380">
              <w:rPr>
                <w:spacing w:val="2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ёрзая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попой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полу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позе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сидя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7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ложкой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расплескивает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5" w:line="260" w:lineRule="exact"/>
              <w:ind w:left="108" w:right="12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сильно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увлечься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каким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занятием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30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обращая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внимания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отвлекающие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факторы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86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откликаться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зовут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7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Возражая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против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либо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замирает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протестующие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отворачивается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отталкивает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2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специфические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манипуляции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ребенок</w:t>
            </w:r>
            <w:r w:rsidRPr="00AA438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мяч</w:t>
            </w:r>
            <w:r w:rsidRPr="00AA438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бросать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а</w:t>
            </w:r>
            <w:r w:rsidRPr="00AA4380">
              <w:rPr>
                <w:rFonts w:ascii="Arial" w:hAnsi="Arial"/>
                <w:spacing w:val="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машину</w:t>
            </w:r>
            <w:r w:rsidRPr="00AA4380">
              <w:rPr>
                <w:rFonts w:ascii="Arial" w:hAnsi="Arial"/>
                <w:spacing w:val="1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возить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4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Встает</w:t>
            </w:r>
            <w:r w:rsidRPr="00AA438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коленей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48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опоре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сесть</w:t>
            </w:r>
            <w:r w:rsidRPr="00AA4380">
              <w:rPr>
                <w:rFonts w:ascii="Arial" w:hAnsi="Arial"/>
                <w:spacing w:val="25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обратно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Ест</w:t>
            </w:r>
            <w:r w:rsidRPr="00AA4380">
              <w:rPr>
                <w:rFonts w:ascii="Arial" w:hAnsi="Arial"/>
                <w:spacing w:val="-3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руками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37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Определяет источник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направлении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7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Исследуя</w:t>
            </w:r>
            <w:r w:rsidRPr="00AA4380">
              <w:rPr>
                <w:rFonts w:ascii="Arial" w:hAnsi="Arial"/>
                <w:spacing w:val="3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новую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обстановку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оглядывается</w:t>
            </w:r>
            <w:r w:rsidRPr="00AA4380">
              <w:rPr>
                <w:rFonts w:ascii="Arial" w:hAnsi="Arial"/>
                <w:spacing w:val="4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убедиться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</w:t>
            </w:r>
            <w:r w:rsidRPr="00AA4380">
              <w:rPr>
                <w:rFonts w:ascii="Arial" w:hAnsi="Arial"/>
                <w:spacing w:val="29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порядке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15" w:line="260" w:lineRule="exact"/>
              <w:ind w:left="108" w:right="62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Интересуется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взаимосвязанными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1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тарелка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ложка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две части одной разрезной картинки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Придерживаясь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опору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ходит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вдоль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нее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47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Съедает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кусочки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попадаются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пище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spacing w:before="5"/>
        <w:rPr>
          <w:rFonts w:cs="Calibri"/>
          <w:b/>
          <w:bCs/>
          <w:sz w:val="19"/>
          <w:szCs w:val="19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20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5-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(9–13</w:t>
      </w:r>
      <w:r>
        <w:rPr>
          <w:rFonts w:cs="Calibri"/>
          <w:spacing w:val="-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60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Узнаёт</w:t>
            </w:r>
            <w:r w:rsidRPr="00AA4380"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голоса</w:t>
            </w:r>
            <w:r w:rsidRPr="00AA4380"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близких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Нуждается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3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подбадривании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оказавшись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обществе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незнакомых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1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одни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 можно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вкладывать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другие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Стоя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наклоняется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поднять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0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Хорошо</w:t>
            </w:r>
            <w:r w:rsidRPr="00AA4380"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спит</w:t>
            </w:r>
            <w:r w:rsidRPr="00AA4380">
              <w:rPr>
                <w:rFonts w:ascii="Arial" w:hAnsi="Arial"/>
                <w:spacing w:val="1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ночью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имитирует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детский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лепет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расстроиться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испугаться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оставшись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9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Самостоятельно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z w:val="24"/>
                <w:lang w:val="ru-RU"/>
              </w:rPr>
              <w:t xml:space="preserve"> </w:t>
            </w:r>
            <w:r w:rsidRPr="00AA4380">
              <w:rPr>
                <w:spacing w:val="2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помощи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7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разглядывает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картинки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книжках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26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Ходит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99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Засыпает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время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3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раздается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источник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34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Испугавшись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льнет к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родителям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прячет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лицо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5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Оставляет</w:t>
            </w:r>
            <w:r w:rsidRPr="00AA4380">
              <w:rPr>
                <w:rFonts w:ascii="Arial" w:hAnsi="Arial"/>
                <w:spacing w:val="-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следы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карандашом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бумаге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07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 xml:space="preserve">Самостоятельно </w:t>
            </w:r>
            <w:r w:rsidRPr="00AA4380">
              <w:rPr>
                <w:rFonts w:ascii="Arial" w:hAnsi="Arial"/>
                <w:spacing w:val="8"/>
                <w:sz w:val="24"/>
              </w:rPr>
              <w:t xml:space="preserve"> </w:t>
            </w:r>
            <w:r w:rsidRPr="00AA4380">
              <w:rPr>
                <w:rFonts w:ascii="Arial" w:hAnsi="Arial"/>
                <w:sz w:val="24"/>
              </w:rPr>
              <w:t>стоит</w:t>
            </w:r>
            <w:r w:rsidRPr="00AA4380">
              <w:rPr>
                <w:rFonts w:ascii="Arial" w:hAnsi="Arial"/>
                <w:w w:val="104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несколько</w:t>
            </w:r>
            <w:r w:rsidRPr="00AA4380"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секунд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before="22" w:line="184" w:lineRule="auto"/>
              <w:ind w:left="108" w:right="6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6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распорядок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последовательность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06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сидя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стульчике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ждет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накормят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25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расстроиться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w w:val="9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порядок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нарушается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35"/>
                <w:szCs w:val="3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0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6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4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4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игрушками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-3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купания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назначение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предметов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13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это</w:t>
            </w:r>
            <w:r w:rsidRPr="00AA4380">
              <w:rPr>
                <w:w w:val="105"/>
                <w:sz w:val="24"/>
                <w:lang w:val="ru-RU"/>
              </w:rPr>
              <w:t>: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пьёт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пустой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5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чашки</w:t>
            </w:r>
            <w:r w:rsidRPr="00AA4380">
              <w:rPr>
                <w:w w:val="105"/>
                <w:sz w:val="24"/>
              </w:rPr>
              <w:t>,</w:t>
            </w:r>
            <w:r w:rsidRPr="00AA4380">
              <w:rPr>
                <w:spacing w:val="4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 xml:space="preserve">причёсывается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расчёской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7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новые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наблюдая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77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Целенаправленно бросает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 и</w:t>
            </w:r>
            <w:r w:rsidRPr="00AA4380">
              <w:rPr>
                <w:rFonts w:ascii="Arial" w:hAnsi="Arial"/>
                <w:spacing w:val="5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купании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7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протягивает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7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намылили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смыли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мыло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82" w:line="260" w:lineRule="exact"/>
              <w:ind w:left="108" w:right="23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Протягивает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 разные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инициируя 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</w:p>
          <w:p w:rsidR="00E5163C" w:rsidRPr="00AA4380" w:rsidRDefault="00E5163C" w:rsidP="00AA4380">
            <w:pPr>
              <w:pStyle w:val="TableParagraph"/>
              <w:spacing w:line="27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sz w:val="24"/>
                <w:szCs w:val="24"/>
              </w:rPr>
              <w:t>«</w:t>
            </w:r>
            <w:r w:rsidRPr="00AA4380">
              <w:rPr>
                <w:rFonts w:ascii="Arial" w:hAnsi="Arial" w:cs="Arial"/>
                <w:sz w:val="24"/>
                <w:szCs w:val="24"/>
              </w:rPr>
              <w:t>Дай</w:t>
            </w:r>
            <w:r w:rsidRPr="00AA4380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A4380">
              <w:rPr>
                <w:rFonts w:cs="Calibri"/>
                <w:sz w:val="24"/>
                <w:szCs w:val="24"/>
              </w:rPr>
              <w:t>–</w:t>
            </w:r>
            <w:r w:rsidRPr="00AA4380">
              <w:rPr>
                <w:rFonts w:cs="Calibri"/>
                <w:spacing w:val="8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sz w:val="24"/>
                <w:szCs w:val="24"/>
              </w:rPr>
              <w:t>на</w:t>
            </w:r>
            <w:r w:rsidRPr="00AA4380">
              <w:rPr>
                <w:rFonts w:cs="Calibri"/>
                <w:spacing w:val="-1"/>
                <w:sz w:val="24"/>
                <w:szCs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3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стучит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84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31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>барабан</w:t>
            </w:r>
            <w:r w:rsidRPr="00AA4380">
              <w:rPr>
                <w:i/>
                <w:w w:val="105"/>
                <w:sz w:val="20"/>
                <w:lang w:val="ru-RU"/>
              </w:rPr>
              <w:t>,</w:t>
            </w:r>
            <w:r w:rsidRPr="00AA4380">
              <w:rPr>
                <w:i/>
                <w:spacing w:val="-20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>нажимает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3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>кнопку</w:t>
            </w:r>
            <w:r w:rsidRPr="00AA4380">
              <w:rPr>
                <w:i/>
                <w:w w:val="10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6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-2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руке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игрушке</w:t>
            </w:r>
            <w:r w:rsidRPr="00AA438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стучит</w:t>
            </w:r>
            <w:r w:rsidRPr="00AA438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ими друг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друга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</w:tbl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spacing w:before="6"/>
        <w:rPr>
          <w:rFonts w:cs="Calibri"/>
          <w:sz w:val="24"/>
          <w:szCs w:val="24"/>
        </w:rPr>
      </w:pPr>
    </w:p>
    <w:p w:rsidR="00E5163C" w:rsidRDefault="00E5163C">
      <w:pPr>
        <w:tabs>
          <w:tab w:val="right" w:pos="4509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5-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 xml:space="preserve">(9–13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21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line="238" w:lineRule="auto"/>
              <w:ind w:left="108" w:right="38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в </w:t>
            </w:r>
            <w:r w:rsidRPr="00AA4380">
              <w:rPr>
                <w:rFonts w:ascii="Arial" w:hAnsi="Arial"/>
                <w:spacing w:val="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знакомой </w:t>
            </w:r>
            <w:r w:rsidRPr="00AA4380">
              <w:rPr>
                <w:rFonts w:ascii="Arial" w:hAnsi="Arial"/>
                <w:spacing w:val="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ситуации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взрослый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берёт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ключи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говорит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295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Пора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идти</w:t>
            </w:r>
            <w:r w:rsidRPr="00AA4380">
              <w:rPr>
                <w:i/>
                <w:sz w:val="20"/>
                <w:lang w:val="ru-RU"/>
              </w:rPr>
              <w:t>!»,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смотрит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дверь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3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спрятанную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глазах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Берет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мелкие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пинцетный</w:t>
            </w:r>
            <w:r w:rsidRPr="00AA438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который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меняет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подгузник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3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речь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вне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8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слову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жесту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показать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соответствующий предмет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швыряет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посмотреть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она</w:t>
            </w:r>
            <w:r w:rsidRPr="00AA438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падает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землю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83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пальцем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машет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ручкой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»)</w:t>
            </w:r>
            <w:r w:rsidRPr="00AA4380">
              <w:rPr>
                <w:spacing w:val="20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прощание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2" w:line="260" w:lineRule="exact"/>
              <w:ind w:left="108" w:right="49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упав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игрушка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скрывается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виду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месте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4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Берет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мяч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машинку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1" w:line="235" w:lineRule="auto"/>
              <w:ind w:left="108" w:right="93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ключевые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вопрос</w:t>
            </w:r>
          </w:p>
          <w:p w:rsidR="00E5163C" w:rsidRPr="00AA4380" w:rsidRDefault="00E5163C" w:rsidP="00AA4380">
            <w:pPr>
              <w:pStyle w:val="TableParagraph"/>
              <w:spacing w:line="221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AA4380">
              <w:rPr>
                <w:i/>
                <w:sz w:val="20"/>
                <w:lang w:val="ru-RU"/>
              </w:rPr>
              <w:t>?»</w:t>
            </w:r>
            <w:r w:rsidRPr="00AA4380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ищет</w:t>
            </w:r>
            <w:r w:rsidRPr="00AA438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09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Многократно</w:t>
            </w:r>
            <w:r w:rsidRPr="00AA4380">
              <w:rPr>
                <w:rFonts w:ascii="Arial" w:hAnsi="Arial"/>
                <w:w w:val="109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повторяет</w:t>
            </w:r>
            <w:r w:rsidRPr="00AA4380">
              <w:rPr>
                <w:rFonts w:ascii="Arial" w:hAnsi="Arial"/>
                <w:spacing w:val="1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новые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навыки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700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Намеренно</w:t>
            </w:r>
            <w:r w:rsidRPr="00AA4380">
              <w:rPr>
                <w:rFonts w:ascii="Arial" w:hAnsi="Arial"/>
                <w:spacing w:val="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роняет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предметы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71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2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которой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другой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ребенок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617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Достает</w:t>
            </w:r>
            <w:r w:rsidRPr="00AA4380">
              <w:rPr>
                <w:rFonts w:ascii="Arial" w:hAnsi="Arial"/>
                <w:spacing w:val="-49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игрушки</w:t>
            </w:r>
            <w:r w:rsidRPr="00AA4380">
              <w:rPr>
                <w:rFonts w:ascii="Arial" w:hAnsi="Arial"/>
                <w:spacing w:val="-49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коробки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82" w:line="260" w:lineRule="exact"/>
              <w:ind w:left="108" w:right="18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пальцем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29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на</w:t>
            </w:r>
            <w:r w:rsidRPr="00AA4380">
              <w:rPr>
                <w:rFonts w:ascii="Arial" w:hAnsi="Arial"/>
                <w:spacing w:val="-29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окружающих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9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Вносит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знакомую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новые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элементы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197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прячется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разному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платочком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 закрывая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лицо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руками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899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Кладет</w:t>
            </w:r>
            <w:r w:rsidRPr="00AA4380">
              <w:rPr>
                <w:rFonts w:ascii="Arial" w:hAnsi="Arial"/>
                <w:spacing w:val="-4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предметы в</w:t>
            </w:r>
            <w:r w:rsidRPr="00AA4380">
              <w:rPr>
                <w:rFonts w:ascii="Arial" w:hAnsi="Arial"/>
                <w:spacing w:val="2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коробку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spacing w:before="11"/>
        <w:rPr>
          <w:rFonts w:cs="Calibri"/>
          <w:sz w:val="25"/>
          <w:szCs w:val="25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22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5-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11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10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(9–13</w:t>
      </w:r>
      <w:r>
        <w:rPr>
          <w:rFonts w:cs="Calibri"/>
          <w:spacing w:val="-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50" w:firstLine="6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обращение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откликается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звуками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Катит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мячик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44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машинку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направлению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кем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57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Вместе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 переворачивает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страницы</w:t>
            </w:r>
            <w:r w:rsidRPr="00AA4380">
              <w:rPr>
                <w:rFonts w:ascii="Arial" w:hAnsi="Arial"/>
                <w:spacing w:val="6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книги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99" w:line="260" w:lineRule="exact"/>
              <w:ind w:left="108" w:right="24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Голосом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движениями</w:t>
            </w:r>
            <w:r w:rsidRPr="00AA4380">
              <w:rPr>
                <w:rFonts w:ascii="Arial" w:hAnsi="Arial"/>
                <w:spacing w:val="27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обратить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какие</w:t>
            </w:r>
            <w:r w:rsidRPr="00AA4380">
              <w:rPr>
                <w:w w:val="105"/>
                <w:sz w:val="24"/>
                <w:lang w:val="ru-RU"/>
              </w:rPr>
              <w:t xml:space="preserve">-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spacing w:val="28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людей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4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Предвидит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движения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сопровождают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потешку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0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складывает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ручки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готовясь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похлопать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словах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хлопаем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ладоши</w:t>
            </w:r>
            <w:r w:rsidRPr="00AA4380">
              <w:rPr>
                <w:i/>
                <w:sz w:val="20"/>
                <w:lang w:val="ru-RU"/>
              </w:rPr>
              <w:t>!»,</w:t>
            </w:r>
            <w:r w:rsidRPr="00AA4380">
              <w:rPr>
                <w:i/>
                <w:spacing w:val="27"/>
                <w:w w:val="8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AA4380">
              <w:rPr>
                <w:rFonts w:ascii="Arial" w:hAnsi="Arial"/>
                <w:i/>
                <w:spacing w:val="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зажмуриться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614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при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словах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забодаю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28"/>
                <w:w w:val="9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предвкушая</w:t>
            </w:r>
            <w:r w:rsidRPr="00AA438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дальнейшее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действие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6" w:line="260" w:lineRule="exact"/>
              <w:ind w:left="108" w:right="53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мелок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 кулачке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рисовать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5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Ясно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понять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звуками или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ждет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повторения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57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еще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танцевать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смотреть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телевизор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30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крушит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башенки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построенные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9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Достает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вкладыши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доски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вкладышами или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большие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штырьки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из</w:t>
            </w:r>
            <w:r w:rsidRPr="00AA4380"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доски</w:t>
            </w:r>
            <w:r w:rsidRPr="00AA4380"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отверстиями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</w:p>
          <w:p w:rsidR="00E5163C" w:rsidRPr="00AA4380" w:rsidRDefault="00E5163C" w:rsidP="00AA4380">
            <w:pPr>
              <w:pStyle w:val="TableParagraph"/>
              <w:spacing w:line="25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7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повседневной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жизни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5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хлопает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ладоши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машет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!»,</w:t>
            </w:r>
            <w:r w:rsidRPr="00AA4380">
              <w:rPr>
                <w:spacing w:val="28"/>
                <w:w w:val="9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шлёт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воздушный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поцелуй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9"/>
                <w:szCs w:val="2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00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5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5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мягкими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игрушками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912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обнимает и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целует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3"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spacing w:before="10"/>
        <w:rPr>
          <w:rFonts w:cs="Calibri"/>
        </w:rPr>
      </w:pPr>
    </w:p>
    <w:p w:rsidR="00E5163C" w:rsidRDefault="00E5163C">
      <w:pPr>
        <w:tabs>
          <w:tab w:val="right" w:pos="4509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5-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 xml:space="preserve">(9–13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23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8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цели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общения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5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ребенок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приветствует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людей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просит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 чём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показывает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называет разные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предметы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людей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61" w:hanging="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Достает игрушки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коробки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кладет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обратно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2" w:line="260" w:lineRule="exact"/>
              <w:ind w:left="108" w:right="35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Предугадывает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траекторию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перемещающихся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объектов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субъектов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нужную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8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5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похожие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обычную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речь</w:t>
            </w:r>
            <w:r w:rsidRPr="00AA438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10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детский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жаргон</w:t>
            </w:r>
            <w:r w:rsidRPr="00AA4380">
              <w:rPr>
                <w:spacing w:val="-2"/>
                <w:w w:val="110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звукоподражания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</w:p>
          <w:p w:rsidR="00E5163C" w:rsidRPr="00AA4380" w:rsidRDefault="00E5163C" w:rsidP="00AA4380">
            <w:pPr>
              <w:pStyle w:val="TableParagraph"/>
              <w:spacing w:line="25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повседневной</w:t>
            </w:r>
            <w:r w:rsidRPr="00AA4380">
              <w:rPr>
                <w:rFonts w:ascii="Arial" w:hAnsi="Arial"/>
                <w:spacing w:val="-3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жизни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пока</w:t>
            </w:r>
            <w:r w:rsidRPr="00AA4380">
              <w:rPr>
                <w:spacing w:val="-2"/>
                <w:sz w:val="24"/>
                <w:lang w:val="ru-RU"/>
              </w:rPr>
              <w:t>!»,</w:t>
            </w:r>
            <w:r w:rsidRPr="00AA4380">
              <w:rPr>
                <w:spacing w:val="3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дать</w:t>
            </w:r>
            <w:r w:rsidRPr="00AA4380">
              <w:rPr>
                <w:spacing w:val="-2"/>
                <w:sz w:val="24"/>
                <w:lang w:val="ru-RU"/>
              </w:rPr>
              <w:t>»,</w:t>
            </w:r>
            <w:r w:rsidRPr="00AA4380">
              <w:rPr>
                <w:spacing w:val="35"/>
                <w:sz w:val="24"/>
                <w:lang w:val="ru-RU"/>
              </w:rPr>
              <w:t xml:space="preserve"> </w:t>
            </w:r>
            <w:r w:rsidRPr="00AA4380">
              <w:rPr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z w:val="24"/>
                <w:lang w:val="ru-RU"/>
              </w:rPr>
              <w:t>гав</w:t>
            </w:r>
            <w:r w:rsidRPr="00AA4380">
              <w:rPr>
                <w:sz w:val="24"/>
                <w:lang w:val="ru-RU"/>
              </w:rPr>
              <w:t>-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гав</w:t>
            </w:r>
            <w:r w:rsidRPr="00AA4380">
              <w:rPr>
                <w:w w:val="105"/>
                <w:sz w:val="24"/>
                <w:lang w:val="ru-RU"/>
              </w:rPr>
              <w:t>»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дррр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1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копировать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произнесение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pStyle w:val="BodyText"/>
        <w:spacing w:before="52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ascii="Cambria" w:hAnsi="Cambria" w:cs="Cambria"/>
          <w:sz w:val="28"/>
          <w:szCs w:val="28"/>
          <w:lang w:val="ru-RU"/>
        </w:rPr>
      </w:pPr>
    </w:p>
    <w:p w:rsidR="00E5163C" w:rsidRPr="003D7990" w:rsidRDefault="00E5163C">
      <w:pPr>
        <w:tabs>
          <w:tab w:val="left" w:pos="1091"/>
        </w:tabs>
        <w:spacing w:before="60"/>
        <w:ind w:left="101"/>
        <w:rPr>
          <w:rFonts w:cs="Calibri"/>
          <w:sz w:val="18"/>
          <w:szCs w:val="18"/>
          <w:lang w:val="ru-RU"/>
        </w:rPr>
      </w:pPr>
      <w:r w:rsidRPr="003D7990">
        <w:rPr>
          <w:rFonts w:cs="Calibri"/>
          <w:sz w:val="24"/>
          <w:szCs w:val="24"/>
          <w:lang w:val="ru-RU"/>
        </w:rPr>
        <w:t>24</w:t>
      </w:r>
      <w:r w:rsidRPr="003D7990">
        <w:rPr>
          <w:rFonts w:cs="Calibri"/>
          <w:sz w:val="24"/>
          <w:szCs w:val="24"/>
          <w:lang w:val="ru-RU"/>
        </w:rPr>
        <w:tab/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5-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11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11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10"/>
          <w:w w:val="95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(9–13</w:t>
      </w:r>
      <w:r w:rsidRPr="003D7990">
        <w:rPr>
          <w:rFonts w:cs="Calibri"/>
          <w:spacing w:val="-2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>)</w:t>
      </w:r>
    </w:p>
    <w:p w:rsidR="00E5163C" w:rsidRPr="003D7990" w:rsidRDefault="00E5163C">
      <w:pPr>
        <w:rPr>
          <w:rFonts w:cs="Calibri"/>
          <w:sz w:val="18"/>
          <w:szCs w:val="18"/>
          <w:lang w:val="ru-RU"/>
        </w:rPr>
        <w:sectPr w:rsidR="00E5163C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ind w:left="110"/>
        <w:rPr>
          <w:rFonts w:ascii="Calibri" w:hAnsi="Calibri" w:cs="Calibri"/>
          <w:b w:val="0"/>
          <w:bCs w:val="0"/>
        </w:rPr>
      </w:pPr>
      <w:bookmarkStart w:id="12" w:name="_TOC_250009"/>
      <w:r>
        <w:rPr>
          <w:rFonts w:ascii="Calibri" w:hAnsi="Calibri" w:cs="Calibri"/>
          <w:spacing w:val="-1"/>
          <w:w w:val="90"/>
        </w:rPr>
        <w:t>6-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Calibri" w:hAnsi="Calibri" w:cs="Calibri"/>
          <w:w w:val="90"/>
        </w:rPr>
        <w:t>(12–16</w:t>
      </w:r>
      <w:r>
        <w:rPr>
          <w:rFonts w:ascii="Calibri" w:hAnsi="Calibri" w:cs="Calibri"/>
          <w:spacing w:val="29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12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28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  <w:r w:rsidRPr="00AA4380">
              <w:rPr>
                <w:b/>
                <w:sz w:val="24"/>
                <w:lang w:val="ru-RU"/>
              </w:rPr>
              <w:t>,</w:t>
            </w:r>
            <w:r w:rsidRPr="00AA4380">
              <w:rPr>
                <w:b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выражать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свои</w:t>
            </w:r>
            <w:r w:rsidRPr="00AA4380">
              <w:rPr>
                <w:rFonts w:ascii="Arial Black" w:hAnsi="Arial Black"/>
                <w:b/>
                <w:w w:val="93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эмоции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84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0"/>
                <w:szCs w:val="20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24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26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Ждёт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собеседник</w:t>
            </w:r>
            <w:r w:rsidRPr="00AA4380">
              <w:rPr>
                <w:rFonts w:ascii="Arial" w:hAnsi="Arial"/>
                <w:spacing w:val="24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закончит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сообщение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только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этого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ему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  <w:r w:rsidRPr="00AA4380">
              <w:rPr>
                <w:rFonts w:ascii="Arial" w:hAnsi="Arial"/>
                <w:spacing w:val="23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6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того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кто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рядом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обращается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34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просьбой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достать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какой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предмет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завести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заводную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7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активное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делах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играх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одевание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купание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уборка</w:t>
            </w:r>
            <w:r w:rsidRPr="00AA4380">
              <w:rPr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Делает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шаги</w:t>
            </w:r>
            <w:r w:rsidRPr="00AA4380">
              <w:rPr>
                <w:w w:val="105"/>
                <w:sz w:val="24"/>
                <w:lang w:val="ru-RU"/>
              </w:rPr>
              <w:t>.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широко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расставлены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шаги</w:t>
            </w:r>
            <w:r w:rsidRPr="00AA438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неровные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8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неуверенные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подняты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вверх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стороны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сохранения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равновесия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b/>
                <w:bCs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Пьёт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чашки</w:t>
            </w:r>
            <w:r w:rsidRPr="00AA4380">
              <w:rPr>
                <w:w w:val="110"/>
                <w:sz w:val="24"/>
                <w:lang w:val="ru-RU"/>
              </w:rPr>
              <w:t>-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непроливайки</w:t>
            </w:r>
            <w:r w:rsidRPr="00AA438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посторонней</w:t>
            </w:r>
            <w:r w:rsidRPr="00AA4380">
              <w:rPr>
                <w:rFonts w:ascii="Arial" w:hAnsi="Arial"/>
                <w:spacing w:val="-5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помощи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3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удаленный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расположенный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дальше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1"/>
                <w:w w:val="105"/>
                <w:sz w:val="24"/>
                <w:lang w:val="ru-RU"/>
              </w:rPr>
              <w:t>3-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AA438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метрах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ребенка</w:t>
            </w:r>
            <w:r w:rsidRPr="00AA4380">
              <w:rPr>
                <w:w w:val="105"/>
                <w:sz w:val="24"/>
                <w:lang w:val="ru-RU"/>
              </w:rPr>
              <w:t>),</w:t>
            </w:r>
            <w:r w:rsidRPr="00AA4380">
              <w:rPr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указанную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сторону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9"/>
                <w:szCs w:val="2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Смеётся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очевидно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абсурдными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ситуациями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70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надеть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ботинок на голову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Практически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сразу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1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вставать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дополнительной</w:t>
            </w:r>
            <w:r w:rsidRPr="00AA4380">
              <w:rPr>
                <w:rFonts w:ascii="Arial" w:hAnsi="Arial"/>
                <w:spacing w:val="5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опоры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Пытается</w:t>
            </w:r>
            <w:r w:rsidRPr="00AA4380">
              <w:rPr>
                <w:rFonts w:ascii="Arial" w:hAnsi="Arial"/>
                <w:spacing w:val="-2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есть</w:t>
            </w:r>
            <w:r w:rsidRPr="00AA4380">
              <w:rPr>
                <w:rFonts w:ascii="Arial" w:hAnsi="Arial"/>
                <w:spacing w:val="-2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ложкой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1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который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близких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Смеётся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9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предвкушении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ожидая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08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будут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щекотать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конце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игры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Сорока</w:t>
            </w:r>
            <w:r w:rsidRPr="00AA4380">
              <w:rPr>
                <w:i/>
                <w:sz w:val="20"/>
              </w:rPr>
              <w:t>-</w:t>
            </w:r>
            <w:r w:rsidRPr="00AA4380">
              <w:rPr>
                <w:rFonts w:ascii="Arial" w:hAnsi="Arial"/>
                <w:i/>
                <w:sz w:val="20"/>
              </w:rPr>
              <w:t>ворона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4" w:line="260" w:lineRule="exact"/>
              <w:ind w:left="108" w:right="25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экспериментировать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метод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проб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1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подбирая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пазл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выемке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4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Переходит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положения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5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положение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сидя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плюхаясь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Прожёвывает</w:t>
            </w:r>
            <w:r w:rsidRPr="00AA4380">
              <w:rPr>
                <w:rFonts w:ascii="Arial" w:hAnsi="Arial"/>
                <w:spacing w:val="-3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еду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23"/>
                <w:w w:val="98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нарезанную</w:t>
            </w:r>
            <w:r w:rsidRPr="00AA4380">
              <w:rPr>
                <w:rFonts w:ascii="Arial" w:hAnsi="Arial"/>
                <w:spacing w:val="5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кусочками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</w:tbl>
    <w:p w:rsidR="00E5163C" w:rsidRDefault="00E5163C">
      <w:pPr>
        <w:rPr>
          <w:rFonts w:cs="Calibri"/>
          <w:b/>
          <w:bCs/>
          <w:sz w:val="20"/>
          <w:szCs w:val="20"/>
        </w:rPr>
      </w:pPr>
    </w:p>
    <w:p w:rsidR="00E5163C" w:rsidRDefault="00E5163C">
      <w:pPr>
        <w:rPr>
          <w:rFonts w:cs="Calibri"/>
          <w:b/>
          <w:bCs/>
          <w:sz w:val="20"/>
          <w:szCs w:val="20"/>
        </w:rPr>
      </w:pPr>
    </w:p>
    <w:p w:rsidR="00E5163C" w:rsidRDefault="00E5163C">
      <w:pPr>
        <w:rPr>
          <w:rFonts w:cs="Calibri"/>
          <w:b/>
          <w:bCs/>
          <w:sz w:val="20"/>
          <w:szCs w:val="20"/>
        </w:rPr>
      </w:pPr>
    </w:p>
    <w:p w:rsidR="00E5163C" w:rsidRDefault="00E5163C">
      <w:pPr>
        <w:rPr>
          <w:rFonts w:cs="Calibri"/>
          <w:b/>
          <w:bCs/>
          <w:sz w:val="20"/>
          <w:szCs w:val="20"/>
        </w:rPr>
      </w:pPr>
    </w:p>
    <w:p w:rsidR="00E5163C" w:rsidRDefault="00E5163C">
      <w:pPr>
        <w:rPr>
          <w:rFonts w:cs="Calibri"/>
          <w:b/>
          <w:bCs/>
          <w:sz w:val="20"/>
          <w:szCs w:val="20"/>
        </w:rPr>
      </w:pPr>
    </w:p>
    <w:p w:rsidR="00E5163C" w:rsidRDefault="00E5163C">
      <w:pPr>
        <w:spacing w:before="11"/>
        <w:rPr>
          <w:rFonts w:cs="Calibri"/>
          <w:b/>
          <w:bCs/>
          <w:sz w:val="16"/>
          <w:szCs w:val="16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6-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(12–16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25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Переводит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взгляд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4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6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Расстраивается</w:t>
            </w:r>
            <w:r w:rsidRPr="00AA4380">
              <w:rPr>
                <w:sz w:val="24"/>
                <w:lang w:val="ru-RU"/>
              </w:rPr>
              <w:t>,</w:t>
            </w:r>
            <w:r w:rsidRPr="00AA4380">
              <w:rPr>
                <w:spacing w:val="1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мешают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63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тянется к</w:t>
            </w:r>
            <w:r w:rsidRPr="00AA438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небезопасному</w:t>
            </w:r>
            <w:r w:rsidRPr="00AA438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предмету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42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взрослый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убирает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этот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предмет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9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Проявляет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любопытство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z w:val="24"/>
                <w:lang w:val="ru-RU"/>
              </w:rPr>
              <w:t xml:space="preserve"> </w:t>
            </w:r>
            <w:r w:rsidRPr="00AA4380">
              <w:rPr>
                <w:spacing w:val="2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исследуя</w:t>
            </w:r>
            <w:r w:rsidRPr="00AA4380">
              <w:rPr>
                <w:rFonts w:ascii="Arial" w:hAnsi="Arial"/>
                <w:spacing w:val="2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помещения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 обстановку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0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дома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Приближается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пальчиком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взглядом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интересующий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13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Ползёт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лестнице</w:t>
            </w:r>
            <w:r w:rsidRPr="00AA4380">
              <w:rPr>
                <w:rFonts w:ascii="Arial" w:hAnsi="Arial"/>
                <w:w w:val="104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вверх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8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Откусывает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кусочки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мягкого</w:t>
            </w:r>
            <w:r w:rsidRPr="00AA4380">
              <w:rPr>
                <w:rFonts w:ascii="Arial" w:hAnsi="Arial"/>
                <w:spacing w:val="6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печенья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банана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62" w:line="260" w:lineRule="exact"/>
              <w:ind w:left="108" w:right="85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короткое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полностью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5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сосредотачивается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объекте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занятии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которое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выбрал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3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Интересуется</w:t>
            </w:r>
            <w:r w:rsidRPr="00AA4380">
              <w:rPr>
                <w:rFonts w:ascii="Arial" w:hAnsi="Arial"/>
                <w:w w:val="102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 xml:space="preserve">действиями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окружающих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5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игрушки</w:t>
            </w:r>
            <w:r w:rsidRPr="00AA4380">
              <w:rPr>
                <w:rFonts w:ascii="Arial" w:hAnsi="Arial"/>
                <w:spacing w:val="-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354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увидев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книжке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знакомого</w:t>
            </w:r>
            <w:r w:rsidRPr="00AA4380">
              <w:rPr>
                <w:rFonts w:ascii="Arial" w:hAnsi="Arial"/>
                <w:i/>
                <w:spacing w:val="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персонажа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приносит</w:t>
            </w:r>
            <w:r w:rsidRPr="00AA4380">
              <w:rPr>
                <w:rFonts w:ascii="Arial" w:hAnsi="Arial"/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показывает такую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же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Сползает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лестницы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четвереньках</w:t>
            </w:r>
            <w:r w:rsidRPr="00AA4380">
              <w:rPr>
                <w:rFonts w:ascii="Arial" w:hAnsi="Arial"/>
                <w:spacing w:val="5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ногами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вниз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9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окружающими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2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слушает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AA4380">
              <w:rPr>
                <w:rFonts w:ascii="Arial" w:hAnsi="Arial"/>
                <w:spacing w:val="22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действиям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своей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Инициирует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взаимодействие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детьми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263" w:hanging="1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протягивает</w:t>
            </w:r>
            <w:r w:rsidRPr="00AA4380"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им</w:t>
            </w:r>
            <w:r w:rsidRPr="00AA4380">
              <w:rPr>
                <w:rFonts w:ascii="Arial" w:hAnsi="Arial"/>
                <w:i/>
                <w:w w:val="102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игрушку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46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многу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 слушать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одну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ту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 сказку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2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Идёт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удерживая</w:t>
            </w:r>
            <w:r w:rsidRPr="00AA4380">
              <w:rPr>
                <w:rFonts w:ascii="Arial" w:hAnsi="Arial"/>
                <w:spacing w:val="24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руках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большую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7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игрушек</w:t>
            </w:r>
            <w:r w:rsidRPr="00AA4380">
              <w:rPr>
                <w:rFonts w:ascii="Arial" w:hAnsi="Arial"/>
                <w:spacing w:val="-4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поменьше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0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Днём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спит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только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один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6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короткое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 обращает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называет</w:t>
            </w:r>
            <w:r w:rsidRPr="00AA438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добавляет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w w:val="105"/>
                <w:sz w:val="24"/>
                <w:lang w:val="ru-RU"/>
              </w:rPr>
              <w:t>.</w:t>
            </w:r>
            <w:r w:rsidRPr="00AA4380">
              <w:rPr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Делает</w:t>
            </w:r>
            <w:r w:rsidRPr="00AA4380">
              <w:rPr>
                <w:rFonts w:ascii="Arial" w:hAnsi="Arial"/>
                <w:spacing w:val="-2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это</w:t>
            </w:r>
            <w:r w:rsidRPr="00AA4380">
              <w:rPr>
                <w:rFonts w:ascii="Arial" w:hAnsi="Arial"/>
                <w:w w:val="102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под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руководством взрослого</w:t>
            </w:r>
            <w:r w:rsidRPr="00AA4380">
              <w:rPr>
                <w:rFonts w:ascii="Arial" w:hAnsi="Arial"/>
                <w:spacing w:val="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самостоятельно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9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умение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решать</w:t>
            </w:r>
            <w:r w:rsidRPr="00AA438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практические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задачи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повторяя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26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ребёнком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способ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использования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орудий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приспособлений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палка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корзина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верёвочке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26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Умывание</w:t>
            </w:r>
            <w:r w:rsidRPr="00AA4380">
              <w:rPr>
                <w:rFonts w:ascii="Arial Black" w:hAnsi="Arial Black"/>
                <w:b/>
                <w:spacing w:val="-9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9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чистка </w:t>
            </w:r>
            <w:r w:rsidRPr="00AA4380">
              <w:rPr>
                <w:rFonts w:ascii="Arial Black" w:hAnsi="Arial Black"/>
                <w:b/>
                <w:sz w:val="24"/>
              </w:rPr>
              <w:t>зубов</w:t>
            </w:r>
          </w:p>
        </w:tc>
      </w:tr>
    </w:tbl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tabs>
          <w:tab w:val="left" w:pos="1091"/>
        </w:tabs>
        <w:spacing w:before="183"/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26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6-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(12–16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2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35"/>
                <w:szCs w:val="3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1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Совершает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ритмичные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движения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музыку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песенку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9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Устав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огорчившись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прибегает</w:t>
            </w:r>
            <w:r w:rsidRPr="00AA438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помощи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1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эмоциональной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подзарядки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57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залезает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руки ко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взрослому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0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Настойчиво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даже</w:t>
            </w:r>
            <w:r w:rsidRPr="00AA438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спрятаны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двумя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тремя</w:t>
            </w:r>
            <w:r w:rsidRPr="00AA4380">
              <w:rPr>
                <w:rFonts w:ascii="Arial" w:hAnsi="Arial"/>
                <w:spacing w:val="20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покрывалами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стаканчиками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4" w:line="184" w:lineRule="auto"/>
              <w:ind w:left="108" w:right="90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Чистит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зубы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before="22" w:line="184" w:lineRule="auto"/>
              <w:ind w:left="108" w:right="6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Берёт</w:t>
            </w:r>
            <w:r w:rsidRPr="00AA4380">
              <w:rPr>
                <w:rFonts w:ascii="Arial" w:hAnsi="Arial"/>
                <w:spacing w:val="1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собой</w:t>
            </w:r>
          </w:p>
          <w:p w:rsidR="00E5163C" w:rsidRPr="00AA4380" w:rsidRDefault="00E5163C" w:rsidP="00AA4380">
            <w:pPr>
              <w:pStyle w:val="TableParagraph"/>
              <w:spacing w:line="25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кроватку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</w:p>
          <w:p w:rsidR="00E5163C" w:rsidRPr="00AA4380" w:rsidRDefault="00E5163C" w:rsidP="00AA4380">
            <w:pPr>
              <w:pStyle w:val="TableParagraph"/>
              <w:spacing w:line="267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w w:val="105"/>
                <w:sz w:val="24"/>
              </w:rPr>
              <w:t>успокаивающую</w:t>
            </w:r>
            <w:r w:rsidRPr="00AA4380">
              <w:rPr>
                <w:w w:val="105"/>
                <w:sz w:val="24"/>
              </w:rPr>
              <w:t>»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pacing w:val="-1"/>
                <w:w w:val="110"/>
                <w:sz w:val="24"/>
              </w:rPr>
              <w:t>игрушку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61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 w:rsidRPr="00AA4380"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двух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19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полотенцем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9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4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минимум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15</w:t>
            </w:r>
            <w:r w:rsidRPr="00AA4380"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названного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человека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человека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0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найти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cs="Calibri"/>
                <w:spacing w:val="-2"/>
                <w:sz w:val="24"/>
                <w:szCs w:val="24"/>
                <w:lang w:val="ru-RU"/>
              </w:rPr>
              <w:t>«</w:t>
            </w:r>
            <w:r w:rsidRPr="00AA4380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Где</w:t>
            </w:r>
            <w:r w:rsidRPr="00AA4380">
              <w:rPr>
                <w:rFonts w:cs="Calibri"/>
                <w:spacing w:val="-1"/>
                <w:sz w:val="24"/>
                <w:szCs w:val="24"/>
                <w:lang w:val="ru-RU"/>
              </w:rPr>
              <w:t>…?»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92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твои</w:t>
            </w:r>
            <w:r w:rsidRPr="00AA4380">
              <w:rPr>
                <w:rFonts w:ascii="Arial" w:hAnsi="Arial"/>
                <w:i/>
                <w:spacing w:val="23"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AA4380">
              <w:rPr>
                <w:i/>
                <w:sz w:val="20"/>
                <w:lang w:val="ru-RU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35"/>
                <w:szCs w:val="3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6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незнакомой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обстановке успокаивается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прижимая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книжки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1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5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картинками</w:t>
            </w:r>
            <w:r w:rsidRPr="00AA438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слушает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истории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7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Рисует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каракули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мелком пастельным карандашом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мелком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пальцевые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Активно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участвует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купании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ванне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намыливает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и</w:t>
            </w:r>
            <w:r w:rsidRPr="00AA438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ноги</w:t>
            </w:r>
            <w:r w:rsidRPr="00AA4380">
              <w:rPr>
                <w:rFonts w:ascii="Arial" w:hAnsi="Arial"/>
                <w:spacing w:val="-1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мочалкой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названные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обозначенные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объекты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книжке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3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картинками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4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Предпочитает находиться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среди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демонстрирует понимание 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назначения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13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 </w:t>
            </w:r>
            <w:r w:rsidRPr="00AA4380">
              <w:rPr>
                <w:i/>
                <w:spacing w:val="5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причесывается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расческой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прикладывает к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уху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телефон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97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Переворачивает коробку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вывалить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неё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содержимое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90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</w:tbl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spacing w:before="5"/>
        <w:rPr>
          <w:rFonts w:cs="Calibri"/>
          <w:sz w:val="25"/>
          <w:szCs w:val="25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6-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(12–16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27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3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Вступает</w:t>
            </w:r>
            <w:r w:rsidRPr="00AA4380">
              <w:rPr>
                <w:rFonts w:ascii="Arial" w:hAnsi="Arial"/>
                <w:spacing w:val="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взрослыми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короткие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диалоги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связанные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7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4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конкретной</w:t>
            </w:r>
            <w:r w:rsidRPr="00AA4380">
              <w:rPr>
                <w:rFonts w:ascii="Arial" w:hAnsi="Arial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ситуацией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AA438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попытки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26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притворяться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»:</w:t>
            </w:r>
            <w:r w:rsidRPr="00AA4380">
              <w:rPr>
                <w:spacing w:val="24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притворяется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спящим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укрывшись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одеялом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закрыв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глаза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Бросает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кубики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28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коробку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отверстиями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Снимает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носки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12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pacing w:val="-3"/>
                <w:w w:val="90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spacing w:val="13"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3"/>
                <w:w w:val="90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spacing w:val="21"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3"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  <w:lang w:val="ru-RU"/>
              </w:rPr>
              <w:t>использовать</w:t>
            </w:r>
            <w:r w:rsidRPr="00AA4380">
              <w:rPr>
                <w:rFonts w:ascii="Arial Black" w:hAnsi="Arial Black"/>
                <w:b/>
                <w:spacing w:val="21"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4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-61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6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4"/>
                <w:sz w:val="24"/>
                <w:lang w:val="ru-RU"/>
              </w:rPr>
              <w:t>жесты</w:t>
            </w:r>
            <w:r w:rsidRPr="00AA4380">
              <w:rPr>
                <w:rFonts w:ascii="Arial Black" w:hAnsi="Arial Black"/>
                <w:b/>
                <w:spacing w:val="-61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4"/>
                <w:sz w:val="24"/>
                <w:lang w:val="ru-RU"/>
              </w:rPr>
              <w:t>для</w:t>
            </w:r>
            <w:r w:rsidRPr="00AA4380">
              <w:rPr>
                <w:rFonts w:ascii="Arial Black" w:hAnsi="Arial Black"/>
                <w:b/>
                <w:spacing w:val="2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4"/>
                <w:sz w:val="24"/>
                <w:lang w:val="ru-RU"/>
              </w:rPr>
              <w:t>коммуникации</w:t>
            </w:r>
            <w:r w:rsidRPr="00AA4380">
              <w:rPr>
                <w:b/>
                <w:spacing w:val="-3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0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 действиям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занятиям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1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Снимает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зашнурованные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застёгнутые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ботинки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93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находящиеся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вокруг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Указывая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объект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26"/>
                <w:w w:val="98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может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издавать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 xml:space="preserve"> звуки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совершает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ряд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связанных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простых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сажает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куклу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29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толкает машинку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ехала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8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происходящим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вокруг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показывая</w:t>
            </w:r>
            <w:r w:rsidRPr="00AA4380">
              <w:rPr>
                <w:rFonts w:ascii="Arial" w:hAnsi="Arial"/>
                <w:spacing w:val="26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происходящее пальчиком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4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 xml:space="preserve">демонстрируя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заинтересованность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5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Снимает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свободно сидящую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шапочку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3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Указывает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которых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дотянуться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бы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выражая просьбу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назвать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дать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соблюдение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очередности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204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кормит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скатывает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горки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стучит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барабан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очереди</w:t>
            </w:r>
            <w:r w:rsidRPr="00AA438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</w:t>
            </w:r>
            <w:r w:rsidRPr="00AA438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взрослым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28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Принимает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участие</w:t>
            </w:r>
            <w:r w:rsidRPr="00AA4380">
              <w:rPr>
                <w:rFonts w:ascii="Arial" w:hAnsi="Arial"/>
                <w:w w:val="104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одевании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5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жестикулировать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воспроизводить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3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произносимые</w:t>
            </w:r>
            <w:r w:rsidRPr="00AA438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0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дразнилки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протягивают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дают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а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 xml:space="preserve"> прячут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spacing w:before="5"/>
        <w:rPr>
          <w:rFonts w:cs="Calibri"/>
          <w:sz w:val="29"/>
          <w:szCs w:val="29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28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6-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(12–16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5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примерно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5</w:t>
            </w:r>
            <w:r w:rsidRPr="00AA4380">
              <w:rPr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5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Делает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попытки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рисовать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каракули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карандашами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4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мелками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4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Предлагает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поиграть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6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</w:t>
            </w:r>
            <w:r w:rsidRPr="00AA4380">
              <w:rPr>
                <w:i/>
                <w:spacing w:val="3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предлагает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поиграть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w w:val="9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произнося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ку</w:t>
            </w:r>
            <w:r w:rsidRPr="00AA4380">
              <w:rPr>
                <w:i/>
                <w:spacing w:val="-2"/>
                <w:sz w:val="20"/>
                <w:lang w:val="ru-RU"/>
              </w:rPr>
              <w:t>!»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закрывая</w:t>
            </w:r>
            <w:r w:rsidRPr="00AA4380">
              <w:rPr>
                <w:rFonts w:ascii="Arial" w:hAnsi="Arial"/>
                <w:i/>
                <w:spacing w:val="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лицо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ручками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6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Соглашается</w:t>
            </w:r>
            <w:r w:rsidRPr="00AA4380">
              <w:rPr>
                <w:rFonts w:ascii="Arial" w:hAnsi="Arial"/>
                <w:spacing w:val="2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внесение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новых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присоединяется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к</w:t>
            </w:r>
            <w:r w:rsidRPr="00AA4380">
              <w:rPr>
                <w:rFonts w:ascii="Arial" w:hAnsi="Arial"/>
                <w:spacing w:val="-11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игре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названия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любимых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предметов или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6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AA4380">
              <w:rPr>
                <w:rFonts w:ascii="Arial" w:hAnsi="Arial"/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кошку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5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обозначить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какой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либо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животное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использует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звукоподражания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Мяу</w:t>
            </w:r>
            <w:r w:rsidRPr="00AA4380">
              <w:rPr>
                <w:spacing w:val="-2"/>
                <w:sz w:val="24"/>
              </w:rPr>
              <w:t>»,</w:t>
            </w:r>
            <w:r w:rsidRPr="00AA4380">
              <w:rPr>
                <w:spacing w:val="34"/>
                <w:sz w:val="24"/>
              </w:rPr>
              <w:t xml:space="preserve"> </w:t>
            </w: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Ав</w:t>
            </w:r>
            <w:r w:rsidRPr="00AA4380">
              <w:rPr>
                <w:spacing w:val="-1"/>
                <w:sz w:val="24"/>
              </w:rPr>
              <w:t>-</w:t>
            </w:r>
            <w:r w:rsidRPr="00AA4380">
              <w:rPr>
                <w:rFonts w:ascii="Arial" w:hAnsi="Arial"/>
                <w:spacing w:val="-1"/>
                <w:sz w:val="24"/>
              </w:rPr>
              <w:t>ав</w:t>
            </w:r>
            <w:r w:rsidRPr="00AA4380">
              <w:rPr>
                <w:spacing w:val="-2"/>
                <w:sz w:val="24"/>
              </w:rPr>
              <w:t>»,</w:t>
            </w:r>
            <w:r w:rsidRPr="00AA4380">
              <w:rPr>
                <w:spacing w:val="34"/>
                <w:sz w:val="24"/>
              </w:rPr>
              <w:t xml:space="preserve"> </w:t>
            </w: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Дррр</w:t>
            </w:r>
            <w:r w:rsidRPr="00AA4380">
              <w:rPr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0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просьбу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w w:val="95"/>
                <w:sz w:val="20"/>
              </w:rPr>
              <w:t>Например</w:t>
            </w:r>
            <w:r w:rsidRPr="00AA4380">
              <w:rPr>
                <w:i/>
                <w:w w:val="95"/>
                <w:sz w:val="20"/>
              </w:rPr>
              <w:t>:</w:t>
            </w:r>
            <w:r w:rsidRPr="00AA4380">
              <w:rPr>
                <w:i/>
                <w:spacing w:val="32"/>
                <w:w w:val="95"/>
                <w:sz w:val="20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</w:rPr>
              <w:t>Пить</w:t>
            </w:r>
            <w:r w:rsidRPr="00AA4380">
              <w:rPr>
                <w:i/>
                <w:spacing w:val="-2"/>
                <w:w w:val="95"/>
                <w:sz w:val="20"/>
              </w:rPr>
              <w:t>!»,</w:t>
            </w:r>
            <w:r w:rsidRPr="00AA4380">
              <w:rPr>
                <w:i/>
                <w:spacing w:val="32"/>
                <w:w w:val="95"/>
                <w:sz w:val="20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</w:rPr>
              <w:t>Дать</w:t>
            </w:r>
            <w:r w:rsidRPr="00AA4380">
              <w:rPr>
                <w:i/>
                <w:spacing w:val="-2"/>
                <w:w w:val="95"/>
                <w:sz w:val="20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Самостоятельно </w:t>
            </w:r>
            <w:r w:rsidRPr="00AA4380">
              <w:rPr>
                <w:rFonts w:ascii="Arial" w:hAnsi="Arial"/>
                <w:spacing w:val="1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машет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ручкой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прощание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8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9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Активно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лепечет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оставаясь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8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одиночестве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1"/>
        <w:rPr>
          <w:rFonts w:cs="Calibri"/>
          <w:sz w:val="29"/>
          <w:szCs w:val="29"/>
          <w:lang w:val="ru-RU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6-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(12–16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29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2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малыш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уже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похожи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определенные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5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произнесению</w:t>
            </w:r>
            <w:r w:rsidRPr="00AA4380">
              <w:rPr>
                <w:rFonts w:ascii="Arial" w:hAnsi="Arial"/>
                <w:spacing w:val="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3" w:line="278" w:lineRule="exact"/>
              <w:ind w:left="108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</w:p>
          <w:p w:rsidR="00E5163C" w:rsidRPr="00AA4380" w:rsidRDefault="00E5163C" w:rsidP="00AA4380">
            <w:pPr>
              <w:pStyle w:val="TableParagraph"/>
              <w:spacing w:before="2" w:line="260" w:lineRule="exact"/>
              <w:ind w:left="108" w:right="776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использованием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возгласы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близкого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22" w:line="232" w:lineRule="exact"/>
              <w:ind w:left="108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>:</w:t>
            </w:r>
            <w:r w:rsidRPr="00AA4380">
              <w:rPr>
                <w:i/>
                <w:spacing w:val="1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Бах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!»,</w:t>
            </w:r>
            <w:r w:rsidRPr="00AA4380">
              <w:rPr>
                <w:i/>
                <w:spacing w:val="19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Дррр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!»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jc w:val="both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т</w:t>
            </w:r>
            <w:r w:rsidRPr="00AA4380">
              <w:rPr>
                <w:i/>
                <w:sz w:val="20"/>
              </w:rPr>
              <w:t>.</w:t>
            </w:r>
            <w:r w:rsidRPr="00AA4380">
              <w:rPr>
                <w:i/>
                <w:spacing w:val="-23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4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Лепеча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своём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языке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множество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7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первые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лепетные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би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би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8"/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pStyle w:val="BodyText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ascii="Cambria" w:hAnsi="Cambria" w:cs="Cambria"/>
          <w:sz w:val="16"/>
          <w:szCs w:val="16"/>
          <w:lang w:val="ru-RU"/>
        </w:rPr>
      </w:pPr>
    </w:p>
    <w:p w:rsidR="00E5163C" w:rsidRPr="003D7990" w:rsidRDefault="00E5163C">
      <w:pPr>
        <w:tabs>
          <w:tab w:val="left" w:pos="1091"/>
        </w:tabs>
        <w:spacing w:before="60"/>
        <w:ind w:left="101"/>
        <w:rPr>
          <w:rFonts w:cs="Calibri"/>
          <w:sz w:val="18"/>
          <w:szCs w:val="18"/>
          <w:lang w:val="ru-RU"/>
        </w:rPr>
      </w:pPr>
      <w:r w:rsidRPr="003D7990">
        <w:rPr>
          <w:rFonts w:cs="Calibri"/>
          <w:sz w:val="24"/>
          <w:szCs w:val="24"/>
          <w:lang w:val="ru-RU"/>
        </w:rPr>
        <w:t>30</w:t>
      </w:r>
      <w:r w:rsidRPr="003D7990">
        <w:rPr>
          <w:rFonts w:cs="Calibri"/>
          <w:sz w:val="24"/>
          <w:szCs w:val="24"/>
          <w:lang w:val="ru-RU"/>
        </w:rPr>
        <w:tab/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6-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6"/>
          <w:w w:val="95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(12–16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>)</w:t>
      </w:r>
    </w:p>
    <w:p w:rsidR="00E5163C" w:rsidRPr="003D7990" w:rsidRDefault="00E5163C">
      <w:pPr>
        <w:rPr>
          <w:rFonts w:cs="Calibri"/>
          <w:sz w:val="18"/>
          <w:szCs w:val="18"/>
          <w:lang w:val="ru-RU"/>
        </w:rPr>
        <w:sectPr w:rsidR="00E5163C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ind w:left="110"/>
        <w:rPr>
          <w:rFonts w:ascii="Calibri" w:hAnsi="Calibri" w:cs="Calibri"/>
          <w:b w:val="0"/>
          <w:bCs w:val="0"/>
        </w:rPr>
      </w:pPr>
      <w:bookmarkStart w:id="13" w:name="_TOC_250008"/>
      <w:r>
        <w:rPr>
          <w:rFonts w:ascii="Calibri" w:hAnsi="Calibri" w:cs="Calibri"/>
          <w:spacing w:val="-1"/>
          <w:w w:val="90"/>
        </w:rPr>
        <w:t>7-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Calibri" w:hAnsi="Calibri" w:cs="Calibri"/>
          <w:w w:val="90"/>
        </w:rPr>
        <w:t>(15–19</w:t>
      </w:r>
      <w:r>
        <w:rPr>
          <w:rFonts w:ascii="Calibri" w:hAnsi="Calibri" w:cs="Calibri"/>
          <w:spacing w:val="29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13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123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окружающих</w:t>
            </w:r>
            <w:r w:rsidRPr="00AA4380">
              <w:rPr>
                <w:b/>
                <w:w w:val="95"/>
                <w:sz w:val="24"/>
                <w:lang w:val="ru-RU"/>
              </w:rPr>
              <w:t>,</w:t>
            </w:r>
            <w:r w:rsidRPr="00AA4380">
              <w:rPr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а</w:t>
            </w:r>
            <w:r w:rsidRPr="00AA438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также выражать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184" w:lineRule="auto"/>
              <w:ind w:left="108" w:right="84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b/>
                <w:bCs/>
                <w:sz w:val="33"/>
                <w:szCs w:val="3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2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Прежде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указать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пальчиком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смотрит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привлечь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внимание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Начинает</w:t>
            </w:r>
            <w:r w:rsidRPr="00AA4380">
              <w:rPr>
                <w:rFonts w:ascii="Arial" w:hAnsi="Arial"/>
                <w:spacing w:val="2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ревновать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бытовые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стирку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подметание пола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вытирание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пыли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7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Ходит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мелкими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уверенными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шагами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уже</w:t>
            </w:r>
            <w:r w:rsidRPr="00AA438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расставляя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ноги</w:t>
            </w:r>
            <w:r w:rsidRPr="00AA438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слишком</w:t>
            </w:r>
            <w:r w:rsidRPr="00AA438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широко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подруливая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62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руками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для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сохранения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равновесия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44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приложить</w:t>
            </w:r>
            <w:r w:rsidRPr="00AA4380">
              <w:rPr>
                <w:rFonts w:ascii="Arial" w:hAnsi="Arial"/>
                <w:spacing w:val="-3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ко</w:t>
            </w:r>
            <w:r w:rsidRPr="00AA438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рту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пустую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ложку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2" w:line="260" w:lineRule="exact"/>
              <w:ind w:left="108" w:right="7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детские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песенки</w:t>
            </w:r>
            <w:r w:rsidRPr="00AA4380">
              <w:rPr>
                <w:rFonts w:ascii="Arial" w:hAnsi="Arial"/>
                <w:spacing w:val="-2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стишки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Присоединяется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</w:t>
            </w:r>
            <w:r w:rsidRPr="00AA4380">
              <w:rPr>
                <w:rFonts w:ascii="Arial" w:hAnsi="Arial"/>
                <w:spacing w:val="30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двигаясь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издавая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такт</w:t>
            </w:r>
            <w:r w:rsidRPr="00AA4380">
              <w:rPr>
                <w:rFonts w:ascii="Arial" w:hAnsi="Arial"/>
                <w:spacing w:val="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чтению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30"/>
                <w:szCs w:val="30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12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Проявляет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непокорность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0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видит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слышит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28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пытается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копировать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произнесённые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кем</w:t>
            </w:r>
            <w:r w:rsidRPr="00AA4380">
              <w:rPr>
                <w:i/>
                <w:w w:val="95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spacing w:val="20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фразы</w:t>
            </w:r>
            <w:r w:rsidRPr="00AA4380">
              <w:rPr>
                <w:i/>
                <w:w w:val="95"/>
                <w:sz w:val="20"/>
                <w:lang w:val="ru-RU"/>
              </w:rPr>
              <w:t>,</w:t>
            </w:r>
            <w:r w:rsidRPr="00AA4380">
              <w:rPr>
                <w:i/>
                <w:spacing w:val="30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элементы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игры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совершённые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действия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b/>
                <w:bCs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0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Осторожно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испытывая некоторые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трудности с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обхождением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препятствий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6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зачерпывает</w:t>
            </w:r>
            <w:r w:rsidRPr="00AA4380">
              <w:rPr>
                <w:rFonts w:ascii="Arial" w:hAnsi="Arial"/>
                <w:spacing w:val="2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ложкой</w:t>
            </w:r>
            <w:r w:rsidRPr="00AA4380">
              <w:rPr>
                <w:rFonts w:ascii="Arial" w:hAnsi="Arial"/>
                <w:w w:val="109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еду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9" w:line="260" w:lineRule="exact"/>
              <w:ind w:left="108" w:right="25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указания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следует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58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Дай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мне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AA4380">
              <w:rPr>
                <w:i/>
                <w:sz w:val="20"/>
                <w:lang w:val="ru-RU"/>
              </w:rPr>
              <w:t>!»</w:t>
            </w:r>
            <w:r w:rsidRPr="00AA4380">
              <w:rPr>
                <w:i/>
                <w:spacing w:val="23"/>
                <w:w w:val="8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Поцелуй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папу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ночь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b/>
                <w:bCs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5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Радуется</w:t>
            </w:r>
            <w:r w:rsidRPr="00AA4380">
              <w:rPr>
                <w:rFonts w:ascii="Arial" w:hAnsi="Arial"/>
                <w:spacing w:val="3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новым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достижениям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гордится</w:t>
            </w:r>
            <w:r w:rsidRPr="00AA4380">
              <w:rPr>
                <w:rFonts w:ascii="Arial" w:hAnsi="Arial"/>
                <w:spacing w:val="-3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23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Экспериментирует с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различными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узнать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больше об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2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свойствах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  <w:r w:rsidRPr="00AA4380">
              <w:rPr>
                <w:spacing w:val="3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Ведёт</w:t>
            </w:r>
            <w:r w:rsidRPr="00AA4380">
              <w:rPr>
                <w:rFonts w:ascii="Arial" w:hAnsi="Arial"/>
                <w:spacing w:val="29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pacing w:val="6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61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маленький</w:t>
            </w:r>
            <w:r w:rsidRPr="00AA4380">
              <w:rPr>
                <w:rFonts w:ascii="Arial" w:hAnsi="Arial"/>
                <w:spacing w:val="29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исследователь</w:t>
            </w:r>
            <w:r w:rsidRPr="00AA4380">
              <w:rPr>
                <w:spacing w:val="-2"/>
                <w:sz w:val="24"/>
                <w:lang w:val="ru-RU"/>
              </w:rPr>
              <w:t>»,</w:t>
            </w:r>
            <w:r w:rsidRPr="00AA4380">
              <w:rPr>
                <w:spacing w:val="24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пробуя </w:t>
            </w:r>
            <w:r w:rsidRPr="00AA4380">
              <w:rPr>
                <w:rFonts w:ascii="Arial" w:hAnsi="Arial"/>
                <w:spacing w:val="3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действовать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5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предметами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разнообразно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0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Учится</w:t>
            </w:r>
            <w:r w:rsidRPr="00AA4380"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карабкаться</w:t>
            </w:r>
            <w:r w:rsidRPr="00AA4380"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возвышение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b/>
                <w:bCs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возражает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кормят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вилки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cs="Calibri"/>
          <w:b/>
          <w:bCs/>
          <w:lang w:val="ru-RU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7-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(15–19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31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1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4" w:line="260" w:lineRule="exact"/>
              <w:ind w:left="108" w:right="23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играх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отсчетом времени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ждет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начала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ориентируясь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счет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29" w:hanging="1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:</w:t>
            </w:r>
            <w:r w:rsidRPr="00AA4380">
              <w:rPr>
                <w:rFonts w:cs="Calibri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AA4380">
              <w:rPr>
                <w:rFonts w:ascii="Arial" w:hAnsi="Arial" w:cs="Arial"/>
                <w:i/>
                <w:spacing w:val="-2"/>
                <w:sz w:val="20"/>
                <w:szCs w:val="20"/>
                <w:lang w:val="ru-RU"/>
              </w:rPr>
              <w:t>На</w:t>
            </w:r>
            <w:r w:rsidRPr="00AA4380">
              <w:rPr>
                <w:rFonts w:ascii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старт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22"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внимание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марш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!»</w:t>
            </w:r>
            <w:r w:rsidRPr="00AA4380">
              <w:rPr>
                <w:rFonts w:cs="Calibri"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или</w:t>
            </w:r>
            <w:r w:rsidRPr="00AA4380">
              <w:rPr>
                <w:rFonts w:ascii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AA4380">
              <w:rPr>
                <w:rFonts w:ascii="Arial" w:hAnsi="Arial" w:cs="Arial"/>
                <w:i/>
                <w:spacing w:val="-2"/>
                <w:sz w:val="20"/>
                <w:szCs w:val="20"/>
                <w:lang w:val="ru-RU"/>
              </w:rPr>
              <w:t>Раз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23"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два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три</w:t>
            </w:r>
            <w:r w:rsidRPr="00AA4380">
              <w:rPr>
                <w:rFonts w:ascii="Arial" w:hAnsi="Arial" w:cs="Arial"/>
                <w:i/>
                <w:spacing w:val="-2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побежали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!».</w:t>
            </w:r>
            <w:r w:rsidRPr="00AA4380">
              <w:rPr>
                <w:rFonts w:cs="Calibri"/>
                <w:i/>
                <w:spacing w:val="2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</w:rPr>
              <w:t>Сам</w:t>
            </w:r>
            <w:r w:rsidRPr="00AA4380">
              <w:rPr>
                <w:rFonts w:ascii="Arial" w:hAnsi="Arial" w:cs="Arial"/>
                <w:i/>
                <w:w w:val="93"/>
                <w:sz w:val="20"/>
                <w:szCs w:val="20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</w:rPr>
              <w:t>подражает</w:t>
            </w:r>
            <w:r w:rsidRPr="00AA4380">
              <w:rPr>
                <w:rFonts w:ascii="Arial" w:hAnsi="Arial" w:cs="Arial"/>
                <w:i/>
                <w:spacing w:val="11"/>
                <w:sz w:val="20"/>
                <w:szCs w:val="20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</w:rPr>
              <w:t>счету</w:t>
            </w:r>
            <w:r w:rsidRPr="00AA4380">
              <w:rPr>
                <w:rFonts w:cs="Calibri"/>
                <w:i/>
                <w:sz w:val="20"/>
                <w:szCs w:val="20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3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Сосредоточенно выполняет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нескольких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деталей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9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собирает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пазл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раскладывает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карточки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картинкам</w:t>
            </w:r>
            <w:r w:rsidRPr="00AA4380">
              <w:rPr>
                <w:rFonts w:ascii="Arial" w:hAnsi="Arial"/>
                <w:i/>
                <w:spacing w:val="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лото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82" w:line="260" w:lineRule="exact"/>
              <w:ind w:left="108" w:right="10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справляется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2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простыми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задачами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8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достаёт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переносит</w:t>
            </w:r>
            <w:r w:rsidRPr="00AA4380">
              <w:rPr>
                <w:rFonts w:ascii="Arial" w:hAnsi="Arial"/>
                <w:spacing w:val="5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5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одного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места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другое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Поднимается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лестнице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5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Последовательно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откусывает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жует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03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глотает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AA4380">
              <w:rPr>
                <w:rFonts w:ascii="Arial" w:hAnsi="Arial"/>
                <w:spacing w:val="27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хлеб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банан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хрустящее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печенье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сухарики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и</w:t>
            </w:r>
            <w:r w:rsidRPr="00AA4380">
              <w:rPr>
                <w:rFonts w:ascii="Arial" w:hAnsi="Arial"/>
                <w:spacing w:val="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</w:rPr>
              <w:t>т</w:t>
            </w:r>
            <w:r w:rsidRPr="00AA4380">
              <w:rPr>
                <w:spacing w:val="-1"/>
                <w:sz w:val="24"/>
              </w:rPr>
              <w:t>.</w:t>
            </w:r>
            <w:r w:rsidRPr="00AA4380">
              <w:rPr>
                <w:spacing w:val="-2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</w:rPr>
              <w:t>д</w:t>
            </w:r>
            <w:r w:rsidRPr="00AA4380">
              <w:rPr>
                <w:spacing w:val="-1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4" w:line="260" w:lineRule="exact"/>
              <w:ind w:left="108" w:right="111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предвкушение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ключевых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фраз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определённых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42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Я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иду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искать</w:t>
            </w:r>
            <w:r w:rsidRPr="00AA4380">
              <w:rPr>
                <w:i/>
                <w:sz w:val="20"/>
                <w:lang w:val="ru-RU"/>
              </w:rPr>
              <w:t>!»</w:t>
            </w:r>
            <w:r w:rsidRPr="00AA4380">
              <w:rPr>
                <w:i/>
                <w:spacing w:val="21"/>
                <w:w w:val="8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Я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буду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догонять</w:t>
            </w:r>
            <w:r w:rsidRPr="00AA4380">
              <w:rPr>
                <w:i/>
                <w:sz w:val="20"/>
                <w:lang w:val="ru-RU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90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7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какой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состоит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нескольких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частей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малыш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соединяет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части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4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закрывает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заварочный</w:t>
            </w:r>
            <w:r w:rsidRPr="00AA4380">
              <w:rPr>
                <w:rFonts w:ascii="Arial" w:hAnsi="Arial"/>
                <w:i/>
                <w:spacing w:val="4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чайник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крышечкой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Спускается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72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задом</w:t>
            </w:r>
            <w:r w:rsidRPr="00AA438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наперёд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  <w:r w:rsidRPr="00AA4380">
              <w:rPr>
                <w:spacing w:val="25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ступеньку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чашку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пьёт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немного</w:t>
            </w:r>
            <w:r w:rsidRPr="00AA438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проливая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этом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before="22" w:line="184" w:lineRule="auto"/>
              <w:ind w:left="108" w:right="6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39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8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неподалёку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 знакомого</w:t>
            </w:r>
            <w:r w:rsidRPr="00AA438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2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которому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можно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обратиться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 сам</w:t>
            </w:r>
            <w:r w:rsidRPr="00AA4380">
              <w:rPr>
                <w:rFonts w:ascii="Arial" w:hAnsi="Arial"/>
                <w:spacing w:val="27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сделать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1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игрушка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заработала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AA438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тот</w:t>
            </w:r>
            <w:r w:rsidRPr="00AA4380">
              <w:rPr>
                <w:rFonts w:ascii="Arial" w:hAnsi="Arial"/>
                <w:spacing w:val="29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27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Спускается</w:t>
            </w:r>
            <w:r w:rsidRPr="00AA438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лестнице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боковым</w:t>
            </w:r>
            <w:r w:rsidRPr="00AA438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AA438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двумя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руками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перила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16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Сидя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столом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стульчике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5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9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совершаемых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членами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семьи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столом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spacing w:before="6"/>
        <w:rPr>
          <w:rFonts w:cs="Calibri"/>
          <w:sz w:val="18"/>
          <w:szCs w:val="18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32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7-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(15–19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32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Еженедельно</w:t>
            </w:r>
            <w:r w:rsidRPr="00AA4380">
              <w:rPr>
                <w:rFonts w:ascii="Arial" w:hAnsi="Arial" w:cs="Arial"/>
                <w:w w:val="103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понимание</w:t>
            </w:r>
            <w:r w:rsidRPr="00AA4380">
              <w:rPr>
                <w:rFonts w:ascii="Arial" w:hAnsi="Arial" w:cs="Arial"/>
                <w:spacing w:val="6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речи</w:t>
            </w:r>
            <w:r w:rsidRPr="00AA4380">
              <w:rPr>
                <w:rFonts w:ascii="Arial" w:hAnsi="Arial" w:cs="Arial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увеличивается</w:t>
            </w:r>
            <w:r w:rsidRPr="00AA4380">
              <w:rPr>
                <w:rFonts w:ascii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на</w:t>
            </w:r>
            <w:r w:rsidRPr="00AA4380">
              <w:rPr>
                <w:rFonts w:ascii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1–2</w:t>
            </w:r>
            <w:r w:rsidRPr="00AA4380">
              <w:rPr>
                <w:rFonts w:cs="Calibri"/>
                <w:w w:val="10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новых</w:t>
            </w:r>
            <w:r w:rsidRPr="00AA4380">
              <w:rPr>
                <w:rFonts w:ascii="Arial" w:hAnsi="Arial" w:cs="Arial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21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эмоциональными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реакциями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окружающих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3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ориентируется</w:t>
            </w:r>
            <w:r w:rsidRPr="00AA4380">
              <w:rPr>
                <w:rFonts w:ascii="Arial" w:hAnsi="Arial"/>
                <w:spacing w:val="-4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них</w:t>
            </w:r>
            <w:r w:rsidRPr="00AA4380">
              <w:rPr>
                <w:rFonts w:ascii="Arial" w:hAnsi="Arial"/>
                <w:spacing w:val="-1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непривычных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ситуациях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выглядят</w:t>
            </w:r>
            <w:r w:rsidRPr="00AA438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ли</w:t>
            </w:r>
            <w:r w:rsidRPr="00AA4380">
              <w:rPr>
                <w:rFonts w:ascii="Arial" w:hAnsi="Arial"/>
                <w:spacing w:val="-5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они</w:t>
            </w:r>
            <w:r w:rsidRPr="00AA438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встревоженными</w:t>
            </w:r>
            <w:r w:rsidRPr="00AA4380">
              <w:rPr>
                <w:rFonts w:ascii="Arial" w:hAnsi="Arial"/>
                <w:spacing w:val="5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3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виде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человека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собаки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каких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действий ребенка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30"/>
                <w:szCs w:val="3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3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исследовать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Залезает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детский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стульчик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становясь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коленками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присаживаясь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боком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потом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разворачивается вперед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садится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Пьёт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через</w:t>
            </w:r>
            <w:r w:rsidRPr="00AA4380">
              <w:rPr>
                <w:rFonts w:ascii="Arial" w:hAnsi="Arial"/>
                <w:spacing w:val="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соломинку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26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3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Еженедельно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появляется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понимание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обобщенного</w:t>
            </w:r>
            <w:r w:rsidRPr="00AA4380">
              <w:rPr>
                <w:rFonts w:ascii="Arial" w:hAnsi="Arial"/>
                <w:spacing w:val="6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значения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одного</w:t>
            </w:r>
            <w:r w:rsidRPr="00AA4380">
              <w:rPr>
                <w:rFonts w:ascii="Arial" w:hAnsi="Arial"/>
                <w:spacing w:val="5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знакомого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1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-2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ребенок</w:t>
            </w:r>
            <w:r w:rsidRPr="00AA4380">
              <w:rPr>
                <w:rFonts w:ascii="Arial" w:hAnsi="Arial" w:cs="Arial"/>
                <w:i/>
                <w:w w:val="98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понимает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что</w:t>
            </w:r>
            <w:r w:rsidRPr="00AA4380">
              <w:rPr>
                <w:rFonts w:ascii="Arial" w:hAnsi="Arial" w:cs="Arial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AA4380">
              <w:rPr>
                <w:rFonts w:ascii="Arial" w:hAnsi="Arial" w:cs="Arial"/>
                <w:i/>
                <w:spacing w:val="-1"/>
                <w:sz w:val="20"/>
                <w:szCs w:val="20"/>
                <w:lang w:val="ru-RU"/>
              </w:rPr>
              <w:t>туалет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»</w:t>
            </w:r>
            <w:r w:rsidRPr="00AA4380">
              <w:rPr>
                <w:rFonts w:cs="Calibri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27"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это</w:t>
            </w:r>
            <w:r w:rsidRPr="00AA4380">
              <w:rPr>
                <w:rFonts w:ascii="Arial" w:hAnsi="Arial" w:cs="Arial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не</w:t>
            </w:r>
            <w:r w:rsidRPr="00AA4380">
              <w:rPr>
                <w:rFonts w:ascii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только</w:t>
            </w:r>
            <w:r w:rsidRPr="00AA4380">
              <w:rPr>
                <w:rFonts w:ascii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тот</w:t>
            </w:r>
            <w:r w:rsidRPr="00AA4380">
              <w:rPr>
                <w:rFonts w:ascii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туалет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который</w:t>
            </w:r>
            <w:r w:rsidRPr="00AA4380">
              <w:rPr>
                <w:rFonts w:ascii="Arial" w:hAnsi="Arial" w:cs="Arial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находится</w:t>
            </w:r>
            <w:r w:rsidRPr="00AA4380">
              <w:rPr>
                <w:rFonts w:ascii="Arial" w:hAnsi="Arial" w:cs="Arial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pacing w:val="-1"/>
                <w:sz w:val="20"/>
                <w:szCs w:val="20"/>
                <w:lang w:val="ru-RU"/>
              </w:rPr>
              <w:t>дома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17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но</w:t>
            </w:r>
            <w:r w:rsidRPr="00AA4380">
              <w:rPr>
                <w:rFonts w:ascii="Arial" w:hAnsi="Arial" w:cs="Arial"/>
                <w:i/>
                <w:spacing w:val="24"/>
                <w:w w:val="10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и</w:t>
            </w:r>
            <w:r w:rsidRPr="00AA4380">
              <w:rPr>
                <w:rFonts w:ascii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тот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что</w:t>
            </w:r>
            <w:r w:rsidRPr="00AA4380">
              <w:rPr>
                <w:rFonts w:ascii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есть</w:t>
            </w:r>
            <w:r w:rsidRPr="00AA4380">
              <w:rPr>
                <w:rFonts w:ascii="Arial" w:hAnsi="Arial" w:cs="Arial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в</w:t>
            </w:r>
            <w:r w:rsidRPr="00AA4380">
              <w:rPr>
                <w:rFonts w:ascii="Arial" w:hAnsi="Arial" w:cs="Arial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гостях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4" w:line="260" w:lineRule="exact"/>
              <w:ind w:left="108" w:right="38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некую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безопасную</w:t>
            </w:r>
            <w:r w:rsidRPr="00AA438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базу</w:t>
            </w:r>
            <w:r w:rsidRPr="00AA4380">
              <w:rPr>
                <w:w w:val="105"/>
                <w:sz w:val="24"/>
                <w:lang w:val="ru-RU"/>
              </w:rPr>
              <w:t>».</w:t>
            </w:r>
          </w:p>
          <w:p w:rsidR="00E5163C" w:rsidRPr="00AA4380" w:rsidRDefault="00E5163C" w:rsidP="00AA4380">
            <w:pPr>
              <w:pStyle w:val="TableParagraph"/>
              <w:spacing w:before="22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идёт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играть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146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общаться</w:t>
            </w:r>
            <w:r w:rsidRPr="00AA4380">
              <w:rPr>
                <w:rFonts w:ascii="Arial" w:hAnsi="Arial"/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окружающими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</w:t>
            </w:r>
            <w:r w:rsidRPr="00AA438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оглядывается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786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родителей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 возвращается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508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те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успокоили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встревожился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1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предметами разных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представлены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наборе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0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пищевые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контейнеры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разного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размера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одного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набора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понимать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такое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размер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3" w:line="27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сидеть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разнообразных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позах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15" w:line="260" w:lineRule="exact"/>
              <w:ind w:left="108" w:right="34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Распознаёт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выбрать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среди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знакомый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79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просьбе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идет искать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находит предмет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показывает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него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памяти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спрятанную</w:t>
            </w:r>
            <w:r w:rsidRPr="00AA4380">
              <w:rPr>
                <w:rFonts w:ascii="Arial" w:hAnsi="Arial"/>
                <w:spacing w:val="27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одним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двух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трёх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одинаковых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платочков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выложенных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ряд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0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стоит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коленях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плоской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поверхности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7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 возражает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против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зубной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щётки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пасты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3"/>
          <w:szCs w:val="23"/>
          <w:lang w:val="ru-RU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7-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(15–19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33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2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3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Следует</w:t>
            </w:r>
            <w:r w:rsidRPr="00AA438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простым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особенно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они</w:t>
            </w:r>
            <w:r w:rsidRPr="00AA4380">
              <w:rPr>
                <w:rFonts w:ascii="Arial" w:hAnsi="Arial"/>
                <w:spacing w:val="28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сопровождаются указательными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определённое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место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предмет</w:t>
            </w:r>
            <w:r w:rsidRPr="00AA4380"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или</w:t>
            </w:r>
            <w:r w:rsidRPr="00AA4380"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человека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22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рисовать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8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черкает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ставит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точки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бумаге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6" w:line="184" w:lineRule="auto"/>
              <w:ind w:left="108" w:right="901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Участвует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мытье</w:t>
            </w:r>
            <w:r w:rsidRPr="00AA4380"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рук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основные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тела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133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волосы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глаза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нос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уши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рот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ноги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2" w:line="260" w:lineRule="exact"/>
              <w:ind w:left="108" w:right="102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Спонтанно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присоединяется к</w:t>
            </w:r>
            <w:r w:rsidRPr="00AA438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выполнению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12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трёх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 xml:space="preserve">Учится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причёсываться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71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3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Помнит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должны</w:t>
            </w:r>
            <w:r w:rsidRPr="00AA4380">
              <w:rPr>
                <w:rFonts w:ascii="Arial" w:hAnsi="Arial"/>
                <w:spacing w:val="26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лежать</w:t>
            </w:r>
            <w:r w:rsidRPr="00AA438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Убирает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3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место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знает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откуда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потом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достать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15" w:line="260" w:lineRule="exact"/>
              <w:ind w:left="108" w:right="539" w:hanging="1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Предпочитает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пользоваться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47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чаще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тянется именно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этой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рукой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игрушками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28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 как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минимум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10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61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 w:rsidRPr="00AA4380"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6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В</w:t>
            </w:r>
            <w:r w:rsidRPr="00AA4380">
              <w:rPr>
                <w:rFonts w:ascii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разных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ситуациях</w:t>
            </w:r>
            <w:r w:rsidRPr="00AA4380">
              <w:rPr>
                <w:rFonts w:ascii="Arial" w:hAnsi="Arial" w:cs="Arial"/>
                <w:w w:val="104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использует обе</w:t>
            </w:r>
            <w:r w:rsidRPr="00AA4380">
              <w:rPr>
                <w:rFonts w:ascii="Arial" w:hAnsi="Arial" w:cs="Arial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руки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:</w:t>
            </w:r>
            <w:r w:rsidRPr="00AA4380">
              <w:rPr>
                <w:rFonts w:cs="Calibri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одной</w:t>
            </w:r>
            <w:r w:rsidRPr="00AA4380">
              <w:rPr>
                <w:rFonts w:ascii="Arial" w:hAnsi="Arial" w:cs="Arial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рукой</w:t>
            </w:r>
            <w:r w:rsidRPr="00AA4380">
              <w:rPr>
                <w:rFonts w:ascii="Arial" w:hAnsi="Arial" w:cs="Arial"/>
                <w:spacing w:val="1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 xml:space="preserve">держит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игрушку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3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 xml:space="preserve">другой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2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совершает</w:t>
            </w:r>
            <w:r w:rsidRPr="00AA4380">
              <w:rPr>
                <w:rFonts w:ascii="Arial" w:hAnsi="Arial" w:cs="Arial"/>
                <w:spacing w:val="-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ней</w:t>
            </w:r>
            <w:r w:rsidRPr="00AA4380">
              <w:rPr>
                <w:rFonts w:ascii="Arial" w:hAnsi="Arial" w:cs="Arial"/>
                <w:w w:val="109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разные</w:t>
            </w:r>
            <w:r w:rsidRPr="00AA4380">
              <w:rPr>
                <w:rFonts w:ascii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действия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87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Надевает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шапку</w:t>
            </w:r>
            <w:r w:rsidRPr="00AA4380">
              <w:rPr>
                <w:rFonts w:ascii="Arial" w:hAnsi="Arial"/>
                <w:spacing w:val="-1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голову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</w:tbl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spacing w:before="8"/>
        <w:rPr>
          <w:rFonts w:cs="Calibri"/>
          <w:sz w:val="21"/>
          <w:szCs w:val="21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34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7-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(15–19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2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92" w:line="260" w:lineRule="exact"/>
              <w:ind w:left="108" w:right="87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глаголы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наречия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прилагательные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49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спать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горячо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большой и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4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Привлекает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окружающих</w:t>
            </w:r>
            <w:r w:rsidRPr="00AA438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игре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новые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предметные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укладывает</w:t>
            </w:r>
            <w:r w:rsidRPr="00AA4380">
              <w:rPr>
                <w:rFonts w:ascii="Arial" w:hAnsi="Arial"/>
                <w:spacing w:val="24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куклу</w:t>
            </w:r>
            <w:r w:rsidRPr="00AA438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кроватку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толкает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машинку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кормит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1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поит</w:t>
            </w:r>
            <w:r w:rsidRPr="00AA438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мишку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30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обхватив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пальцами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посередине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 пинцетный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9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 себя</w:t>
            </w:r>
            <w:r w:rsidRPr="00AA4380">
              <w:rPr>
                <w:rFonts w:ascii="Arial" w:hAnsi="Arial"/>
                <w:spacing w:val="-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одевать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25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выставляет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просунуть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рукав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подставляет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ногу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неё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надели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ботинок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8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Комментируя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увидев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птичку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20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саду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говорит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Тичка</w:t>
            </w:r>
            <w:r w:rsidRPr="00AA4380">
              <w:rPr>
                <w:i/>
                <w:spacing w:val="-2"/>
                <w:sz w:val="20"/>
                <w:lang w:val="ru-RU"/>
              </w:rPr>
              <w:t>!»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изображает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помощью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определенных движений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 жестов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06" w:line="260" w:lineRule="exact"/>
              <w:ind w:left="108" w:right="69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действиями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06" w:line="260" w:lineRule="exact"/>
              <w:ind w:left="108" w:right="803" w:hanging="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Спонтанно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рисует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каракули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ставит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точки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бумаге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3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хранится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одежда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8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знает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куртки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пальто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обувь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находятся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входной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двери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Называет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объекты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которых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нет</w:t>
            </w:r>
            <w:r w:rsidRPr="00AA438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рядом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Вместе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 играет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катит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3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нужном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направлении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ударяет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нему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40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pacing w:val="-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круглые</w:t>
            </w:r>
            <w:r w:rsidRPr="00AA4380">
              <w:rPr>
                <w:rFonts w:ascii="Arial" w:hAnsi="Arial"/>
                <w:spacing w:val="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штырьки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специальную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панель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доску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</w:t>
            </w:r>
            <w:r w:rsidRPr="00AA4380">
              <w:rPr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отверстиями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штырьков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  <w:tr w:rsidR="00E5163C" w:rsidRPr="00AA4380" w:rsidTr="00AA438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6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малыша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любимые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25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всего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</w:rPr>
              <w:t>,</w:t>
            </w:r>
            <w:r w:rsidRPr="00AA4380">
              <w:rPr>
                <w:rFonts w:cs="Calibri"/>
                <w:i/>
                <w:spacing w:val="-22"/>
                <w:sz w:val="20"/>
                <w:szCs w:val="20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</w:rPr>
              <w:t>«</w:t>
            </w:r>
            <w:r w:rsidRPr="00AA4380">
              <w:rPr>
                <w:rFonts w:ascii="Arial" w:hAnsi="Arial" w:cs="Arial"/>
                <w:i/>
                <w:sz w:val="20"/>
                <w:szCs w:val="20"/>
              </w:rPr>
              <w:t>Отето</w:t>
            </w:r>
            <w:r w:rsidRPr="00AA4380">
              <w:rPr>
                <w:rFonts w:cs="Calibri"/>
                <w:i/>
                <w:sz w:val="20"/>
                <w:szCs w:val="20"/>
              </w:rPr>
              <w:t>»</w:t>
            </w:r>
            <w:r w:rsidRPr="00AA4380">
              <w:rPr>
                <w:rFonts w:cs="Calibri"/>
                <w:i/>
                <w:spacing w:val="-27"/>
                <w:sz w:val="20"/>
                <w:szCs w:val="20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</w:rPr>
              <w:t>–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Вот</w:t>
            </w:r>
            <w:r w:rsidRPr="00AA4380">
              <w:rPr>
                <w:rFonts w:ascii="Arial" w:hAnsi="Arial"/>
                <w:i/>
                <w:spacing w:val="-31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это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39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Приносит</w:t>
            </w:r>
            <w:r w:rsidRPr="00AA4380">
              <w:rPr>
                <w:rFonts w:ascii="Arial" w:hAnsi="Arial"/>
                <w:spacing w:val="6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родителей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делится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2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доску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52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выемками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круглые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формочки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26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сходил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штаны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Default="00E5163C">
      <w:pPr>
        <w:tabs>
          <w:tab w:val="right" w:pos="4615"/>
        </w:tabs>
        <w:spacing w:before="213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7-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(15–19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35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5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Услышав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любимую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песенку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предполагающую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выполнение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определённых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подпевать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изображать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 чём</w:t>
            </w:r>
            <w:r w:rsidRPr="00AA438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поётся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книжки</w:t>
            </w:r>
            <w:r w:rsidRPr="00AA4380">
              <w:rPr>
                <w:rFonts w:ascii="Arial" w:hAnsi="Arial"/>
                <w:w w:val="11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вместе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1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круглые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формочки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специальную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коробку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отверстиями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5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самостоятельности</w:t>
            </w:r>
          </w:p>
        </w:tc>
      </w:tr>
      <w:tr w:rsidR="00E5163C" w:rsidRPr="00AA4380" w:rsidTr="00AA4380">
        <w:trPr>
          <w:trHeight w:hRule="exact" w:val="18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6"/>
              <w:ind w:left="108" w:right="22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Комментирует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происходящее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говорит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киса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24" w:lineRule="auto"/>
              <w:ind w:left="108" w:right="22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дороге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домой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увидел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кошку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упало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упа</w:t>
            </w:r>
            <w:r w:rsidRPr="00AA4380">
              <w:rPr>
                <w:i/>
                <w:spacing w:val="-2"/>
                <w:sz w:val="20"/>
                <w:lang w:val="ru-RU"/>
              </w:rPr>
              <w:t>!»</w:t>
            </w:r>
            <w:r w:rsidRPr="00AA4380">
              <w:rPr>
                <w:i/>
                <w:spacing w:val="24"/>
                <w:w w:val="8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башенка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кубиков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развалилась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Складывает</w:t>
            </w:r>
            <w:r w:rsidRPr="00AA438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тележку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затем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повозить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8"/>
              <w:rPr>
                <w:rFonts w:cs="Calibri"/>
                <w:sz w:val="30"/>
                <w:szCs w:val="3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2" w:line="260" w:lineRule="exact"/>
              <w:ind w:left="108" w:right="729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стремится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совершать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приборов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раздеваться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4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отсчёт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стартом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18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старт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внимание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марш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!»</w:t>
            </w:r>
            <w:r w:rsidRPr="00AA438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Раз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0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людей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расстоянии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1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6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малыш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примерно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соответствуют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оригиналам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исё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означает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ещё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ить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означает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пить</w:t>
            </w:r>
            <w:r w:rsidRPr="00AA4380">
              <w:rPr>
                <w:i/>
                <w:sz w:val="20"/>
              </w:rPr>
              <w:t>»</w:t>
            </w:r>
            <w:r w:rsidRPr="00AA4380">
              <w:rPr>
                <w:i/>
                <w:spacing w:val="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т</w:t>
            </w:r>
            <w:r w:rsidRPr="00AA4380">
              <w:rPr>
                <w:i/>
                <w:sz w:val="20"/>
              </w:rPr>
              <w:t>.</w:t>
            </w:r>
            <w:r w:rsidRPr="00AA4380">
              <w:rPr>
                <w:i/>
                <w:spacing w:val="-2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6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игрушки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предполагающие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предвкушение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115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1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игрушку</w:t>
            </w:r>
            <w:r w:rsidRPr="00AA4380">
              <w:rPr>
                <w:rFonts w:ascii="Arial" w:hAnsi="Arial"/>
                <w:i/>
                <w:w w:val="9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с</w:t>
            </w:r>
            <w:r w:rsidRPr="00AA4380">
              <w:rPr>
                <w:rFonts w:ascii="Arial" w:hAnsi="Arial"/>
                <w:i/>
                <w:spacing w:val="-1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сюрпризом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17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пальчиком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заинтересовавшие его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находящиеся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отдалении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spacing w:val="-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улице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spacing w:before="11"/>
        <w:rPr>
          <w:rFonts w:cs="Calibri"/>
          <w:sz w:val="28"/>
          <w:szCs w:val="28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36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7-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(15–19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3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8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Шевелит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губами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AA438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разнообразные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сочетания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гласных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мама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буба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19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мапа</w:t>
            </w:r>
            <w:r w:rsidRPr="00AA4380">
              <w:rPr>
                <w:i/>
                <w:sz w:val="20"/>
                <w:lang w:val="ru-RU"/>
              </w:rPr>
              <w:t>».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Иногда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шевелит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губами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издавая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этом звуков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малышу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рассказывают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чём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речь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следит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сюжетом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ребёнка</w:t>
            </w:r>
            <w:r w:rsidRPr="00AA4380">
              <w:rPr>
                <w:rFonts w:ascii="Arial" w:hAnsi="Arial"/>
                <w:spacing w:val="27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появляются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герои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движущейся</w:t>
            </w:r>
            <w:r w:rsidRPr="00AA4380">
              <w:rPr>
                <w:rFonts w:ascii="Arial" w:hAnsi="Arial"/>
                <w:spacing w:val="5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игрушкой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объектом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находящимся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трех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метрах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 него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4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своей речи</w:t>
            </w:r>
            <w:r w:rsidRPr="00AA438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разнообразные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интонационные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подъёмы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спады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также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ритмические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структуры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передать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настроение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149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взволнованность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w w:val="96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интерес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26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увлечённость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spacing w:before="7"/>
        <w:rPr>
          <w:rFonts w:cs="Calibri"/>
          <w:sz w:val="15"/>
          <w:szCs w:val="15"/>
        </w:rPr>
      </w:pPr>
    </w:p>
    <w:p w:rsidR="00E5163C" w:rsidRDefault="00E5163C">
      <w:pPr>
        <w:pStyle w:val="BodyText"/>
        <w:spacing w:before="61"/>
        <w:ind w:left="110"/>
      </w:pPr>
      <w:r>
        <w:t>Примечания</w:t>
      </w: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tabs>
          <w:tab w:val="right" w:pos="4615"/>
        </w:tabs>
        <w:spacing w:before="229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7-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(15–19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37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rPr>
          <w:rFonts w:ascii="Calibri" w:hAnsi="Calibri" w:cs="Calibri"/>
          <w:b w:val="0"/>
          <w:bCs w:val="0"/>
        </w:rPr>
      </w:pPr>
      <w:bookmarkStart w:id="14" w:name="_TOC_250007"/>
      <w:r>
        <w:rPr>
          <w:rFonts w:ascii="Calibri" w:hAnsi="Calibri" w:cs="Calibri"/>
          <w:spacing w:val="-1"/>
          <w:w w:val="90"/>
        </w:rPr>
        <w:t>8-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11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12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11"/>
          <w:w w:val="90"/>
        </w:rPr>
        <w:t xml:space="preserve"> </w:t>
      </w:r>
      <w:r>
        <w:rPr>
          <w:rFonts w:ascii="Calibri" w:hAnsi="Calibri" w:cs="Calibri"/>
          <w:w w:val="90"/>
        </w:rPr>
        <w:t>(18–22</w:t>
      </w:r>
      <w:r>
        <w:rPr>
          <w:rFonts w:ascii="Calibri" w:hAnsi="Calibri" w:cs="Calibri"/>
          <w:spacing w:val="34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МЕСЯЦА</w:t>
      </w:r>
      <w:r>
        <w:rPr>
          <w:rFonts w:ascii="Calibri" w:hAnsi="Calibri" w:cs="Calibri"/>
          <w:spacing w:val="-1"/>
          <w:w w:val="90"/>
        </w:rPr>
        <w:t>)</w:t>
      </w:r>
      <w:bookmarkEnd w:id="14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123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окружающих</w:t>
            </w:r>
            <w:r w:rsidRPr="00AA4380">
              <w:rPr>
                <w:b/>
                <w:w w:val="95"/>
                <w:sz w:val="24"/>
                <w:lang w:val="ru-RU"/>
              </w:rPr>
              <w:t>,</w:t>
            </w:r>
            <w:r w:rsidRPr="00AA4380">
              <w:rPr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а</w:t>
            </w:r>
            <w:r w:rsidRPr="00AA438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также выражать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84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34"/>
                <w:szCs w:val="34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5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Следует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указаниям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AA438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просьбу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очевидной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ситуации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18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3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ребенку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сказать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будем</w:t>
            </w:r>
            <w:r w:rsidRPr="00AA4380">
              <w:rPr>
                <w:rFonts w:ascii="Arial" w:hAnsi="Arial"/>
                <w:i/>
                <w:spacing w:val="27"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есть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еда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питьё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уже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столе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приходит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столу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9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быть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центре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4" w:line="260" w:lineRule="exact"/>
              <w:ind w:left="108" w:right="350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Размышляет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решить</w:t>
            </w:r>
            <w:r w:rsidRPr="00AA4380">
              <w:rPr>
                <w:rFonts w:ascii="Arial" w:hAnsi="Arial"/>
                <w:spacing w:val="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практические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задачи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2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соображает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как</w:t>
            </w:r>
            <w:r w:rsidRPr="00AA438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включить</w:t>
            </w:r>
            <w:r w:rsidRPr="00AA438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 как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достать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предмет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которого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просто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так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дотянуться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натыкаясь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Зачерпнув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тарелки и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немного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проливая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доносит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ложку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рта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устойчивый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интерес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4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взрослым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картинки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книжки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62" w:line="260" w:lineRule="exact"/>
              <w:ind w:left="108" w:right="28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Злится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обижается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5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0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ударить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ребенка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например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отберет</w:t>
            </w:r>
            <w:r w:rsidRPr="00AA438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4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делать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выводы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причине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следствии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44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придерживает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рукой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башенку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кубиков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шататься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Залезает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возвышения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</w:t>
            </w:r>
            <w:r w:rsidRPr="00AA4380">
              <w:rPr>
                <w:spacing w:val="26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слезает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посторонней 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2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ложку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переворачивая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вверх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дном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7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просьбе</w:t>
            </w:r>
            <w:r w:rsidRPr="00AA438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приносит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любимую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картинку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книжку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1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устроить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истерику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расстроится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понимают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b/>
                <w:bCs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Справляется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88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механическими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2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завести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заводную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откатывает</w:t>
            </w:r>
            <w:r w:rsidRPr="00AA438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назад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инерционную</w:t>
            </w:r>
            <w:r w:rsidRPr="00AA438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Садится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корточки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подобрать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обратно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3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Соглашается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пробовать </w:t>
            </w:r>
            <w:r w:rsidRPr="00AA4380">
              <w:rPr>
                <w:rFonts w:ascii="Arial" w:hAnsi="Arial"/>
                <w:spacing w:val="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еду</w:t>
            </w:r>
          </w:p>
          <w:p w:rsidR="00E5163C" w:rsidRPr="00AA4380" w:rsidRDefault="00E5163C" w:rsidP="00AA4380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новой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консистенции</w:t>
            </w:r>
          </w:p>
          <w:p w:rsidR="00E5163C" w:rsidRPr="00AA4380" w:rsidRDefault="00E5163C" w:rsidP="00AA4380">
            <w:pPr>
              <w:pStyle w:val="TableParagraph"/>
              <w:spacing w:line="267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вкуса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съесть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откусить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прожевать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08" w:right="10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проглотить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)</w:t>
            </w:r>
            <w:r w:rsidRPr="00AA4380">
              <w:rPr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довольно</w:t>
            </w:r>
            <w:r w:rsidRPr="00AA438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spacing w:val="-3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куски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разнообразной</w:t>
            </w:r>
            <w:r w:rsidRPr="00AA438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пищи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4"/>
          <w:szCs w:val="24"/>
          <w:lang w:val="ru-RU"/>
        </w:rPr>
      </w:pPr>
    </w:p>
    <w:p w:rsidR="00E5163C" w:rsidRDefault="00E5163C">
      <w:pPr>
        <w:tabs>
          <w:tab w:val="left" w:pos="1091"/>
        </w:tabs>
        <w:spacing w:before="160"/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38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8-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(18–22</w:t>
      </w:r>
      <w:r>
        <w:rPr>
          <w:rFonts w:cs="Calibri"/>
          <w:spacing w:val="4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МЕСЯЦА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4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96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Выслушивает</w:t>
            </w:r>
            <w:r w:rsidRPr="00AA438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говорят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прислушивается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разговорам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5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душевный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дискомфорт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отвернуться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заплакать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4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Отличает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круг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 квадрата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609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собирая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пазл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подбирает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подходящие по</w:t>
            </w:r>
            <w:r w:rsidRPr="00AA438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форме</w:t>
            </w:r>
            <w:r w:rsidRPr="00AA438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кусочки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12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предварительно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рассмотрев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форму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отверстия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кусочка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Поднимается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331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спускается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вставая</w:t>
            </w:r>
            <w:r w:rsidRPr="00AA438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обеими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ножками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ступеньку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</w:t>
            </w:r>
            <w:r w:rsidRPr="00AA4380">
              <w:rPr>
                <w:spacing w:val="29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присмотром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83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 xml:space="preserve">руководством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взрослого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89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Сон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2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Учится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ждать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AA4380">
              <w:rPr>
                <w:rFonts w:ascii="Arial" w:hAnsi="Arial"/>
                <w:spacing w:val="25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обращающийся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нему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человек</w:t>
            </w:r>
            <w:r w:rsidRPr="00AA438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закончит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Лучше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действует</w:t>
            </w:r>
            <w:r w:rsidRPr="00AA4380">
              <w:rPr>
                <w:rFonts w:ascii="Arial" w:hAnsi="Arial"/>
                <w:spacing w:val="24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очереди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почти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перебивает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кусочки</w:t>
            </w:r>
            <w:r w:rsidRPr="00AA438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простой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формы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пазл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вкладыш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фигуры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5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ящик</w:t>
            </w:r>
            <w:r w:rsidRPr="00AA4380">
              <w:rPr>
                <w:rFonts w:ascii="Arial" w:hAnsi="Arial"/>
                <w:spacing w:val="-5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форм</w:t>
            </w:r>
            <w:r w:rsidRPr="00AA4380">
              <w:rPr>
                <w:spacing w:val="-2"/>
                <w:w w:val="110"/>
                <w:sz w:val="24"/>
                <w:lang w:val="ru-RU"/>
              </w:rPr>
              <w:t>/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почтовый</w:t>
            </w:r>
            <w:r w:rsidRPr="00AA4380">
              <w:rPr>
                <w:rFonts w:ascii="Arial" w:hAnsi="Arial"/>
                <w:spacing w:val="24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ящик</w:t>
            </w:r>
            <w:r w:rsidRPr="00AA4380">
              <w:rPr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2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Бросает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маленький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мячик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предварительно</w:t>
            </w:r>
            <w:r w:rsidRPr="00AA438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подняв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вверх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18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E5163C" w:rsidRPr="00AA4380" w:rsidRDefault="00E5163C" w:rsidP="00AA4380">
            <w:pPr>
              <w:pStyle w:val="TableParagraph"/>
              <w:spacing w:line="237" w:lineRule="auto"/>
              <w:ind w:left="108" w:right="24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в укладывании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достаёт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пижаму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просит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ему</w:t>
            </w:r>
          </w:p>
          <w:p w:rsidR="00E5163C" w:rsidRPr="00AA4380" w:rsidRDefault="00E5163C" w:rsidP="00AA4380">
            <w:pPr>
              <w:pStyle w:val="TableParagraph"/>
              <w:spacing w:line="216" w:lineRule="auto"/>
              <w:ind w:left="108" w:right="29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рассказали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любимую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сказку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залезает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кровать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4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совместные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5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слушать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0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теперь</w:t>
            </w:r>
            <w:r w:rsidRPr="00AA438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передай</w:t>
            </w:r>
            <w:r w:rsidRPr="00AA4380">
              <w:rPr>
                <w:rFonts w:ascii="Arial" w:hAnsi="Arial"/>
                <w:i/>
                <w:spacing w:val="23"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бубен</w:t>
            </w:r>
            <w:r w:rsidRPr="00AA4380">
              <w:rPr>
                <w:rFonts w:ascii="Arial" w:hAnsi="Arial"/>
                <w:i/>
                <w:spacing w:val="-25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Васе</w:t>
            </w:r>
            <w:r w:rsidRPr="00AA4380">
              <w:rPr>
                <w:i/>
                <w:w w:val="95"/>
                <w:sz w:val="20"/>
                <w:lang w:val="ru-RU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35"/>
                <w:szCs w:val="3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9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льнёт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родителям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сопротивляется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2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фотографиях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z w:val="24"/>
                <w:lang w:val="ru-RU"/>
              </w:rPr>
              <w:t>Спотыкается</w:t>
            </w:r>
            <w:r w:rsidRPr="00AA4380">
              <w:rPr>
                <w:sz w:val="24"/>
                <w:lang w:val="ru-RU"/>
              </w:rPr>
              <w:t>»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08" w:right="51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o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большой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пытаясь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ударить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10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E5163C" w:rsidRPr="00AA4380" w:rsidTr="00AA4380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Дожидается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сигнала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31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Марш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!»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AA4380">
              <w:rPr>
                <w:rFonts w:ascii="Arial" w:hAnsi="Arial"/>
                <w:spacing w:val="21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действовать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команде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старт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</w:rPr>
              <w:t>Внимание</w:t>
            </w:r>
            <w:r w:rsidRPr="00AA4380">
              <w:rPr>
                <w:spacing w:val="-2"/>
                <w:w w:val="105"/>
                <w:sz w:val="24"/>
              </w:rPr>
              <w:t>!</w:t>
            </w:r>
            <w:r w:rsidRPr="00AA4380">
              <w:rPr>
                <w:spacing w:val="-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Марш</w:t>
            </w:r>
            <w:r w:rsidRPr="00AA4380">
              <w:rPr>
                <w:spacing w:val="-2"/>
                <w:w w:val="105"/>
                <w:sz w:val="24"/>
              </w:rPr>
              <w:t>!»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23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понять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0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он</w:t>
            </w:r>
            <w:r w:rsidRPr="00AA4380">
              <w:rPr>
                <w:rFonts w:ascii="Arial" w:hAnsi="Arial" w:cs="Arial"/>
                <w:spacing w:val="-3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самостоятельная</w:t>
            </w:r>
            <w:r w:rsidRPr="00AA4380">
              <w:rPr>
                <w:rFonts w:ascii="Arial" w:hAnsi="Arial" w:cs="Arial"/>
                <w:w w:val="103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личность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44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настаивает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каких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самостоятельных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действиях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Говорит взрослому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сам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/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нет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6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зеркале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фотографиях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3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увидел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12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зеркале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испачкался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AA438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вытирать</w:t>
            </w:r>
            <w:r w:rsidRPr="00AA4380">
              <w:rPr>
                <w:rFonts w:ascii="Arial" w:hAnsi="Arial"/>
                <w:i/>
                <w:spacing w:val="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своё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лицо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просьбе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 xml:space="preserve">показывает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себя</w:t>
            </w:r>
            <w:r w:rsidRPr="00AA4380">
              <w:rPr>
                <w:rFonts w:ascii="Arial" w:hAnsi="Arial"/>
                <w:i/>
                <w:spacing w:val="6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7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фотографии</w:t>
            </w:r>
            <w:r w:rsidRPr="00AA4380">
              <w:rPr>
                <w:i/>
                <w:w w:val="9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9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Садится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маленький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трёхколёсный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велосипед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отталкиваясь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ногами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2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умывании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8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намыливает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руки и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подставляет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под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воду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ополоснуть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cs="Calibri"/>
          <w:sz w:val="28"/>
          <w:szCs w:val="28"/>
          <w:lang w:val="ru-RU"/>
        </w:rPr>
      </w:pPr>
    </w:p>
    <w:p w:rsidR="00E5163C" w:rsidRDefault="00E5163C">
      <w:pPr>
        <w:tabs>
          <w:tab w:val="right" w:pos="4507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8-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(18–22</w:t>
      </w:r>
      <w:r>
        <w:rPr>
          <w:rFonts w:cs="Calibri"/>
          <w:spacing w:val="3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МЕСЯЦА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39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before="22" w:line="184" w:lineRule="auto"/>
              <w:ind w:left="108" w:right="6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Устав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испугавшись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льнёт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взрослому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утешением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6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Услышав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говорят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люди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увидев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2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жестикуляцию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догадывается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сейчас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произойдёт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899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6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3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картинки</w:t>
            </w:r>
            <w:r w:rsidRPr="00AA438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чём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идёт</w:t>
            </w:r>
            <w:r w:rsidRPr="00AA4380">
              <w:rPr>
                <w:rFonts w:ascii="Arial" w:hAnsi="Arial"/>
                <w:spacing w:val="-3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речь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1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 называют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изображают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61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 w:rsidRPr="00AA4380"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57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нескольких</w:t>
            </w:r>
            <w:r w:rsidRPr="00AA4380">
              <w:rPr>
                <w:rFonts w:ascii="Arial" w:hAnsi="Arial"/>
                <w:spacing w:val="6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кубиков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шести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03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Надевает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шапку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ботинки</w:t>
            </w:r>
            <w:r w:rsidRPr="00AA438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шнуровки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0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23" w:hanging="1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пальцем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тела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2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мамины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глазки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папин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нос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Отображает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повседневные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3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</w:t>
            </w:r>
            <w:r w:rsidRPr="00AA4380">
              <w:rPr>
                <w:i/>
                <w:spacing w:val="42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расчёсывает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волосы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куклы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застилает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кроватку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кормит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сажает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6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возит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магазин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покупками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5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179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грифеля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захват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тремя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пальцами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щепоть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Сжимает</w:t>
            </w:r>
            <w:r w:rsidRPr="00AA438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большим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средним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пальцами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0"/>
                <w:szCs w:val="3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78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Наряжается</w:t>
            </w:r>
            <w:r w:rsidRPr="00AA4380">
              <w:rPr>
                <w:spacing w:val="-2"/>
                <w:sz w:val="24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53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свою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69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взрослую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одежду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обувь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2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шляпу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23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туфли</w:t>
            </w:r>
            <w:r w:rsidRPr="00AA4380">
              <w:rPr>
                <w:i/>
                <w:sz w:val="20"/>
              </w:rPr>
              <w:t>.</w:t>
            </w: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209" w:line="266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Понимает</w:t>
            </w:r>
            <w:r w:rsidRPr="00AA4380">
              <w:rPr>
                <w:rFonts w:ascii="Arial" w:hAnsi="Arial"/>
                <w:spacing w:val="3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примерно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w w:val="105"/>
                <w:sz w:val="24"/>
              </w:rPr>
              <w:t>50</w:t>
            </w:r>
            <w:r w:rsidRPr="00AA4380">
              <w:rPr>
                <w:spacing w:val="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слов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7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3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удовольствием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ориентируясь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смысл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соединяет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79" w:hanging="1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ставит</w:t>
            </w:r>
            <w:r w:rsidRPr="00AA4380">
              <w:rPr>
                <w:rFonts w:ascii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чашку</w:t>
            </w:r>
            <w:r w:rsidRPr="00AA4380">
              <w:rPr>
                <w:rFonts w:ascii="Arial" w:hAnsi="Arial" w:cs="Arial"/>
                <w:i/>
                <w:w w:val="10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</w:t>
            </w:r>
            <w:r w:rsidRPr="00AA4380">
              <w:rPr>
                <w:rFonts w:ascii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блюдце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7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кладёт</w:t>
            </w:r>
            <w:r w:rsidRPr="00AA4380">
              <w:rPr>
                <w:rFonts w:ascii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ложку</w:t>
            </w:r>
            <w:r w:rsidRPr="00AA4380">
              <w:rPr>
                <w:rFonts w:ascii="Arial" w:hAnsi="Arial" w:cs="Arial"/>
                <w:i/>
                <w:w w:val="103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в</w:t>
            </w:r>
            <w:r w:rsidRPr="00AA4380">
              <w:rPr>
                <w:rFonts w:ascii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тарелку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-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а</w:t>
            </w:r>
            <w:r w:rsidRPr="00AA4380">
              <w:rPr>
                <w:rFonts w:ascii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куколку</w:t>
            </w:r>
            <w:r w:rsidRPr="00AA4380">
              <w:rPr>
                <w:rFonts w:ascii="Arial" w:hAnsi="Arial" w:cs="Arial"/>
                <w:i/>
                <w:spacing w:val="-2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кроватку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Нанизывает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бусины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на 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палочку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3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Расстёгивает </w:t>
            </w:r>
            <w:r w:rsidRPr="00AA4380">
              <w:rPr>
                <w:rFonts w:ascii="Arial" w:hAnsi="Arial"/>
                <w:spacing w:val="3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крупную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молнию</w:t>
            </w:r>
            <w:r w:rsidRPr="00AA438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куртке</w:t>
            </w:r>
            <w:r w:rsidRPr="00AA438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AA4380">
              <w:rPr>
                <w:sz w:val="24"/>
                <w:lang w:val="ru-RU"/>
              </w:rPr>
              <w:t>/</w:t>
            </w:r>
            <w:r w:rsidRPr="00AA4380">
              <w:rPr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кофте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36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выбрать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два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четырёх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AA4380">
              <w:rPr>
                <w:w w:val="105"/>
                <w:sz w:val="24"/>
                <w:lang w:val="ru-RU"/>
              </w:rPr>
              <w:t>: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Дай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86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мне чашку 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куклу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!»</w:t>
            </w:r>
            <w:r w:rsidRPr="00AA4380">
              <w:rPr>
                <w:spacing w:val="23"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кубик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машинка</w:t>
            </w:r>
            <w:r w:rsidRPr="00AA4380">
              <w:rPr>
                <w:spacing w:val="-2"/>
                <w:w w:val="105"/>
                <w:sz w:val="24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35" w:line="260" w:lineRule="exact"/>
              <w:ind w:left="108" w:right="33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w w:val="110"/>
                <w:sz w:val="24"/>
              </w:rPr>
              <w:t>c</w:t>
            </w:r>
            <w:r w:rsidRPr="00AA4380">
              <w:rPr>
                <w:spacing w:val="-3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несколькими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людьми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</w:t>
            </w:r>
            <w:r w:rsidRPr="00AA4380">
              <w:rPr>
                <w:i/>
                <w:spacing w:val="3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предлагает</w:t>
            </w:r>
          </w:p>
          <w:p w:rsidR="00E5163C" w:rsidRPr="00AA4380" w:rsidRDefault="00E5163C" w:rsidP="00AA4380">
            <w:pPr>
              <w:pStyle w:val="TableParagraph"/>
              <w:spacing w:before="2" w:line="220" w:lineRule="exact"/>
              <w:ind w:left="108" w:right="43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выпить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чаю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 пустой</w:t>
            </w:r>
            <w:r w:rsidRPr="00AA4380">
              <w:rPr>
                <w:rFonts w:ascii="Arial" w:hAnsi="Arial"/>
                <w:i/>
                <w:spacing w:val="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чашки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только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маме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бабушке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6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Пытается</w:t>
            </w:r>
            <w:r w:rsidRPr="00AA4380">
              <w:rPr>
                <w:rFonts w:ascii="Arial" w:hAnsi="Arial"/>
                <w:spacing w:val="-4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рисовать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вертикальные</w:t>
            </w:r>
            <w:r w:rsidRPr="00AA4380">
              <w:rPr>
                <w:rFonts w:ascii="Arial" w:hAnsi="Arial"/>
                <w:spacing w:val="5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линии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9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взрослый снимает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кофту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ему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вытаскивая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рукавов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spacing w:before="3"/>
        <w:rPr>
          <w:rFonts w:cs="Calibri"/>
          <w:sz w:val="25"/>
          <w:szCs w:val="25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40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8-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(18–22</w:t>
      </w:r>
      <w:r>
        <w:rPr>
          <w:rFonts w:cs="Calibri"/>
          <w:spacing w:val="4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МЕСЯЦА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30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8" w:line="260" w:lineRule="exact"/>
              <w:ind w:left="108" w:right="29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 xml:space="preserve">,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касающиеся</w:t>
            </w:r>
            <w:r w:rsidRPr="00AA4380">
              <w:rPr>
                <w:rFonts w:ascii="Arial" w:hAnsi="Arial"/>
                <w:spacing w:val="28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4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Садись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AA4380">
              <w:rPr>
                <w:rFonts w:ascii="Arial" w:hAnsi="Arial"/>
                <w:i/>
                <w:spacing w:val="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так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делать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27"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воспроизводит</w:t>
            </w:r>
            <w:r w:rsidRPr="00AA4380">
              <w:rPr>
                <w:rFonts w:ascii="Arial" w:hAnsi="Arial"/>
                <w:spacing w:val="6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цепочку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последовательных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6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сначала</w:t>
            </w:r>
            <w:r w:rsidRPr="00AA438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делает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вид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наливает</w:t>
            </w:r>
            <w:r w:rsidRPr="00AA4380">
              <w:rPr>
                <w:rFonts w:ascii="Arial" w:hAnsi="Arial"/>
                <w:i/>
                <w:spacing w:val="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чай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45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а</w:t>
            </w:r>
            <w:r w:rsidRPr="00AA4380">
              <w:rPr>
                <w:rFonts w:ascii="Arial" w:hAnsi="Arial" w:cs="Arial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затем</w:t>
            </w:r>
            <w:r w:rsidRPr="00AA4380">
              <w:rPr>
                <w:rFonts w:ascii="Arial" w:hAnsi="Arial" w:cs="Arial"/>
                <w:i/>
                <w:spacing w:val="-2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что</w:t>
            </w:r>
            <w:r w:rsidRPr="00AA4380">
              <w:rPr>
                <w:rFonts w:ascii="Arial" w:hAnsi="Arial" w:cs="Arial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пьёт</w:t>
            </w:r>
            <w:r w:rsidRPr="00AA4380">
              <w:rPr>
                <w:rFonts w:ascii="Arial" w:hAnsi="Arial" w:cs="Arial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его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сначала</w:t>
            </w:r>
            <w:r w:rsidRPr="00AA4380">
              <w:rPr>
                <w:rFonts w:ascii="Arial" w:hAnsi="Arial" w:cs="Arial"/>
                <w:i/>
                <w:spacing w:val="-28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«</w:t>
            </w:r>
            <w:r w:rsidRPr="00AA4380">
              <w:rPr>
                <w:rFonts w:ascii="Arial" w:hAnsi="Arial" w:cs="Arial"/>
                <w:i/>
                <w:spacing w:val="-1"/>
                <w:sz w:val="20"/>
                <w:szCs w:val="20"/>
                <w:lang w:val="ru-RU"/>
              </w:rPr>
              <w:t>купает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>»</w:t>
            </w:r>
            <w:r w:rsidRPr="00AA4380">
              <w:rPr>
                <w:rFonts w:cs="Calibri"/>
                <w:i/>
                <w:spacing w:val="-17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куколку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27"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а</w:t>
            </w:r>
            <w:r w:rsidRPr="00AA4380">
              <w:rPr>
                <w:rFonts w:ascii="Arial" w:hAnsi="Arial" w:cs="Arial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затем</w:t>
            </w:r>
            <w:r w:rsidRPr="00AA4380">
              <w:rPr>
                <w:rFonts w:ascii="Arial" w:hAnsi="Arial" w:cs="Arial"/>
                <w:i/>
                <w:spacing w:val="-18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7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вытирает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615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её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сначала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сажает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затем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отправляет</w:t>
            </w:r>
            <w:r w:rsidRPr="00AA4380">
              <w:rPr>
                <w:rFonts w:ascii="Arial" w:hAnsi="Arial"/>
                <w:i/>
                <w:spacing w:val="-16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её</w:t>
            </w:r>
            <w:r w:rsidRPr="00AA4380"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на</w:t>
            </w:r>
            <w:r w:rsidRPr="00AA4380"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работу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0"/>
                <w:szCs w:val="30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94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Пытается</w:t>
            </w:r>
            <w:r w:rsidRPr="00AA4380">
              <w:rPr>
                <w:rFonts w:ascii="Arial" w:hAnsi="Arial"/>
                <w:spacing w:val="-4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рисовать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круги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54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  <w:tr w:rsidR="00E5163C" w:rsidRPr="00AA4380" w:rsidTr="00AA4380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1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вопросы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67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: </w:t>
            </w:r>
            <w:r w:rsidRPr="00AA4380">
              <w:rPr>
                <w:i/>
                <w:spacing w:val="23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Принеси</w:t>
            </w:r>
            <w:r w:rsidRPr="00AA4380">
              <w:rPr>
                <w:rFonts w:ascii="Arial" w:hAnsi="Arial"/>
                <w:i/>
                <w:spacing w:val="27"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ботиночки</w:t>
            </w:r>
            <w:r w:rsidRPr="00AA4380">
              <w:rPr>
                <w:i/>
                <w:sz w:val="20"/>
                <w:lang w:val="ru-RU"/>
              </w:rPr>
              <w:t>!»,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твоя</w:t>
            </w:r>
            <w:r w:rsidRPr="00AA4380">
              <w:rPr>
                <w:rFonts w:ascii="Arial" w:hAnsi="Arial"/>
                <w:i/>
                <w:spacing w:val="23"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курточка</w:t>
            </w:r>
            <w:r w:rsidRPr="00AA4380">
              <w:rPr>
                <w:i/>
                <w:sz w:val="20"/>
                <w:lang w:val="ru-RU"/>
              </w:rPr>
              <w:t>?»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Складывает</w:t>
            </w:r>
            <w:r w:rsidRPr="00AA4380">
              <w:rPr>
                <w:rFonts w:ascii="Arial" w:hAnsi="Arial"/>
                <w:spacing w:val="6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предметы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3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коробку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опустошает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4"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13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чего</w:t>
            </w:r>
            <w:r w:rsidRPr="00AA4380">
              <w:rPr>
                <w:rFonts w:ascii="Arial" w:hAnsi="Arial"/>
                <w:spacing w:val="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нужен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унитаз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горшок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5" w:line="260" w:lineRule="exact"/>
              <w:ind w:left="108" w:right="17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дает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взрослый во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:</w:t>
            </w:r>
            <w:r w:rsidRPr="00AA4380">
              <w:rPr>
                <w:i/>
                <w:spacing w:val="-6"/>
                <w:sz w:val="20"/>
              </w:rPr>
              <w:t xml:space="preserve"> </w:t>
            </w:r>
            <w:r w:rsidRPr="00AA4380">
              <w:rPr>
                <w:i/>
                <w:spacing w:val="-2"/>
                <w:sz w:val="20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</w:rPr>
              <w:t>Покорми</w:t>
            </w:r>
            <w:r w:rsidRPr="00AA4380">
              <w:rPr>
                <w:rFonts w:ascii="Arial" w:hAnsi="Arial"/>
                <w:i/>
                <w:spacing w:val="-16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мишку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7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строит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2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очевидным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spacing w:val="6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вместе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картинки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и 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книжки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71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Играя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другими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1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27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напоминанию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уступает</w:t>
            </w:r>
            <w:r w:rsidRPr="00AA4380">
              <w:rPr>
                <w:rFonts w:ascii="Arial" w:hAnsi="Arial"/>
                <w:spacing w:val="22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очередь</w:t>
            </w:r>
            <w:r w:rsidRPr="00AA438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игре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6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сбивает</w:t>
            </w:r>
            <w:r w:rsidRPr="00AA438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кегли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дожидаясь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своей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очереди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катает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соблюдая</w:t>
            </w:r>
            <w:r w:rsidRPr="00AA4380">
              <w:rPr>
                <w:rFonts w:ascii="Arial" w:hAnsi="Arial"/>
                <w:i/>
                <w:spacing w:val="-3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очередность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3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Быстрее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оценивает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окружающую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обстановку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поэтому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уже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реже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спотыкается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9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Присоединяется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чтению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детских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8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стишков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пению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детских песенок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spacing w:val="-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группе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1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детей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наблюдая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cs="Calibri"/>
          <w:sz w:val="15"/>
          <w:szCs w:val="15"/>
          <w:lang w:val="ru-RU"/>
        </w:rPr>
      </w:pPr>
    </w:p>
    <w:p w:rsidR="00E5163C" w:rsidRDefault="00E5163C">
      <w:pPr>
        <w:tabs>
          <w:tab w:val="right" w:pos="4507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8-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(18–22</w:t>
      </w:r>
      <w:r>
        <w:rPr>
          <w:rFonts w:cs="Calibri"/>
          <w:spacing w:val="3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МЕСЯЦА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41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Имитирует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AA438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AA4380">
              <w:rPr>
                <w:i/>
                <w:spacing w:val="-2"/>
                <w:sz w:val="20"/>
                <w:lang w:val="ru-RU"/>
              </w:rPr>
              <w:t>!»,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w w:val="95"/>
                <w:sz w:val="20"/>
              </w:rPr>
              <w:t>«</w:t>
            </w:r>
            <w:r w:rsidRPr="00AA4380">
              <w:rPr>
                <w:rFonts w:ascii="Arial" w:hAnsi="Arial"/>
                <w:i/>
                <w:w w:val="95"/>
                <w:sz w:val="20"/>
              </w:rPr>
              <w:t>Всё</w:t>
            </w:r>
            <w:r w:rsidRPr="00AA4380">
              <w:rPr>
                <w:rFonts w:ascii="Arial" w:hAnsi="Arial"/>
                <w:i/>
                <w:spacing w:val="-20"/>
                <w:w w:val="9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</w:rPr>
              <w:t>упало</w:t>
            </w:r>
            <w:r w:rsidRPr="00AA4380">
              <w:rPr>
                <w:i/>
                <w:w w:val="95"/>
                <w:sz w:val="20"/>
              </w:rPr>
              <w:t>!»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Сопровождает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произнесением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разнообразных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spacing w:val="2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звуков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7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Использует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до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w w:val="105"/>
                <w:sz w:val="24"/>
              </w:rPr>
              <w:t>20</w:t>
            </w:r>
            <w:r w:rsidRPr="00AA4380">
              <w:rPr>
                <w:spacing w:val="-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слов</w:t>
            </w:r>
            <w:r w:rsidRPr="00AA4380">
              <w:rPr>
                <w:spacing w:val="-2"/>
                <w:w w:val="105"/>
                <w:sz w:val="24"/>
              </w:rPr>
              <w:t>/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жестов</w:t>
            </w:r>
            <w:r w:rsidRPr="00AA4380">
              <w:rPr>
                <w:spacing w:val="-2"/>
                <w:w w:val="105"/>
                <w:sz w:val="24"/>
              </w:rPr>
              <w:t>: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24"/>
              </w:tabs>
              <w:spacing w:before="22" w:line="232" w:lineRule="exact"/>
              <w:ind w:hanging="127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spacing w:val="-7"/>
                <w:w w:val="105"/>
                <w:sz w:val="20"/>
              </w:rPr>
              <w:t>называет</w:t>
            </w:r>
            <w:r w:rsidRPr="00AA4380">
              <w:rPr>
                <w:rFonts w:ascii="Arial" w:hAnsi="Arial"/>
                <w:spacing w:val="-19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0"/>
              </w:rPr>
              <w:t>предметы</w:t>
            </w:r>
            <w:r w:rsidRPr="00AA4380">
              <w:rPr>
                <w:rFonts w:ascii="Arial" w:hAnsi="Arial"/>
                <w:spacing w:val="-18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и</w:t>
            </w:r>
            <w:r w:rsidRPr="00AA4380">
              <w:rPr>
                <w:rFonts w:ascii="Arial" w:hAnsi="Arial"/>
                <w:spacing w:val="-17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7"/>
                <w:w w:val="105"/>
                <w:sz w:val="20"/>
              </w:rPr>
              <w:t>людей</w:t>
            </w:r>
            <w:r w:rsidRPr="00AA4380">
              <w:rPr>
                <w:spacing w:val="-7"/>
                <w:w w:val="105"/>
                <w:sz w:val="20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22"/>
              </w:tabs>
              <w:spacing w:line="220" w:lineRule="exact"/>
              <w:ind w:left="221" w:hanging="113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spacing w:val="-4"/>
                <w:sz w:val="20"/>
              </w:rPr>
              <w:t>комментирует</w:t>
            </w:r>
            <w:r w:rsidRPr="00AA4380">
              <w:rPr>
                <w:rFonts w:ascii="Arial" w:hAnsi="Arial"/>
                <w:spacing w:val="-5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4"/>
                <w:sz w:val="20"/>
              </w:rPr>
              <w:t>происходящее</w:t>
            </w:r>
            <w:r w:rsidRPr="00AA4380">
              <w:rPr>
                <w:spacing w:val="-5"/>
                <w:sz w:val="20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18"/>
              </w:tabs>
              <w:spacing w:line="220" w:lineRule="exact"/>
              <w:ind w:left="217" w:hanging="10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spacing w:val="-7"/>
                <w:sz w:val="20"/>
                <w:lang w:val="ru-RU"/>
              </w:rPr>
              <w:t>сообщает</w:t>
            </w:r>
            <w:r w:rsidRPr="00AA4380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sz w:val="20"/>
                <w:lang w:val="ru-RU"/>
              </w:rPr>
              <w:t>что</w:t>
            </w:r>
            <w:r w:rsidRPr="00AA4380">
              <w:rPr>
                <w:spacing w:val="-7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spacing w:val="-6"/>
                <w:sz w:val="20"/>
                <w:lang w:val="ru-RU"/>
              </w:rPr>
              <w:t>либо</w:t>
            </w:r>
            <w:r w:rsidRPr="00AA4380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sz w:val="20"/>
                <w:lang w:val="ru-RU"/>
              </w:rPr>
              <w:t>кому</w:t>
            </w:r>
            <w:r w:rsidRPr="00AA4380">
              <w:rPr>
                <w:spacing w:val="-7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spacing w:val="-6"/>
                <w:sz w:val="20"/>
                <w:lang w:val="ru-RU"/>
              </w:rPr>
              <w:t>либо</w:t>
            </w:r>
            <w:r w:rsidRPr="00AA4380">
              <w:rPr>
                <w:spacing w:val="-7"/>
                <w:sz w:val="20"/>
                <w:lang w:val="ru-RU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36"/>
              </w:tabs>
              <w:spacing w:before="2" w:line="220" w:lineRule="exact"/>
              <w:ind w:right="320" w:hanging="12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0"/>
                <w:lang w:val="ru-RU"/>
              </w:rPr>
              <w:t>отвечает на</w:t>
            </w:r>
            <w:r w:rsidRPr="00AA4380">
              <w:rPr>
                <w:rFonts w:ascii="Arial" w:hAnsi="Arial"/>
                <w:spacing w:val="1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вопросы или</w:t>
            </w:r>
            <w:r w:rsidRPr="00AA4380">
              <w:rPr>
                <w:rFonts w:ascii="Arial" w:hAnsi="Arial"/>
                <w:w w:val="10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комментарии</w:t>
            </w:r>
            <w:r w:rsidRPr="00AA4380">
              <w:rPr>
                <w:rFonts w:ascii="Arial" w:hAnsi="Arial"/>
                <w:spacing w:val="19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взрослых</w:t>
            </w:r>
            <w:r w:rsidRPr="00AA4380">
              <w:rPr>
                <w:spacing w:val="-2"/>
                <w:w w:val="105"/>
                <w:sz w:val="20"/>
                <w:lang w:val="ru-RU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36"/>
              </w:tabs>
              <w:spacing w:line="218" w:lineRule="exact"/>
              <w:ind w:hanging="127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spacing w:val="-1"/>
                <w:w w:val="105"/>
                <w:sz w:val="20"/>
              </w:rPr>
              <w:t>протестует</w:t>
            </w:r>
            <w:r w:rsidRPr="00AA4380">
              <w:rPr>
                <w:spacing w:val="-2"/>
                <w:w w:val="105"/>
                <w:sz w:val="20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36"/>
              </w:tabs>
              <w:spacing w:before="2" w:line="220" w:lineRule="exact"/>
              <w:ind w:right="144" w:hanging="12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0"/>
                <w:lang w:val="ru-RU"/>
              </w:rPr>
              <w:t>сообщает</w:t>
            </w:r>
            <w:r w:rsidRPr="00AA4380">
              <w:rPr>
                <w:w w:val="105"/>
                <w:sz w:val="20"/>
                <w:lang w:val="ru-RU"/>
              </w:rPr>
              <w:t>,</w:t>
            </w:r>
            <w:r w:rsidRPr="00AA4380">
              <w:rPr>
                <w:spacing w:val="1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spacing w:val="-9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ему</w:t>
            </w:r>
            <w:r w:rsidRPr="00AA4380">
              <w:rPr>
                <w:rFonts w:ascii="Arial" w:hAnsi="Arial"/>
                <w:spacing w:val="-9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spacing w:val="2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нравится</w:t>
            </w:r>
            <w:r w:rsidRPr="00AA4380">
              <w:rPr>
                <w:rFonts w:ascii="Arial" w:hAnsi="Arial"/>
                <w:spacing w:val="-3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spacing w:val="-3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spacing w:val="-2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нравится</w:t>
            </w:r>
            <w:r w:rsidRPr="00AA4380">
              <w:rPr>
                <w:spacing w:val="-2"/>
                <w:w w:val="105"/>
                <w:sz w:val="20"/>
                <w:lang w:val="ru-RU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4"/>
              </w:numPr>
              <w:tabs>
                <w:tab w:val="left" w:pos="236"/>
              </w:tabs>
              <w:spacing w:line="230" w:lineRule="exact"/>
              <w:ind w:hanging="127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описывает</w:t>
            </w:r>
            <w:r w:rsidRPr="00AA4380">
              <w:rPr>
                <w:rFonts w:ascii="Arial" w:hAnsi="Arial"/>
                <w:spacing w:val="-16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</w:rPr>
              <w:t>действия</w:t>
            </w:r>
            <w:r w:rsidRPr="00AA4380">
              <w:rPr>
                <w:spacing w:val="-1"/>
                <w:w w:val="105"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63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spacing w:val="-6"/>
                <w:w w:val="105"/>
                <w:sz w:val="24"/>
              </w:rPr>
              <w:t>Называет</w:t>
            </w:r>
            <w:r w:rsidRPr="00AA4380">
              <w:rPr>
                <w:rFonts w:ascii="Arial" w:hAnsi="Arial"/>
                <w:spacing w:val="-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>знакомые</w:t>
            </w:r>
            <w:r w:rsidRPr="00AA4380">
              <w:rPr>
                <w:rFonts w:ascii="Arial" w:hAnsi="Arial"/>
                <w:spacing w:val="20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>предметы</w:t>
            </w:r>
            <w:r w:rsidRPr="00AA4380">
              <w:rPr>
                <w:spacing w:val="-6"/>
                <w:w w:val="105"/>
                <w:sz w:val="24"/>
              </w:rPr>
              <w:t>,</w:t>
            </w:r>
            <w:r w:rsidRPr="00AA4380">
              <w:rPr>
                <w:spacing w:val="-2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4"/>
              </w:rPr>
              <w:t>если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pacing w:val="-6"/>
                <w:w w:val="110"/>
                <w:sz w:val="24"/>
              </w:rPr>
              <w:t>показать</w:t>
            </w:r>
            <w:r w:rsidRPr="00AA4380">
              <w:rPr>
                <w:rFonts w:ascii="Arial" w:hAnsi="Arial"/>
                <w:spacing w:val="-35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10"/>
                <w:sz w:val="24"/>
              </w:rPr>
              <w:t>их</w:t>
            </w:r>
            <w:r w:rsidRPr="00AA4380">
              <w:rPr>
                <w:rFonts w:ascii="Arial" w:hAnsi="Arial"/>
                <w:spacing w:val="-35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10"/>
                <w:sz w:val="24"/>
              </w:rPr>
              <w:t>на</w:t>
            </w:r>
            <w:r w:rsidRPr="00AA4380">
              <w:rPr>
                <w:rFonts w:ascii="Arial" w:hAnsi="Arial"/>
                <w:spacing w:val="-35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10"/>
                <w:sz w:val="24"/>
              </w:rPr>
              <w:t>картинке</w:t>
            </w:r>
            <w:r w:rsidRPr="00AA4380">
              <w:rPr>
                <w:spacing w:val="-6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3104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16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spacing w:val="-3"/>
                <w:w w:val="105"/>
                <w:sz w:val="24"/>
              </w:rPr>
              <w:t>Принимает</w:t>
            </w:r>
            <w:r w:rsidRPr="00AA4380">
              <w:rPr>
                <w:rFonts w:ascii="Arial" w:hAnsi="Arial"/>
                <w:spacing w:val="18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>участие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>простом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повествовании</w:t>
            </w:r>
            <w:r w:rsidRPr="00AA4380">
              <w:rPr>
                <w:spacing w:val="-4"/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отвечая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вопросы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хорошо</w:t>
            </w:r>
            <w:r w:rsidRPr="00AA4380">
              <w:rPr>
                <w:rFonts w:ascii="Arial" w:hAnsi="Arial"/>
                <w:spacing w:val="22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вещах</w:t>
            </w:r>
            <w:r w:rsidRPr="00AA4380">
              <w:rPr>
                <w:spacing w:val="-3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105" w:line="220" w:lineRule="exact"/>
              <w:ind w:left="108" w:right="14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>Например</w:t>
            </w:r>
            <w:r w:rsidRPr="00AA4380">
              <w:rPr>
                <w:i/>
                <w:spacing w:val="-9"/>
                <w:sz w:val="20"/>
                <w:lang w:val="ru-RU"/>
              </w:rPr>
              <w:t>,</w:t>
            </w:r>
            <w:r w:rsidRPr="00AA4380">
              <w:rPr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15"/>
                <w:w w:val="9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>спрашивают</w:t>
            </w:r>
            <w:r w:rsidRPr="00AA4380">
              <w:rPr>
                <w:i/>
                <w:spacing w:val="-9"/>
                <w:sz w:val="20"/>
                <w:lang w:val="ru-RU"/>
              </w:rPr>
              <w:t>: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8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>мы</w:t>
            </w:r>
            <w:r w:rsidRPr="00AA4380">
              <w:rPr>
                <w:rFonts w:ascii="Arial" w:hAnsi="Arial"/>
                <w:i/>
                <w:spacing w:val="15"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>надеваем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>ножки</w:t>
            </w:r>
            <w:r w:rsidRPr="00AA4380">
              <w:rPr>
                <w:i/>
                <w:spacing w:val="-9"/>
                <w:sz w:val="20"/>
                <w:lang w:val="ru-RU"/>
              </w:rPr>
              <w:t>?»,</w:t>
            </w:r>
            <w:r w:rsidRPr="00AA4380">
              <w:rPr>
                <w:i/>
                <w:spacing w:val="13"/>
                <w:w w:val="9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w w:val="95"/>
                <w:sz w:val="20"/>
                <w:lang w:val="ru-RU"/>
              </w:rPr>
              <w:t>отвечает</w:t>
            </w:r>
            <w:r w:rsidRPr="00AA4380">
              <w:rPr>
                <w:i/>
                <w:spacing w:val="-9"/>
                <w:w w:val="95"/>
                <w:sz w:val="20"/>
                <w:lang w:val="ru-RU"/>
              </w:rPr>
              <w:t>:</w:t>
            </w:r>
            <w:r w:rsidRPr="00AA4380">
              <w:rPr>
                <w:i/>
                <w:spacing w:val="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9"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9"/>
                <w:w w:val="95"/>
                <w:sz w:val="20"/>
                <w:lang w:val="ru-RU"/>
              </w:rPr>
              <w:t>Туфли</w:t>
            </w:r>
            <w:r w:rsidRPr="00AA4380">
              <w:rPr>
                <w:i/>
                <w:spacing w:val="-9"/>
                <w:w w:val="95"/>
                <w:sz w:val="20"/>
                <w:lang w:val="ru-RU"/>
              </w:rPr>
              <w:t>».</w:t>
            </w:r>
            <w:r w:rsidRPr="00AA4380">
              <w:rPr>
                <w:i/>
                <w:spacing w:val="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w w:val="95"/>
                <w:sz w:val="20"/>
              </w:rPr>
              <w:t>Когда</w:t>
            </w:r>
            <w:r w:rsidRPr="00AA4380">
              <w:rPr>
                <w:rFonts w:ascii="Arial" w:hAnsi="Arial"/>
                <w:i/>
                <w:spacing w:val="23"/>
                <w:w w:val="98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</w:rPr>
              <w:t>взрослый</w:t>
            </w:r>
            <w:r w:rsidRPr="00AA4380"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</w:rPr>
              <w:t>начинает</w:t>
            </w:r>
            <w:r w:rsidRPr="00AA4380">
              <w:rPr>
                <w:rFonts w:ascii="Arial" w:hAnsi="Arial"/>
                <w:i/>
                <w:spacing w:val="13"/>
                <w:w w:val="103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</w:rPr>
              <w:t>предложение</w:t>
            </w:r>
            <w:r w:rsidRPr="00AA4380">
              <w:rPr>
                <w:i/>
                <w:spacing w:val="-9"/>
                <w:sz w:val="20"/>
              </w:rPr>
              <w:t>,</w:t>
            </w:r>
            <w:r w:rsidRPr="00AA4380">
              <w:rPr>
                <w:i/>
                <w:spacing w:val="-8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pacing w:val="-8"/>
                <w:sz w:val="20"/>
              </w:rPr>
              <w:t>заканчивает</w:t>
            </w:r>
            <w:r w:rsidRPr="00AA4380">
              <w:rPr>
                <w:rFonts w:ascii="Arial" w:hAnsi="Arial"/>
                <w:i/>
                <w:spacing w:val="-17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pacing w:val="-7"/>
                <w:sz w:val="20"/>
              </w:rPr>
              <w:t>его</w:t>
            </w:r>
            <w:r w:rsidRPr="00AA4380">
              <w:rPr>
                <w:i/>
                <w:spacing w:val="-7"/>
                <w:sz w:val="20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cs="Calibri"/>
                <w:i/>
                <w:spacing w:val="-9"/>
                <w:w w:val="95"/>
                <w:sz w:val="20"/>
                <w:szCs w:val="20"/>
              </w:rPr>
              <w:t>«</w:t>
            </w:r>
            <w:r w:rsidRPr="00AA4380">
              <w:rPr>
                <w:rFonts w:ascii="Arial" w:hAnsi="Arial" w:cs="Arial"/>
                <w:i/>
                <w:spacing w:val="-8"/>
                <w:w w:val="95"/>
                <w:sz w:val="20"/>
                <w:szCs w:val="20"/>
              </w:rPr>
              <w:t>Дава</w:t>
            </w:r>
            <w:r w:rsidRPr="00AA4380">
              <w:rPr>
                <w:rFonts w:ascii="Arial" w:hAnsi="Arial" w:cs="Arial"/>
                <w:i/>
                <w:w w:val="95"/>
                <w:sz w:val="20"/>
                <w:szCs w:val="20"/>
              </w:rPr>
              <w:t>й</w:t>
            </w:r>
            <w:r w:rsidRPr="00AA4380">
              <w:rPr>
                <w:rFonts w:ascii="Arial" w:hAnsi="Arial" w:cs="Arial"/>
                <w:i/>
                <w:spacing w:val="23"/>
                <w:w w:val="95"/>
                <w:sz w:val="20"/>
                <w:szCs w:val="20"/>
              </w:rPr>
              <w:t xml:space="preserve"> </w:t>
            </w:r>
            <w:r w:rsidRPr="00AA4380">
              <w:rPr>
                <w:rFonts w:ascii="Arial" w:hAnsi="Arial" w:cs="Arial"/>
                <w:i/>
                <w:spacing w:val="-8"/>
                <w:w w:val="95"/>
                <w:sz w:val="20"/>
                <w:szCs w:val="20"/>
              </w:rPr>
              <w:t>наденем</w:t>
            </w:r>
            <w:r w:rsidRPr="00AA4380">
              <w:rPr>
                <w:rFonts w:cs="Calibri"/>
                <w:i/>
                <w:spacing w:val="-9"/>
                <w:w w:val="95"/>
                <w:sz w:val="20"/>
                <w:szCs w:val="20"/>
              </w:rPr>
              <w:t>…</w:t>
            </w:r>
            <w:r w:rsidRPr="00AA4380">
              <w:rPr>
                <w:rFonts w:cs="Calibri"/>
                <w:i/>
                <w:w w:val="95"/>
                <w:sz w:val="20"/>
                <w:szCs w:val="20"/>
              </w:rPr>
              <w:t>»</w:t>
            </w:r>
            <w:r w:rsidRPr="00AA4380">
              <w:rPr>
                <w:rFonts w:cs="Calibri"/>
                <w:i/>
                <w:spacing w:val="6"/>
                <w:w w:val="95"/>
                <w:sz w:val="20"/>
                <w:szCs w:val="20"/>
              </w:rPr>
              <w:t xml:space="preserve"> </w:t>
            </w:r>
            <w:r w:rsidRPr="00AA4380">
              <w:rPr>
                <w:rFonts w:cs="Calibri"/>
                <w:i/>
                <w:spacing w:val="23"/>
                <w:w w:val="95"/>
                <w:sz w:val="20"/>
                <w:szCs w:val="20"/>
              </w:rPr>
              <w:t>–</w:t>
            </w:r>
            <w:r w:rsidRPr="00AA4380">
              <w:rPr>
                <w:rFonts w:cs="Calibri"/>
                <w:i/>
                <w:spacing w:val="-9"/>
                <w:w w:val="95"/>
                <w:sz w:val="20"/>
                <w:szCs w:val="20"/>
              </w:rPr>
              <w:t>«</w:t>
            </w:r>
            <w:r w:rsidRPr="00AA4380">
              <w:rPr>
                <w:rFonts w:ascii="Arial" w:hAnsi="Arial" w:cs="Arial"/>
                <w:i/>
                <w:spacing w:val="-9"/>
                <w:w w:val="95"/>
                <w:sz w:val="20"/>
                <w:szCs w:val="20"/>
              </w:rPr>
              <w:t>туфли</w:t>
            </w:r>
            <w:r w:rsidRPr="00AA4380">
              <w:rPr>
                <w:rFonts w:cs="Calibri"/>
                <w:i/>
                <w:spacing w:val="-9"/>
                <w:w w:val="95"/>
                <w:sz w:val="20"/>
                <w:szCs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spacing w:before="2"/>
        <w:rPr>
          <w:rFonts w:cs="Calibri"/>
          <w:sz w:val="24"/>
          <w:szCs w:val="24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42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8-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5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(18–22</w:t>
      </w:r>
      <w:r>
        <w:rPr>
          <w:rFonts w:cs="Calibri"/>
          <w:spacing w:val="4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МЕСЯЦА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6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составлять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коротенькие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предложения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соединяя</w:t>
            </w:r>
            <w:r w:rsidRPr="00AA4380">
              <w:rPr>
                <w:rFonts w:ascii="Arial" w:hAnsi="Arial"/>
                <w:spacing w:val="22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70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Папа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ушёл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24"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Дай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пить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8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8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Продолжает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упрощённые</w:t>
            </w:r>
            <w:r w:rsidRPr="00AA4380">
              <w:rPr>
                <w:rFonts w:ascii="Arial" w:hAnsi="Arial"/>
                <w:spacing w:val="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варианты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произнесения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бака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вместо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собака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3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4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Имитирует</w:t>
            </w:r>
            <w:r w:rsidRPr="00AA4380">
              <w:rPr>
                <w:rFonts w:ascii="Arial" w:hAnsi="Arial"/>
                <w:spacing w:val="6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интонации</w:t>
            </w:r>
            <w:r w:rsidRPr="00AA4380">
              <w:rPr>
                <w:rFonts w:ascii="Arial" w:hAnsi="Arial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окружающих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9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произнесению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некоторые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речевые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spacing w:val="-4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правильное</w:t>
            </w:r>
            <w:r w:rsidRPr="00AA438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количество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слогов</w:t>
            </w:r>
            <w:r w:rsidRPr="00AA4380">
              <w:rPr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01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слова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бака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24"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переходит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слову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бабака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26"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(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собака</w:t>
            </w:r>
            <w:r w:rsidRPr="00AA4380">
              <w:rPr>
                <w:i/>
                <w:spacing w:val="-2"/>
                <w:sz w:val="20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2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разговаривает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хотя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именно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бывает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непросто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cs="Calibri"/>
          <w:sz w:val="20"/>
          <w:szCs w:val="20"/>
          <w:lang w:val="ru-RU"/>
        </w:rPr>
      </w:pPr>
    </w:p>
    <w:p w:rsidR="00E5163C" w:rsidRDefault="00E5163C">
      <w:pPr>
        <w:tabs>
          <w:tab w:val="right" w:pos="4507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8-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(18–22</w:t>
      </w:r>
      <w:r>
        <w:rPr>
          <w:rFonts w:cs="Calibri"/>
          <w:spacing w:val="3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МЕСЯЦА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43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4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понимают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члены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семьи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6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много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 гласных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и</w:t>
            </w:r>
            <w:r w:rsidRPr="00AA4380">
              <w:rPr>
                <w:spacing w:val="-2"/>
                <w:sz w:val="24"/>
              </w:rPr>
              <w:t>»,</w:t>
            </w:r>
            <w:r w:rsidRPr="00AA4380">
              <w:rPr>
                <w:spacing w:val="16"/>
                <w:sz w:val="24"/>
              </w:rPr>
              <w:t xml:space="preserve"> </w:t>
            </w: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ай</w:t>
            </w:r>
            <w:r w:rsidRPr="00AA4380">
              <w:rPr>
                <w:spacing w:val="-2"/>
                <w:sz w:val="24"/>
              </w:rPr>
              <w:t>»,</w:t>
            </w:r>
            <w:r w:rsidRPr="00AA4380">
              <w:rPr>
                <w:spacing w:val="16"/>
                <w:sz w:val="24"/>
              </w:rPr>
              <w:t xml:space="preserve"> </w:t>
            </w: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у</w:t>
            </w:r>
            <w:r w:rsidRPr="00AA4380">
              <w:rPr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0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Произнося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много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AA4380">
              <w:rPr>
                <w:w w:val="105"/>
                <w:sz w:val="24"/>
                <w:lang w:val="ru-RU"/>
              </w:rPr>
              <w:t>: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</w:t>
            </w:r>
            <w:r w:rsidRPr="00AA4380">
              <w:rPr>
                <w:w w:val="105"/>
                <w:sz w:val="24"/>
                <w:lang w:val="ru-RU"/>
              </w:rPr>
              <w:t xml:space="preserve">,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8"/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pStyle w:val="BodyText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1"/>
        <w:rPr>
          <w:rFonts w:ascii="Cambria" w:hAnsi="Cambria" w:cs="Cambria"/>
          <w:sz w:val="26"/>
          <w:szCs w:val="26"/>
          <w:lang w:val="ru-RU"/>
        </w:rPr>
      </w:pPr>
    </w:p>
    <w:p w:rsidR="00E5163C" w:rsidRPr="003D7990" w:rsidRDefault="00E5163C">
      <w:pPr>
        <w:tabs>
          <w:tab w:val="left" w:pos="1091"/>
        </w:tabs>
        <w:spacing w:before="60"/>
        <w:ind w:left="101"/>
        <w:rPr>
          <w:rFonts w:cs="Calibri"/>
          <w:sz w:val="18"/>
          <w:szCs w:val="18"/>
          <w:lang w:val="ru-RU"/>
        </w:rPr>
      </w:pPr>
      <w:r w:rsidRPr="003D7990">
        <w:rPr>
          <w:rFonts w:cs="Calibri"/>
          <w:sz w:val="24"/>
          <w:szCs w:val="24"/>
          <w:lang w:val="ru-RU"/>
        </w:rPr>
        <w:t>44</w:t>
      </w:r>
      <w:r w:rsidRPr="003D7990">
        <w:rPr>
          <w:rFonts w:cs="Calibri"/>
          <w:sz w:val="24"/>
          <w:szCs w:val="24"/>
          <w:lang w:val="ru-RU"/>
        </w:rPr>
        <w:tab/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8-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6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5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5"/>
          <w:w w:val="95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(18–22</w:t>
      </w:r>
      <w:r w:rsidRPr="003D7990">
        <w:rPr>
          <w:rFonts w:cs="Calibri"/>
          <w:spacing w:val="4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МЕСЯЦА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>)</w:t>
      </w:r>
    </w:p>
    <w:p w:rsidR="00E5163C" w:rsidRPr="003D7990" w:rsidRDefault="00E5163C">
      <w:pPr>
        <w:rPr>
          <w:rFonts w:cs="Calibri"/>
          <w:sz w:val="18"/>
          <w:szCs w:val="18"/>
          <w:lang w:val="ru-RU"/>
        </w:rPr>
        <w:sectPr w:rsidR="00E5163C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ind w:left="110"/>
        <w:rPr>
          <w:rFonts w:ascii="Calibri" w:hAnsi="Calibri" w:cs="Calibri"/>
          <w:b w:val="0"/>
          <w:bCs w:val="0"/>
        </w:rPr>
      </w:pPr>
      <w:bookmarkStart w:id="15" w:name="_TOC_250006"/>
      <w:r>
        <w:rPr>
          <w:rFonts w:ascii="Calibri" w:hAnsi="Calibri" w:cs="Calibri"/>
          <w:spacing w:val="-1"/>
          <w:w w:val="90"/>
        </w:rPr>
        <w:t>9-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7"/>
          <w:w w:val="90"/>
        </w:rPr>
        <w:t xml:space="preserve"> </w:t>
      </w:r>
      <w:r>
        <w:rPr>
          <w:rFonts w:ascii="Calibri" w:hAnsi="Calibri" w:cs="Calibri"/>
          <w:w w:val="90"/>
        </w:rPr>
        <w:t>(21–25</w:t>
      </w:r>
      <w:r>
        <w:rPr>
          <w:rFonts w:ascii="Calibri" w:hAnsi="Calibri" w:cs="Calibri"/>
          <w:spacing w:val="29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15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123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окружающих</w:t>
            </w:r>
            <w:r w:rsidRPr="00AA4380">
              <w:rPr>
                <w:b/>
                <w:w w:val="95"/>
                <w:sz w:val="24"/>
                <w:lang w:val="ru-RU"/>
              </w:rPr>
              <w:t>,</w:t>
            </w:r>
            <w:r w:rsidRPr="00AA4380">
              <w:rPr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а</w:t>
            </w:r>
            <w:r w:rsidRPr="00AA4380">
              <w:rPr>
                <w:rFonts w:ascii="Arial Black" w:hAnsi="Arial Black"/>
                <w:b/>
                <w:spacing w:val="-2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также выражать</w:t>
            </w:r>
            <w:r w:rsidRPr="00AA4380">
              <w:rPr>
                <w:rFonts w:ascii="Arial Black" w:hAnsi="Arial Black"/>
                <w:b/>
                <w:spacing w:val="-4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себя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84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34"/>
                <w:szCs w:val="34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6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слышит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видит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Чаще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всего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ключевых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41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Охраняет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отдает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принадлежащие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вещи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55" w:line="260" w:lineRule="exact"/>
              <w:ind w:left="108" w:right="146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Распознаёт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предвидит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повседневные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128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кто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взрослых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собирается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пойти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 улицу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малыш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тоже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ищет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свою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куртку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забирается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коляску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39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Свободно</w:t>
            </w:r>
            <w:r w:rsidRPr="00AA4380">
              <w:rPr>
                <w:rFonts w:ascii="Arial" w:hAnsi="Arial"/>
                <w:spacing w:val="-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наступая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полными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стопами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не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мысках</w:t>
            </w:r>
            <w:r w:rsidRPr="00AA4380">
              <w:rPr>
                <w:w w:val="105"/>
                <w:sz w:val="24"/>
                <w:lang w:val="ru-RU"/>
              </w:rPr>
              <w:t>),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лёгкостью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стартуя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легко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останавливаясь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</w:t>
            </w:r>
            <w:r w:rsidRPr="00AA4380">
              <w:rPr>
                <w:rFonts w:ascii="Arial" w:hAnsi="Arial"/>
                <w:spacing w:val="28"/>
                <w:w w:val="101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задевает</w:t>
            </w:r>
            <w:r w:rsidRPr="00AA4380">
              <w:rPr>
                <w:rFonts w:ascii="Arial" w:hAnsi="Arial"/>
                <w:spacing w:val="-3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препятствия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spacing w:val="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пути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b/>
                <w:bCs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1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</w:rPr>
              <w:t>Проголодавшись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2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ищет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36"/>
                <w:w w:val="98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что</w:t>
            </w:r>
            <w:r w:rsidRPr="00AA4380">
              <w:rPr>
                <w:rFonts w:ascii="Arial" w:hAnsi="Arial"/>
                <w:spacing w:val="-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съесть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4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интересом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прислушивается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чтения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взрослый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принимается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произносить</w:t>
            </w:r>
            <w:r w:rsidRPr="00AA4380">
              <w:rPr>
                <w:rFonts w:ascii="Arial" w:hAnsi="Arial"/>
                <w:spacing w:val="5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говорить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6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ситуацию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определённые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эмоции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59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переживает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AA4380">
              <w:rPr>
                <w:rFonts w:ascii="Arial" w:hAnsi="Arial"/>
                <w:i/>
                <w:spacing w:val="-3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сломавшейся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огорчается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i/>
                <w:sz w:val="20"/>
                <w:lang w:val="ru-RU"/>
              </w:rPr>
              <w:t>-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447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за</w:t>
            </w:r>
            <w:r w:rsidRPr="00AA4380">
              <w:rPr>
                <w:rFonts w:ascii="Arial" w:hAnsi="Arial"/>
                <w:i/>
                <w:spacing w:val="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невозможности</w:t>
            </w:r>
            <w:r w:rsidRPr="00AA4380">
              <w:rPr>
                <w:rFonts w:ascii="Arial" w:hAnsi="Arial"/>
                <w:i/>
                <w:spacing w:val="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пойти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погулять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любопытство к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окружающему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миру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86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задаёт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2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также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рассматривает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людей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4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наблюдает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всем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происходит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Устойчиво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сидит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корточках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отдохнуть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поиграть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лежащим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земле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Встаёт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5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этого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положения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0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полный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рост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опираясь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82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Самостоятельно</w:t>
            </w:r>
            <w:r w:rsidRPr="00AA4380">
              <w:rPr>
                <w:rFonts w:ascii="Arial" w:hAnsi="Arial"/>
                <w:spacing w:val="47"/>
                <w:sz w:val="24"/>
              </w:rPr>
              <w:t xml:space="preserve"> </w:t>
            </w:r>
            <w:r w:rsidRPr="00AA4380">
              <w:rPr>
                <w:rFonts w:ascii="Arial" w:hAnsi="Arial"/>
                <w:sz w:val="24"/>
              </w:rPr>
              <w:t>ест</w:t>
            </w:r>
            <w:r w:rsidRPr="00AA4380">
              <w:rPr>
                <w:rFonts w:ascii="Arial" w:hAnsi="Arial"/>
                <w:w w:val="99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ложкой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"/>
              <w:rPr>
                <w:rFonts w:cs="Calibri"/>
                <w:b/>
                <w:bCs/>
                <w:sz w:val="30"/>
                <w:szCs w:val="3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1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песенки</w:t>
            </w:r>
            <w:r w:rsidRPr="00AA438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игры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5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присоединяется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к</w:t>
            </w:r>
            <w:r w:rsidRPr="00AA438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пению</w:t>
            </w:r>
            <w:r w:rsidRPr="00AA4380">
              <w:rPr>
                <w:rFonts w:ascii="Arial" w:hAnsi="Arial"/>
                <w:spacing w:val="-1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песни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403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Я</w:t>
            </w:r>
            <w:r w:rsidRPr="00AA438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солнышке</w:t>
            </w:r>
            <w:r w:rsidRPr="00AA4380">
              <w:rPr>
                <w:rFonts w:ascii="Arial" w:hAnsi="Arial"/>
                <w:i/>
                <w:spacing w:val="21"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лежу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4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какие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взрослые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одобрят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а</w:t>
            </w:r>
            <w:r w:rsidRPr="00AA4380">
              <w:rPr>
                <w:rFonts w:ascii="Arial" w:hAnsi="Arial" w:cs="Arial"/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какие</w:t>
            </w:r>
            <w:r w:rsidRPr="00AA4380">
              <w:rPr>
                <w:rFonts w:ascii="Arial" w:hAnsi="Arial" w:cs="Arial"/>
                <w:spacing w:val="-1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нет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113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Например</w:t>
            </w:r>
            <w:r w:rsidRPr="00AA4380">
              <w:rPr>
                <w:i/>
                <w:spacing w:val="-5"/>
                <w:sz w:val="20"/>
                <w:lang w:val="ru-RU"/>
              </w:rPr>
              <w:t>,</w:t>
            </w:r>
            <w:r w:rsidRPr="00AA4380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прежде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чем</w:t>
            </w:r>
            <w:r w:rsidRPr="00AA4380">
              <w:rPr>
                <w:rFonts w:ascii="Arial" w:hAnsi="Arial"/>
                <w:i/>
                <w:spacing w:val="25"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устроить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какую</w:t>
            </w:r>
            <w:r w:rsidRPr="00AA4380">
              <w:rPr>
                <w:i/>
                <w:spacing w:val="-5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нибудь</w:t>
            </w:r>
            <w:r w:rsidRPr="00AA4380">
              <w:rPr>
                <w:rFonts w:ascii="Arial" w:hAnsi="Arial"/>
                <w:i/>
                <w:spacing w:val="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шалость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проверяет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25"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смотрит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ли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него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взрослый</w:t>
            </w:r>
            <w:r w:rsidRPr="00AA4380">
              <w:rPr>
                <w:i/>
                <w:spacing w:val="-5"/>
                <w:sz w:val="20"/>
                <w:lang w:val="ru-RU"/>
              </w:rPr>
              <w:t>,</w:t>
            </w:r>
            <w:r w:rsidRPr="00AA4380">
              <w:rPr>
                <w:i/>
                <w:spacing w:val="29"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поймать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за</w:t>
            </w:r>
            <w:r w:rsidRPr="00AA4380">
              <w:rPr>
                <w:rFonts w:ascii="Arial" w:hAnsi="Arial"/>
                <w:i/>
                <w:spacing w:val="21"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нехорошим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поступком</w:t>
            </w:r>
            <w:r w:rsidRPr="00AA4380">
              <w:rPr>
                <w:i/>
                <w:spacing w:val="-5"/>
                <w:sz w:val="20"/>
                <w:lang w:val="ru-RU"/>
              </w:rPr>
              <w:t>»,</w:t>
            </w:r>
            <w:r w:rsidRPr="00AA4380">
              <w:rPr>
                <w:i/>
                <w:spacing w:val="21"/>
                <w:w w:val="9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выглядит</w:t>
            </w:r>
            <w:r w:rsidRPr="00AA4380">
              <w:rPr>
                <w:rFonts w:ascii="Arial" w:hAnsi="Arial"/>
                <w:i/>
                <w:spacing w:val="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виновато</w:t>
            </w:r>
            <w:r w:rsidRPr="00AA4380">
              <w:rPr>
                <w:i/>
                <w:spacing w:val="-4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7" w:line="235" w:lineRule="auto"/>
              <w:ind w:left="108" w:right="50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Запоминает </w:t>
            </w:r>
            <w:r w:rsidRPr="00AA4380">
              <w:rPr>
                <w:rFonts w:ascii="Arial" w:hAnsi="Arial"/>
                <w:sz w:val="24"/>
                <w:lang w:val="ru-RU"/>
              </w:rPr>
              <w:t>последовательность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</w:p>
          <w:p w:rsidR="00E5163C" w:rsidRPr="00AA4380" w:rsidRDefault="00E5163C" w:rsidP="00AA4380">
            <w:pPr>
              <w:pStyle w:val="TableParagraph"/>
              <w:spacing w:line="216" w:lineRule="auto"/>
              <w:ind w:left="108" w:right="415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рассказать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родителям о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том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делал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видел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мама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поезд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пить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Стоя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одной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бьет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мячу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7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</w:rPr>
              <w:t>Пьёт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</w:t>
            </w:r>
            <w:r w:rsidRPr="00AA4380"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проливая</w:t>
            </w:r>
            <w:r w:rsidRPr="00AA4380">
              <w:rPr>
                <w:rFonts w:ascii="Arial" w:hAnsi="Arial"/>
                <w:spacing w:val="24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жидкость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</w:tbl>
    <w:p w:rsidR="00E5163C" w:rsidRDefault="00E5163C">
      <w:pPr>
        <w:spacing w:before="6"/>
        <w:rPr>
          <w:rFonts w:cs="Calibri"/>
          <w:b/>
          <w:bCs/>
          <w:sz w:val="23"/>
          <w:szCs w:val="23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9-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(21–25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45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Слушает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4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чего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нежелание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5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протестует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против</w:t>
            </w:r>
            <w:r w:rsidRPr="00AA4380">
              <w:rPr>
                <w:rFonts w:ascii="Arial" w:hAnsi="Arial"/>
                <w:i/>
                <w:spacing w:val="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купания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отказывается</w:t>
            </w:r>
            <w:r w:rsidRPr="00AA4380">
              <w:rPr>
                <w:rFonts w:ascii="Arial" w:hAnsi="Arial"/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одеваться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ложиться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спать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6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Проводит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параллели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группами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неодинаковых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AA4380">
              <w:rPr>
                <w:rFonts w:ascii="Arial" w:hAnsi="Arial"/>
                <w:spacing w:val="24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схожих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предметов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пушистый воротник</w:t>
            </w:r>
            <w:r w:rsidRPr="00AA4380">
              <w:rPr>
                <w:rFonts w:ascii="Arial" w:hAnsi="Arial"/>
                <w:i/>
                <w:spacing w:val="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называет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42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киса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обозначая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этим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схожесть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1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поймать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брошенный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мячик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1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положении</w:t>
            </w:r>
            <w:r w:rsidRPr="00AA4380">
              <w:rPr>
                <w:rFonts w:ascii="Arial" w:hAnsi="Arial"/>
                <w:spacing w:val="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сидя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Ставит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чашку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обратно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стол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проливая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ее</w:t>
            </w:r>
            <w:r w:rsidRPr="00AA438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содержимого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7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даже</w:t>
            </w:r>
            <w:r w:rsidRPr="00AA438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5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слышит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фоне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шума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>,</w:t>
            </w:r>
            <w:r w:rsidRPr="00AA4380">
              <w:rPr>
                <w:i/>
                <w:spacing w:val="25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Идем</w:t>
            </w:r>
            <w:r w:rsidRPr="00AA4380">
              <w:rPr>
                <w:rFonts w:ascii="Arial" w:hAnsi="Arial"/>
                <w:i/>
                <w:spacing w:val="16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есть</w:t>
            </w:r>
            <w:r w:rsidRPr="00AA4380">
              <w:rPr>
                <w:i/>
                <w:w w:val="95"/>
                <w:sz w:val="20"/>
                <w:lang w:val="ru-RU"/>
              </w:rPr>
              <w:t>!»,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Нельзя</w:t>
            </w:r>
            <w:r w:rsidRPr="00AA4380">
              <w:rPr>
                <w:i/>
                <w:sz w:val="20"/>
                <w:lang w:val="ru-RU"/>
              </w:rPr>
              <w:t>!»,</w:t>
            </w:r>
            <w:r w:rsidRPr="00AA4380">
              <w:rPr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Иди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сюда</w:t>
            </w:r>
            <w:r w:rsidRPr="00AA4380">
              <w:rPr>
                <w:i/>
                <w:spacing w:val="-2"/>
                <w:sz w:val="20"/>
                <w:lang w:val="ru-RU"/>
              </w:rPr>
              <w:t>!»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3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0"/>
                <w:szCs w:val="3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2" w:line="260" w:lineRule="exact"/>
              <w:ind w:left="108" w:right="581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 игры</w:t>
            </w:r>
            <w:r w:rsidRPr="00AA4380">
              <w:rPr>
                <w:rFonts w:ascii="Arial" w:hAnsi="Arial"/>
                <w:spacing w:val="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сымитировать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6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наблюдал</w:t>
            </w:r>
            <w:r w:rsidRPr="00AA4380">
              <w:rPr>
                <w:rFonts w:ascii="Arial" w:hAnsi="Arial"/>
                <w:spacing w:val="-2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незадолго</w:t>
            </w:r>
            <w:r w:rsidRPr="00AA4380">
              <w:rPr>
                <w:rFonts w:ascii="Arial" w:hAnsi="Arial"/>
                <w:spacing w:val="-2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до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того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7" w:line="184" w:lineRule="auto"/>
              <w:ind w:left="108" w:right="90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0"/>
                <w:szCs w:val="3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55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w w:val="93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-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понимание</w:t>
            </w:r>
            <w:r w:rsidRPr="00AA4380">
              <w:rPr>
                <w:rFonts w:ascii="Arial Black" w:hAnsi="Arial Black"/>
                <w:b/>
                <w:spacing w:val="-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9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Положительно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близких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обычно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присматривают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6" w:line="184" w:lineRule="auto"/>
              <w:ind w:left="108" w:right="61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 w:rsidRPr="00AA4380"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3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Аккуратно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быстро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берёт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маленькие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пинцетный</w:t>
            </w:r>
            <w:r w:rsidRPr="00AA438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захват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99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надевает</w:t>
            </w:r>
            <w:r w:rsidRPr="00AA4380"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шапку</w:t>
            </w:r>
            <w:r w:rsidRPr="00AA4380">
              <w:rPr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25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6" w:line="260" w:lineRule="exact"/>
              <w:ind w:left="108" w:right="50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Где</w:t>
            </w:r>
            <w:r w:rsidRPr="00AA4380">
              <w:rPr>
                <w:rFonts w:ascii="Arial" w:hAnsi="Arial"/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мама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папа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?»,</w:t>
            </w:r>
            <w:r w:rsidRPr="00AA4380">
              <w:rPr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родителей</w:t>
            </w:r>
            <w:r w:rsidRPr="00AA4380">
              <w:rPr>
                <w:rFonts w:ascii="Arial" w:hAnsi="Arial"/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нет</w:t>
            </w:r>
            <w:r w:rsidRPr="00AA4380">
              <w:rPr>
                <w:rFonts w:ascii="Arial" w:hAnsi="Arial"/>
                <w:spacing w:val="-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рядом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7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свою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заботу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других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чем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расстроены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34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предлагает</w:t>
            </w:r>
            <w:r w:rsidRPr="00AA438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свою любимую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гладит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обнимает и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длинную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цепочку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9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копирует действия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взрослых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те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сначала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наливают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чай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чашку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кладут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204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туда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сахар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размешивают</w:t>
            </w:r>
            <w:r w:rsidRPr="00AA4380">
              <w:rPr>
                <w:i/>
                <w:sz w:val="20"/>
                <w:lang w:val="ru-RU"/>
              </w:rPr>
              <w:t xml:space="preserve">.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Только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после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этого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даёт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25"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чашку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7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семи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99" w:line="260" w:lineRule="exact"/>
              <w:ind w:left="108" w:right="39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надевает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ботинки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надеть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ботинок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ногу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суметь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застегнуть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spacing w:before="8"/>
        <w:rPr>
          <w:rFonts w:cs="Calibri"/>
          <w:sz w:val="35"/>
          <w:szCs w:val="35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46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9-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(21–25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7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2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8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Расстроившись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ударившись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ищет</w:t>
            </w:r>
            <w:r w:rsidRPr="00AA4380">
              <w:rPr>
                <w:rFonts w:ascii="Arial" w:hAnsi="Arial"/>
                <w:spacing w:val="20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утешения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3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организованно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подбирает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игрушки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6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сначала достаёт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чайный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набор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играть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ужин</w:t>
            </w:r>
            <w:r w:rsidRPr="00AA4380">
              <w:rPr>
                <w:i/>
                <w:sz w:val="20"/>
                <w:lang w:val="ru-RU"/>
              </w:rPr>
              <w:t>»;</w:t>
            </w:r>
            <w:r w:rsidRPr="00AA4380">
              <w:rPr>
                <w:i/>
                <w:spacing w:val="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сначала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154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достаёт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рельсы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игрушечной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железной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дороги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поезда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38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затем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начинает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играть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железную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дорогу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7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AA438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 аккуратно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ровно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0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Снимает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свободную куртку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рубашку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она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расстёгнута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7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8" w:line="260" w:lineRule="exact"/>
              <w:ind w:left="108" w:right="65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сложные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предложения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4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Убери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сейчас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мы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будем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читать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книжку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0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заменители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3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крышку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баночки</w:t>
            </w:r>
            <w:r w:rsidRPr="00AA438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использует</w:t>
            </w:r>
          </w:p>
          <w:p w:rsidR="00E5163C" w:rsidRPr="00AA4380" w:rsidRDefault="00E5163C" w:rsidP="00AA4380">
            <w:pPr>
              <w:pStyle w:val="TableParagraph"/>
              <w:spacing w:line="218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качестве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чашки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21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а</w:t>
            </w:r>
            <w:r w:rsidRPr="00AA4380">
              <w:rPr>
                <w:rFonts w:ascii="Arial" w:hAnsi="Arial" w:cs="Arial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прямоугольный</w:t>
            </w:r>
            <w:r w:rsidRPr="00AA4380">
              <w:rPr>
                <w:rFonts w:ascii="Arial" w:hAnsi="Arial" w:cs="Arial"/>
                <w:i/>
                <w:spacing w:val="-9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кубик</w:t>
            </w:r>
            <w:r w:rsidRPr="00AA4380">
              <w:rPr>
                <w:rFonts w:ascii="Arial" w:hAnsi="Arial" w:cs="Arial"/>
                <w:i/>
                <w:spacing w:val="-2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</w:p>
          <w:p w:rsidR="00E5163C" w:rsidRPr="00AA4380" w:rsidRDefault="00E5163C" w:rsidP="00AA4380">
            <w:pPr>
              <w:pStyle w:val="TableParagraph"/>
              <w:spacing w:before="1" w:line="220" w:lineRule="exact"/>
              <w:ind w:left="108" w:right="68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качестве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машинки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использует</w:t>
            </w:r>
            <w:r w:rsidRPr="00AA4380">
              <w:rPr>
                <w:rFonts w:ascii="Arial" w:hAnsi="Arial"/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кубик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положенный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блюдце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в</w:t>
            </w:r>
            <w:r w:rsidRPr="00AA4380"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качестве</w:t>
            </w:r>
            <w:r w:rsidRPr="00AA4380"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куска</w:t>
            </w:r>
            <w:r w:rsidRPr="00AA4380"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пирога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8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переворачивает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страницы</w:t>
            </w:r>
            <w:r w:rsidRPr="00AA4380">
              <w:rPr>
                <w:rFonts w:ascii="Arial" w:hAnsi="Arial"/>
                <w:spacing w:val="6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книги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Туалет</w:t>
            </w:r>
          </w:p>
        </w:tc>
      </w:tr>
      <w:tr w:rsidR="00E5163C" w:rsidRPr="00AA4380" w:rsidTr="00AA438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53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вопросы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какой</w:t>
            </w:r>
            <w:r w:rsidRPr="00AA4380">
              <w:rPr>
                <w:w w:val="105"/>
                <w:sz w:val="24"/>
                <w:lang w:val="ru-RU"/>
              </w:rPr>
              <w:t>»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AA4380">
              <w:rPr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3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наряжается</w:t>
            </w:r>
            <w:r w:rsidRPr="00AA4380">
              <w:rPr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24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надевает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разные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шапки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примеряет</w:t>
            </w:r>
            <w:r w:rsidRPr="00AA438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папины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надевает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костюм любимого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сказочного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героя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героя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фильма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0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Пишет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каракулями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элементы</w:t>
            </w:r>
          </w:p>
          <w:p w:rsidR="00E5163C" w:rsidRPr="00AA4380" w:rsidRDefault="00E5163C" w:rsidP="00AA4380">
            <w:pPr>
              <w:pStyle w:val="TableParagraph"/>
              <w:spacing w:line="258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spacing w:val="-2"/>
                <w:w w:val="105"/>
                <w:sz w:val="24"/>
              </w:rPr>
              <w:t>VVV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галочки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</w:t>
            </w:r>
          </w:p>
          <w:p w:rsidR="00E5163C" w:rsidRPr="00AA4380" w:rsidRDefault="00E5163C" w:rsidP="00AA4380">
            <w:pPr>
              <w:pStyle w:val="TableParagraph"/>
              <w:spacing w:before="2" w:line="260" w:lineRule="exact"/>
              <w:ind w:left="108" w:right="38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вертикальные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линии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выглядит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-4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имитация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неразборчивой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скорописи</w:t>
            </w:r>
            <w:r w:rsidRPr="00AA4380">
              <w:rPr>
                <w:rFonts w:ascii="Arial" w:hAnsi="Arial"/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32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Даёт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9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туалет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совершая</w:t>
            </w:r>
            <w:r w:rsidRPr="00AA4380">
              <w:rPr>
                <w:rFonts w:ascii="Arial" w:hAnsi="Arial"/>
                <w:spacing w:val="26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определённые движения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пританцовывая</w:t>
            </w:r>
            <w:r w:rsidRPr="00AA4380">
              <w:rPr>
                <w:rFonts w:ascii="Arial" w:hAnsi="Arial"/>
                <w:spacing w:val="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придерживая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Default="00E5163C">
      <w:pPr>
        <w:tabs>
          <w:tab w:val="right" w:pos="4615"/>
        </w:tabs>
        <w:spacing w:before="209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9-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(21–25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47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4" w:line="184" w:lineRule="auto"/>
              <w:ind w:left="108" w:right="71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spacing w:val="-4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26"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использовать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9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жесты</w:t>
            </w:r>
            <w:r w:rsidRPr="00AA4380">
              <w:rPr>
                <w:rFonts w:ascii="Arial Black" w:hAnsi="Arial Black"/>
                <w:b/>
                <w:spacing w:val="-2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6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подвижные</w:t>
            </w:r>
            <w:r w:rsidRPr="00AA4380">
              <w:rPr>
                <w:rFonts w:ascii="Arial" w:hAnsi="Arial"/>
                <w:spacing w:val="5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подразумевающие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взаимодействие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старшими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детьми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712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 xml:space="preserve">, </w:t>
            </w:r>
            <w:r w:rsidRPr="00AA4380">
              <w:rPr>
                <w:rFonts w:ascii="Arial" w:hAnsi="Arial"/>
                <w:i/>
                <w:sz w:val="20"/>
              </w:rPr>
              <w:t>в</w:t>
            </w:r>
            <w:r w:rsidRPr="00AA4380"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догонялки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w w:val="96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прятки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35"/>
                <w:szCs w:val="3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pacing w:val="6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квадратные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формы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панель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8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Согласен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сидеть</w:t>
            </w:r>
            <w:r w:rsidRPr="00AA438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горшке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унитазе</w:t>
            </w:r>
          </w:p>
        </w:tc>
      </w:tr>
      <w:tr w:rsidR="00E5163C" w:rsidRPr="00AA4380" w:rsidTr="00AA4380">
        <w:trPr>
          <w:trHeight w:hRule="exact" w:val="27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05" w:hanging="1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Активный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словарь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расти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особенно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быстро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6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ребёнок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меньше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50</w:t>
            </w:r>
            <w:r w:rsidRPr="00AA438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Отслеживать</w:t>
            </w:r>
            <w:r w:rsidRPr="00AA4380">
              <w:rPr>
                <w:rFonts w:ascii="Arial" w:hAnsi="Arial"/>
                <w:spacing w:val="24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освоение</w:t>
            </w:r>
            <w:r w:rsidRPr="00AA4380">
              <w:rPr>
                <w:rFonts w:ascii="Arial" w:hAnsi="Arial"/>
                <w:spacing w:val="2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ребёнком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новых</w:t>
            </w:r>
            <w:r w:rsidRPr="00AA4380">
              <w:rPr>
                <w:rFonts w:ascii="Arial" w:hAnsi="Arial"/>
                <w:spacing w:val="-1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слов</w:t>
            </w:r>
            <w:r w:rsidRPr="00AA4380">
              <w:rPr>
                <w:rFonts w:ascii="Arial" w:hAnsi="Arial"/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w w:val="105"/>
                <w:sz w:val="24"/>
              </w:rPr>
              <w:t>/</w:t>
            </w:r>
            <w:r w:rsidRPr="00AA4380">
              <w:rPr>
                <w:spacing w:val="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жестов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становится</w:t>
            </w:r>
            <w:r w:rsidRPr="00AA4380">
              <w:rPr>
                <w:rFonts w:ascii="Arial" w:hAnsi="Arial"/>
                <w:spacing w:val="-2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всё</w:t>
            </w:r>
            <w:r w:rsidRPr="00AA4380">
              <w:rPr>
                <w:rFonts w:ascii="Arial" w:hAnsi="Arial"/>
                <w:spacing w:val="-2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труднее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рядом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детьми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 времени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61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даёт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им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свои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игрушки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pacing w:val="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формы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65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соответствующие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отверстия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доска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5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ящик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форм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почтовый</w:t>
            </w:r>
            <w:r w:rsidRPr="00AA438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ящик</w:t>
            </w:r>
            <w:r w:rsidRPr="00AA4380">
              <w:rPr>
                <w:w w:val="105"/>
                <w:sz w:val="24"/>
                <w:lang w:val="ru-RU"/>
              </w:rPr>
              <w:t>),</w:t>
            </w:r>
            <w:r w:rsidRPr="00AA4380">
              <w:rPr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складывает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стаканчики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вкладыши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значительно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отличающиеся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Самостоятельность</w:t>
            </w: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7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пальчиком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картинки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называет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2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них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изображено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18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копирует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0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последовательность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3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Нанизывает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бусины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гибкие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основы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514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верёвку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для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сушки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белья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гибкий провод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толстый шнурок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84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444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помогает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накрыть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стол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убрать посуду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вытереть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стол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т</w:t>
            </w:r>
            <w:r w:rsidRPr="00AA4380">
              <w:rPr>
                <w:i/>
                <w:sz w:val="20"/>
              </w:rPr>
              <w:t>.</w:t>
            </w:r>
            <w:r w:rsidRPr="00AA4380">
              <w:rPr>
                <w:i/>
                <w:spacing w:val="-23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</w:t>
            </w:r>
            <w:r w:rsidRPr="00AA4380">
              <w:rPr>
                <w:i/>
                <w:sz w:val="20"/>
              </w:rPr>
              <w:t>.</w:t>
            </w:r>
          </w:p>
        </w:tc>
      </w:tr>
      <w:tr w:rsidR="00E5163C" w:rsidRPr="00AA4380" w:rsidTr="00AA4380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35" w:lineRule="auto"/>
              <w:ind w:left="108" w:right="27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Соединяет</w:t>
            </w:r>
            <w:r w:rsidRPr="00AA4380">
              <w:rPr>
                <w:rFonts w:ascii="Arial" w:hAnsi="Arial"/>
                <w:spacing w:val="2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слова</w:t>
            </w:r>
            <w:r w:rsidRPr="00AA4380">
              <w:rPr>
                <w:spacing w:val="-2"/>
                <w:sz w:val="24"/>
                <w:lang w:val="ru-RU"/>
              </w:rPr>
              <w:t>/</w:t>
            </w:r>
            <w:r w:rsidRPr="00AA4380">
              <w:rPr>
                <w:spacing w:val="2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жесты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pacing w:val="3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образуя</w:t>
            </w:r>
            <w:r w:rsidRPr="00AA4380">
              <w:rPr>
                <w:rFonts w:ascii="Arial" w:hAnsi="Arial"/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фразы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папа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пришёл</w:t>
            </w:r>
            <w:r w:rsidRPr="00AA4380">
              <w:rPr>
                <w:i/>
                <w:sz w:val="20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09" w:lineRule="exact"/>
              <w:ind w:left="10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киса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здесь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поиграть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машинкой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у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меня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есть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пластилином 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лепит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него</w:t>
            </w:r>
            <w:r w:rsidRPr="00AA4380">
              <w:rPr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потом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рассказывает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слепил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9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Надрезает</w:t>
            </w:r>
            <w:r w:rsidRPr="00AA4380">
              <w:rPr>
                <w:rFonts w:ascii="Arial" w:hAnsi="Arial"/>
                <w:spacing w:val="49"/>
                <w:sz w:val="24"/>
              </w:rPr>
              <w:t xml:space="preserve"> </w:t>
            </w:r>
            <w:r w:rsidRPr="00AA4380">
              <w:rPr>
                <w:rFonts w:ascii="Arial" w:hAnsi="Arial"/>
                <w:sz w:val="24"/>
              </w:rPr>
              <w:t>бумагу</w:t>
            </w:r>
            <w:r w:rsidRPr="00AA4380">
              <w:rPr>
                <w:rFonts w:ascii="Arial" w:hAnsi="Arial"/>
                <w:w w:val="104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детскими</w:t>
            </w:r>
            <w:r w:rsidRPr="00AA4380">
              <w:rPr>
                <w:rFonts w:ascii="Arial" w:hAnsi="Arial"/>
                <w:spacing w:val="5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ножницами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93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берёт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ответственность за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выполнение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6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несложных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разовых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поручений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2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понести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немного мамину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сумку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</w:tbl>
    <w:p w:rsidR="00E5163C" w:rsidRPr="003D7990" w:rsidRDefault="00E5163C">
      <w:pPr>
        <w:spacing w:before="1"/>
        <w:rPr>
          <w:rFonts w:cs="Calibri"/>
          <w:sz w:val="30"/>
          <w:szCs w:val="30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48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9-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7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6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(21–25</w:t>
      </w:r>
      <w:r>
        <w:rPr>
          <w:rFonts w:cs="Calibri"/>
          <w:spacing w:val="2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Говоря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употреблять местоимения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мне</w:t>
            </w:r>
            <w:r w:rsidRPr="00AA4380">
              <w:rPr>
                <w:spacing w:val="-2"/>
                <w:w w:val="105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8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Задаёт</w:t>
            </w:r>
            <w:r w:rsidRPr="00AA4380">
              <w:rPr>
                <w:rFonts w:ascii="Arial" w:hAnsi="Arial"/>
                <w:spacing w:val="3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55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 xml:space="preserve">при этом смотрит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вопросительно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Разглядывает </w:t>
            </w:r>
            <w:r w:rsidRPr="00AA4380">
              <w:rPr>
                <w:rFonts w:ascii="Arial" w:hAnsi="Arial"/>
                <w:spacing w:val="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страницы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книге</w:t>
            </w:r>
            <w:r w:rsidRPr="00AA438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внимательно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изучает</w:t>
            </w:r>
            <w:r w:rsidRPr="00AA4380">
              <w:rPr>
                <w:rFonts w:ascii="Arial" w:hAnsi="Arial"/>
                <w:spacing w:val="-4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картинки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2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6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лучше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понимать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-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чего</w:t>
            </w:r>
            <w:r w:rsidRPr="00AA4380">
              <w:rPr>
                <w:rFonts w:ascii="Arial" w:hAnsi="Arial"/>
                <w:spacing w:val="-19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он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хочет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протест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1064" w:hanging="1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хочу</w:t>
            </w:r>
            <w:r w:rsidRPr="00AA4380">
              <w:rPr>
                <w:rFonts w:ascii="Arial" w:hAnsi="Arial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купаться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хочу</w:t>
            </w:r>
            <w:r w:rsidRPr="00AA4380">
              <w:rPr>
                <w:rFonts w:ascii="Arial" w:hAnsi="Arial"/>
                <w:i/>
                <w:spacing w:val="22"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кроватку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12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разговаривает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вслух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 w:rsidRPr="00AA4380">
              <w:rPr>
                <w:w w:val="105"/>
                <w:sz w:val="24"/>
              </w:rPr>
              <w:t>/</w:t>
            </w:r>
            <w:r w:rsidRPr="00AA4380">
              <w:rPr>
                <w:spacing w:val="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или</w:t>
            </w:r>
            <w:r w:rsidRPr="00AA4380">
              <w:rPr>
                <w:rFonts w:ascii="Arial" w:hAnsi="Arial"/>
                <w:spacing w:val="-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жестикулирует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0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Говорит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пожалуйста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20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слово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подсказать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20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2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Говорит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спасибо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кивает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),</w:t>
            </w:r>
            <w:r w:rsidRPr="00AA4380">
              <w:rPr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подсказать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20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16"/>
          <w:szCs w:val="16"/>
          <w:lang w:val="ru-RU"/>
        </w:rPr>
      </w:pPr>
    </w:p>
    <w:p w:rsidR="00E5163C" w:rsidRDefault="00E5163C">
      <w:pPr>
        <w:tabs>
          <w:tab w:val="right" w:pos="46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9-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(21–25</w:t>
      </w:r>
      <w:r>
        <w:rPr>
          <w:rFonts w:cs="Calibri"/>
          <w:spacing w:val="2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49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2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помощью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жестов</w:t>
            </w:r>
            <w:r w:rsidRPr="00AA4380">
              <w:rPr>
                <w:rFonts w:ascii="Arial" w:hAnsi="Arial"/>
                <w:spacing w:val="-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сообщает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нужно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43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проголодался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хочет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устал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8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87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либо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произнося</w:t>
            </w:r>
            <w:r w:rsidRPr="00AA438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слово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либо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близкое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звучанию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12"/>
                <w:sz w:val="20"/>
              </w:rPr>
              <w:t xml:space="preserve"> </w:t>
            </w: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отик</w:t>
            </w:r>
            <w:r w:rsidRPr="00AA4380">
              <w:rPr>
                <w:i/>
                <w:sz w:val="20"/>
              </w:rPr>
              <w:t>»</w:t>
            </w:r>
            <w:r w:rsidRPr="00AA4380">
              <w:rPr>
                <w:i/>
                <w:spacing w:val="-11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вместо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зонтик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3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Большинство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ребёнок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понятны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27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посторонних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30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множество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8"/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pStyle w:val="BodyText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spacing w:before="3"/>
        <w:rPr>
          <w:rFonts w:ascii="Cambria" w:hAnsi="Cambria" w:cs="Cambria"/>
          <w:sz w:val="24"/>
          <w:szCs w:val="24"/>
          <w:lang w:val="ru-RU"/>
        </w:rPr>
      </w:pPr>
    </w:p>
    <w:p w:rsidR="00E5163C" w:rsidRPr="003D7990" w:rsidRDefault="00E5163C">
      <w:pPr>
        <w:tabs>
          <w:tab w:val="left" w:pos="1091"/>
        </w:tabs>
        <w:spacing w:before="60"/>
        <w:ind w:left="101"/>
        <w:rPr>
          <w:rFonts w:cs="Calibri"/>
          <w:sz w:val="18"/>
          <w:szCs w:val="18"/>
          <w:lang w:val="ru-RU"/>
        </w:rPr>
      </w:pPr>
      <w:r w:rsidRPr="003D7990">
        <w:rPr>
          <w:rFonts w:cs="Calibri"/>
          <w:sz w:val="24"/>
          <w:szCs w:val="24"/>
          <w:lang w:val="ru-RU"/>
        </w:rPr>
        <w:t>50</w:t>
      </w:r>
      <w:r w:rsidRPr="003D7990">
        <w:rPr>
          <w:rFonts w:cs="Calibri"/>
          <w:sz w:val="24"/>
          <w:szCs w:val="24"/>
          <w:lang w:val="ru-RU"/>
        </w:rPr>
        <w:tab/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9-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7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6"/>
          <w:w w:val="95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w w:val="95"/>
          <w:sz w:val="18"/>
          <w:szCs w:val="18"/>
          <w:lang w:val="ru-RU"/>
        </w:rPr>
        <w:t>(21–25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w w:val="95"/>
          <w:sz w:val="18"/>
          <w:szCs w:val="18"/>
          <w:lang w:val="ru-RU"/>
        </w:rPr>
        <w:t>МЕСЯЦЕВ</w:t>
      </w:r>
      <w:r w:rsidRPr="003D7990">
        <w:rPr>
          <w:rFonts w:cs="Calibri"/>
          <w:spacing w:val="2"/>
          <w:w w:val="95"/>
          <w:sz w:val="18"/>
          <w:szCs w:val="18"/>
          <w:lang w:val="ru-RU"/>
        </w:rPr>
        <w:t>)</w:t>
      </w:r>
    </w:p>
    <w:p w:rsidR="00E5163C" w:rsidRPr="003D7990" w:rsidRDefault="00E5163C">
      <w:pPr>
        <w:rPr>
          <w:rFonts w:cs="Calibri"/>
          <w:sz w:val="18"/>
          <w:szCs w:val="18"/>
          <w:lang w:val="ru-RU"/>
        </w:rPr>
        <w:sectPr w:rsidR="00E5163C" w:rsidRPr="003D7990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ind w:left="110"/>
        <w:rPr>
          <w:rFonts w:ascii="Calibri" w:hAnsi="Calibri" w:cs="Calibri"/>
          <w:b w:val="0"/>
          <w:bCs w:val="0"/>
        </w:rPr>
      </w:pPr>
      <w:bookmarkStart w:id="16" w:name="_TOC_250005"/>
      <w:r>
        <w:rPr>
          <w:rFonts w:ascii="Calibri" w:hAnsi="Calibri" w:cs="Calibri"/>
          <w:spacing w:val="-1"/>
          <w:w w:val="95"/>
        </w:rPr>
        <w:t>10-</w:t>
      </w:r>
      <w:r>
        <w:rPr>
          <w:rFonts w:ascii="Arial Black" w:hAnsi="Arial Black" w:cs="Arial Black"/>
          <w:spacing w:val="-2"/>
          <w:w w:val="95"/>
        </w:rPr>
        <w:t>Я</w:t>
      </w:r>
      <w:r>
        <w:rPr>
          <w:rFonts w:ascii="Arial Black" w:hAnsi="Arial Black" w:cs="Arial Black"/>
          <w:spacing w:val="-48"/>
          <w:w w:val="95"/>
        </w:rPr>
        <w:t xml:space="preserve"> </w:t>
      </w:r>
      <w:r>
        <w:rPr>
          <w:rFonts w:ascii="Arial Black" w:hAnsi="Arial Black" w:cs="Arial Black"/>
          <w:w w:val="95"/>
        </w:rPr>
        <w:t>СТУПЕНЬ</w:t>
      </w:r>
      <w:r>
        <w:rPr>
          <w:rFonts w:ascii="Arial Black" w:hAnsi="Arial Black" w:cs="Arial Black"/>
          <w:spacing w:val="-47"/>
          <w:w w:val="95"/>
        </w:rPr>
        <w:t xml:space="preserve"> </w:t>
      </w:r>
      <w:r>
        <w:rPr>
          <w:rFonts w:ascii="Arial Black" w:hAnsi="Arial Black" w:cs="Arial Black"/>
          <w:w w:val="95"/>
        </w:rPr>
        <w:t>РАЗВИТИЯ</w:t>
      </w:r>
      <w:r>
        <w:rPr>
          <w:rFonts w:ascii="Arial Black" w:hAnsi="Arial Black" w:cs="Arial Black"/>
          <w:spacing w:val="-47"/>
          <w:w w:val="95"/>
        </w:rPr>
        <w:t xml:space="preserve"> </w:t>
      </w:r>
      <w:r>
        <w:rPr>
          <w:rFonts w:ascii="Calibri" w:hAnsi="Calibri" w:cs="Calibri"/>
          <w:w w:val="95"/>
        </w:rPr>
        <w:t>(24–31</w:t>
      </w:r>
      <w:r>
        <w:rPr>
          <w:rFonts w:ascii="Calibri" w:hAnsi="Calibri" w:cs="Calibri"/>
          <w:spacing w:val="-23"/>
          <w:w w:val="95"/>
        </w:rPr>
        <w:t xml:space="preserve"> </w:t>
      </w:r>
      <w:r>
        <w:rPr>
          <w:rFonts w:ascii="Arial Black" w:hAnsi="Arial Black" w:cs="Arial Black"/>
          <w:spacing w:val="-2"/>
          <w:w w:val="95"/>
        </w:rPr>
        <w:t>МЕСЯЦ</w:t>
      </w:r>
      <w:r>
        <w:rPr>
          <w:rFonts w:ascii="Calibri" w:hAnsi="Calibri" w:cs="Calibri"/>
          <w:spacing w:val="-1"/>
          <w:w w:val="95"/>
        </w:rPr>
        <w:t>)</w:t>
      </w:r>
      <w:bookmarkEnd w:id="16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28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84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70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2347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9" w:line="260" w:lineRule="exact"/>
              <w:ind w:left="108" w:right="48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большинство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бытовых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звуков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адекватно реагирует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22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кто</w:t>
            </w:r>
            <w:r w:rsidRPr="00AA4380">
              <w:rPr>
                <w:i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стучит или звонит в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дверь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малыш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оборачивается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41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смотрит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эту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сторону или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идёт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двери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1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Интересуется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окружающими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2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подражает</w:t>
            </w:r>
            <w:r w:rsidRPr="00AA4380">
              <w:rPr>
                <w:rFonts w:ascii="Arial" w:hAnsi="Arial"/>
                <w:spacing w:val="-4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  <w:lang w:val="ru-RU"/>
              </w:rPr>
              <w:t>действиям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76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прежде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чем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сесть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ковер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помещении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снимет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обувь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912" w:hanging="1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все окружающие</w:t>
            </w:r>
            <w:r w:rsidRPr="00AA4380"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так</w:t>
            </w:r>
            <w:r w:rsidRPr="00AA4380">
              <w:rPr>
                <w:rFonts w:ascii="Arial" w:hAnsi="Arial"/>
                <w:i/>
                <w:w w:val="102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поступают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7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Слушается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просят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подождать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2" w:line="260" w:lineRule="exact"/>
              <w:ind w:left="108" w:right="85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Толкает</w:t>
            </w:r>
            <w:r w:rsidRPr="00AA4380">
              <w:rPr>
                <w:rFonts w:ascii="Arial" w:hAnsi="Arial"/>
                <w:spacing w:val="3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перед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тянет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8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AA4380">
              <w:rPr>
                <w:rFonts w:ascii="Arial" w:hAnsi="Arial"/>
                <w:spacing w:val="27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испытывает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некоторые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затруднения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надо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обойти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препятствие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пути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</w:t>
            </w:r>
            <w:r w:rsidRPr="00AA438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аккуратно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3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вести</w:t>
            </w:r>
            <w:r w:rsidRPr="00AA4380">
              <w:rPr>
                <w:rFonts w:ascii="Arial" w:hAnsi="Arial"/>
                <w:spacing w:val="28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столом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1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знает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нельзя</w:t>
            </w:r>
            <w:r w:rsidRPr="00AA438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разбрасывать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еду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стучать ложкой</w:t>
            </w:r>
            <w:r w:rsidRPr="00AA4380">
              <w:rPr>
                <w:rFonts w:ascii="Arial" w:hAnsi="Arial"/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 столу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кричать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30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6" w:lineRule="exact"/>
              <w:ind w:left="108"/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Слушает</w:t>
            </w:r>
            <w:r w:rsidRPr="00AA4380">
              <w:rPr>
                <w:rFonts w:ascii="Arial" w:hAnsi="Arial"/>
                <w:spacing w:val="4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музыку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54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реагирует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 xml:space="preserve">,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её</w:t>
            </w:r>
            <w:r w:rsidRPr="00AA4380">
              <w:rPr>
                <w:rFonts w:ascii="Arial" w:hAnsi="Arial"/>
                <w:spacing w:val="2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выключить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20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прекращает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петь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танцевать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смотрит</w:t>
            </w:r>
            <w:r w:rsidRPr="00AA4380">
              <w:rPr>
                <w:rFonts w:ascii="Arial" w:hAnsi="Arial"/>
                <w:i/>
                <w:spacing w:val="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источник музыки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3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устраивает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представления</w:t>
            </w:r>
            <w:r w:rsidRPr="00AA4380">
              <w:rPr>
                <w:spacing w:val="-2"/>
                <w:sz w:val="24"/>
                <w:lang w:val="ru-RU"/>
              </w:rPr>
              <w:t>»</w:t>
            </w:r>
            <w:r w:rsidRPr="00AA4380">
              <w:rPr>
                <w:sz w:val="24"/>
                <w:lang w:val="ru-RU"/>
              </w:rPr>
              <w:t xml:space="preserve"> </w:t>
            </w:r>
            <w:r w:rsidRPr="00AA4380">
              <w:rPr>
                <w:spacing w:val="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28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Имитирует</w:t>
            </w:r>
            <w:r w:rsidRPr="00AA4380">
              <w:rPr>
                <w:rFonts w:ascii="Arial" w:hAnsi="Arial" w:cs="Arial"/>
                <w:w w:val="106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непривычное</w:t>
            </w:r>
            <w:r w:rsidRPr="00AA4380">
              <w:rPr>
                <w:rFonts w:ascii="Arial" w:hAnsi="Arial" w:cs="Arial"/>
                <w:w w:val="109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поведение</w:t>
            </w:r>
            <w:r w:rsidRPr="00AA4380">
              <w:rPr>
                <w:rFonts w:ascii="Arial" w:hAnsi="Arial" w:cs="Arial"/>
                <w:w w:val="106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окружающих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13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понимая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34"/>
                <w:w w:val="9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что</w:t>
            </w:r>
            <w:r w:rsidRPr="00AA4380">
              <w:rPr>
                <w:rFonts w:ascii="Arial" w:hAnsi="Arial" w:cs="Arial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это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–</w:t>
            </w:r>
            <w:r w:rsidRPr="00AA4380">
              <w:rPr>
                <w:rFonts w:cs="Calibri"/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правильно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84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снимает ботинки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носки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чтобы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присоединиться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AA4380">
              <w:rPr>
                <w:rFonts w:ascii="Arial" w:hAnsi="Arial"/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группе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малышей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детском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саду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которые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собираются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идти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босиком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тактильной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дорожке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1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Прыгает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отрываясь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прыжке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обеими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ногами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 поверхности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07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Пользуется</w:t>
            </w:r>
            <w:r w:rsidRPr="00AA4380">
              <w:rPr>
                <w:rFonts w:ascii="Arial" w:hAnsi="Arial"/>
                <w:spacing w:val="-1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ложкой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26"/>
                <w:w w:val="98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вилкой</w:t>
            </w:r>
            <w:r w:rsidRPr="00AA4380">
              <w:rPr>
                <w:spacing w:val="-2"/>
                <w:w w:val="105"/>
                <w:sz w:val="24"/>
              </w:rPr>
              <w:t>,</w:t>
            </w:r>
            <w:r w:rsidRPr="00AA4380">
              <w:rPr>
                <w:spacing w:val="-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салфеткой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пропущенное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фразу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песенке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стишке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словами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):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cs="Calibri"/>
                <w:w w:val="105"/>
                <w:sz w:val="24"/>
                <w:szCs w:val="24"/>
              </w:rPr>
              <w:t>«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Наша</w:t>
            </w:r>
            <w:r w:rsidRPr="00AA4380">
              <w:rPr>
                <w:rFonts w:ascii="Arial" w:hAnsi="Arial" w:cs="Arial"/>
                <w:spacing w:val="-11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</w:rPr>
              <w:t>Таня</w:t>
            </w:r>
            <w:r w:rsidRPr="00AA4380">
              <w:rPr>
                <w:rFonts w:ascii="Arial" w:hAnsi="Arial" w:cs="Arial"/>
                <w:spacing w:val="-10"/>
                <w:w w:val="105"/>
                <w:sz w:val="24"/>
                <w:szCs w:val="24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</w:rPr>
              <w:t>громко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</w:rPr>
              <w:t>…»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85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Ассоциирует</w:t>
            </w:r>
            <w:r w:rsidRPr="00AA438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детьми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того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 возраста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пола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b/>
                <w:bCs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7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временные</w:t>
            </w:r>
            <w:r w:rsidRPr="00AA4380">
              <w:rPr>
                <w:rFonts w:ascii="Arial" w:hAnsi="Arial"/>
                <w:spacing w:val="4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рамки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7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понимает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что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значит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попозже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завтра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  <w:r w:rsidRPr="00AA4380">
              <w:rPr>
                <w:i/>
                <w:spacing w:val="32"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0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вчера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36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стоять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цыпочках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держась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нибудь</w:t>
            </w:r>
            <w:r w:rsidRPr="00AA4380">
              <w:rPr>
                <w:rFonts w:ascii="Arial" w:hAnsi="Arial"/>
                <w:spacing w:val="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Аккуратно</w:t>
            </w:r>
            <w:r w:rsidRPr="00AA438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>достает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>еду</w:t>
            </w:r>
            <w:r w:rsidRPr="00AA4380">
              <w:rPr>
                <w:rFonts w:ascii="Arial" w:hAnsi="Arial"/>
                <w:spacing w:val="24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коробки</w:t>
            </w:r>
            <w:r w:rsidRPr="00AA4380">
              <w:rPr>
                <w:spacing w:val="-4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>блюдца</w:t>
            </w:r>
            <w:r w:rsidRPr="00AA4380">
              <w:rPr>
                <w:spacing w:val="-4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ест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мелкие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>кусочки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>еды</w:t>
            </w:r>
            <w:r w:rsidRPr="00AA4380">
              <w:rPr>
                <w:spacing w:val="-3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5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изюм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конфетки</w:t>
            </w:r>
            <w:r w:rsidRPr="00AA4380">
              <w:rPr>
                <w:rFonts w:ascii="Arial" w:hAnsi="Arial"/>
                <w:i/>
                <w:spacing w:val="24"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10"/>
        <w:rPr>
          <w:rFonts w:cs="Calibri"/>
          <w:b/>
          <w:bCs/>
          <w:sz w:val="17"/>
          <w:szCs w:val="17"/>
          <w:lang w:val="ru-RU"/>
        </w:rPr>
      </w:pPr>
    </w:p>
    <w:p w:rsidR="00E5163C" w:rsidRDefault="00E5163C">
      <w:pPr>
        <w:tabs>
          <w:tab w:val="right" w:pos="4502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10-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5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(24–31</w:t>
      </w:r>
      <w:r>
        <w:rPr>
          <w:rFonts w:cs="Calibri"/>
          <w:spacing w:val="4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51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71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35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взрослый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рассказывая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стихотворение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значительно</w:t>
            </w:r>
            <w:r w:rsidRPr="00AA4380">
              <w:rPr>
                <w:rFonts w:ascii="Arial" w:hAnsi="Arial"/>
                <w:spacing w:val="6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изменит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текст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замечает</w:t>
            </w:r>
            <w:r w:rsidRPr="00AA4380">
              <w:rPr>
                <w:rFonts w:ascii="Arial" w:hAnsi="Arial"/>
                <w:spacing w:val="-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58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Предпочитает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4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основной</w:t>
            </w:r>
            <w:r w:rsidRPr="00AA438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распорядок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дня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менялся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2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протестовать против</w:t>
            </w:r>
            <w:r w:rsidRPr="00AA4380">
              <w:rPr>
                <w:rFonts w:ascii="Arial" w:hAnsi="Arial"/>
                <w:spacing w:val="5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значительных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изменений</w:t>
            </w:r>
            <w:r w:rsidRPr="00AA438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распорядка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8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логику</w:t>
            </w:r>
            <w:r w:rsidRPr="00AA4380">
              <w:rPr>
                <w:rFonts w:ascii="Arial" w:hAnsi="Arial"/>
                <w:spacing w:val="13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причины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>следствия</w:t>
            </w:r>
            <w:r w:rsidRPr="00AA4380">
              <w:rPr>
                <w:spacing w:val="-9"/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использует</w:t>
            </w:r>
          </w:p>
          <w:p w:rsidR="00E5163C" w:rsidRPr="00AA4380" w:rsidRDefault="00E5163C" w:rsidP="00AA4380">
            <w:pPr>
              <w:pStyle w:val="TableParagraph"/>
              <w:spacing w:line="25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-8"/>
                <w:w w:val="105"/>
                <w:sz w:val="24"/>
                <w:szCs w:val="24"/>
                <w:lang w:val="ru-RU"/>
              </w:rPr>
              <w:t>выражения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6"/>
                <w:w w:val="105"/>
                <w:sz w:val="24"/>
                <w:szCs w:val="24"/>
                <w:lang w:val="ru-RU"/>
              </w:rPr>
              <w:t>типа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-9"/>
                <w:w w:val="105"/>
                <w:sz w:val="24"/>
                <w:szCs w:val="24"/>
                <w:lang w:val="ru-RU"/>
              </w:rPr>
              <w:t>«</w:t>
            </w:r>
            <w:r w:rsidRPr="00AA4380">
              <w:rPr>
                <w:rFonts w:ascii="Arial" w:hAnsi="Arial" w:cs="Arial"/>
                <w:spacing w:val="-9"/>
                <w:w w:val="105"/>
                <w:sz w:val="24"/>
                <w:szCs w:val="24"/>
                <w:lang w:val="ru-RU"/>
              </w:rPr>
              <w:t>если</w:t>
            </w:r>
            <w:r w:rsidRPr="00AA4380">
              <w:rPr>
                <w:rFonts w:cs="Calibri"/>
                <w:spacing w:val="-8"/>
                <w:w w:val="105"/>
                <w:sz w:val="24"/>
                <w:szCs w:val="24"/>
                <w:lang w:val="ru-RU"/>
              </w:rPr>
              <w:t>…,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spacing w:val="-6"/>
                <w:w w:val="105"/>
                <w:sz w:val="24"/>
                <w:szCs w:val="24"/>
                <w:lang w:val="ru-RU"/>
              </w:rPr>
              <w:t>то</w:t>
            </w:r>
            <w:r w:rsidRPr="00AA4380">
              <w:rPr>
                <w:rFonts w:cs="Calibri"/>
                <w:spacing w:val="-6"/>
                <w:w w:val="105"/>
                <w:sz w:val="24"/>
                <w:szCs w:val="24"/>
                <w:lang w:val="ru-RU"/>
              </w:rPr>
              <w:t>…»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в</w:t>
            </w:r>
            <w:r w:rsidRPr="00AA4380">
              <w:rPr>
                <w:rFonts w:ascii="Arial" w:hAnsi="Arial" w:cs="Arial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  <w:lang w:val="ru-RU"/>
              </w:rPr>
              <w:t>своей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  <w:lang w:val="ru-RU"/>
              </w:rPr>
              <w:t>речи</w:t>
            </w:r>
            <w:r w:rsidRPr="00AA4380">
              <w:rPr>
                <w:rFonts w:cs="Calibri"/>
                <w:spacing w:val="-7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9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ударить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большому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мячу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7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поймать</w:t>
            </w:r>
            <w:r w:rsidRPr="00AA438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мяч</w:t>
            </w:r>
            <w:r w:rsidRPr="00AA4380">
              <w:rPr>
                <w:spacing w:val="-2"/>
                <w:w w:val="110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брошенный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руки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Умеет</w:t>
            </w:r>
            <w:r w:rsidRPr="00AA4380">
              <w:rPr>
                <w:rFonts w:ascii="Arial" w:hAnsi="Arial"/>
                <w:spacing w:val="-4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дуть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задувает</w:t>
            </w:r>
            <w:r w:rsidRPr="00AA4380">
              <w:rPr>
                <w:rFonts w:ascii="Arial" w:hAnsi="Arial"/>
                <w:spacing w:val="24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свечки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дует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горячую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еду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свистит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выдувает</w:t>
            </w:r>
            <w:r w:rsidRPr="00AA4380">
              <w:rPr>
                <w:rFonts w:ascii="Arial" w:hAnsi="Arial"/>
                <w:spacing w:val="20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мыльные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пузыри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636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w w:val="93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>речь</w:t>
            </w:r>
            <w:r w:rsidRPr="00AA4380">
              <w:rPr>
                <w:rFonts w:ascii="Arial Black" w:hAnsi="Arial Black"/>
                <w:b/>
                <w:spacing w:val="34"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b/>
                <w:spacing w:val="-1"/>
                <w:w w:val="90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spacing w:val="-1"/>
                <w:w w:val="90"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spacing w:val="22"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речь</w:t>
            </w:r>
          </w:p>
          <w:p w:rsidR="00E5163C" w:rsidRPr="00AA4380" w:rsidRDefault="00E5163C" w:rsidP="00AA4380">
            <w:pPr>
              <w:pStyle w:val="TableParagraph"/>
              <w:spacing w:line="277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46"/>
                <w:sz w:val="24"/>
                <w:lang w:val="ru-RU"/>
              </w:rPr>
              <w:t xml:space="preserve"> </w:t>
            </w:r>
            <w:r w:rsidRPr="00AA4380">
              <w:rPr>
                <w:b/>
                <w:sz w:val="24"/>
                <w:lang w:val="ru-RU"/>
              </w:rPr>
              <w:t>/</w:t>
            </w:r>
            <w:r w:rsidRPr="00AA4380">
              <w:rPr>
                <w:b/>
                <w:spacing w:val="-19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или</w:t>
            </w:r>
            <w:r w:rsidRPr="00AA4380">
              <w:rPr>
                <w:rFonts w:ascii="Arial Black" w:hAnsi="Arial Black"/>
                <w:b/>
                <w:spacing w:val="-4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жесты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объяснения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доводы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Уверенно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лазает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начать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осваивать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детские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турники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шведские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стенки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E5163C" w:rsidRPr="00AA4380" w:rsidTr="00AA4380">
        <w:trPr>
          <w:trHeight w:hRule="exact" w:val="19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7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реагирует на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состоящие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двух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частей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10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Надевай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бери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куртку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Возьми</w:t>
            </w:r>
            <w:r w:rsidRPr="00AA4380">
              <w:rPr>
                <w:rFonts w:ascii="Arial" w:hAnsi="Arial"/>
                <w:i/>
                <w:spacing w:val="26"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дай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маме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28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Ревнует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родители</w:t>
            </w:r>
            <w:r w:rsidRPr="00AA4380">
              <w:rPr>
                <w:rFonts w:ascii="Arial" w:hAnsi="Arial"/>
                <w:spacing w:val="-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уделяют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внимание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6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чему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ещё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3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придумать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себе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воображаемого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0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9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мыть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находясь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ванне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7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понимание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обозначающих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указывая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правильную 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картинку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:</w:t>
            </w:r>
            <w:r w:rsidRPr="00AA4380">
              <w:rPr>
                <w:i/>
                <w:spacing w:val="-18"/>
                <w:sz w:val="20"/>
              </w:rPr>
              <w:t xml:space="preserve"> </w:t>
            </w:r>
            <w:r w:rsidRPr="00AA4380">
              <w:rPr>
                <w:i/>
                <w:spacing w:val="-2"/>
                <w:sz w:val="20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</w:rPr>
              <w:t>Кто</w:t>
            </w:r>
            <w:r w:rsidRPr="00AA4380">
              <w:rPr>
                <w:rFonts w:ascii="Arial" w:hAnsi="Arial"/>
                <w:i/>
                <w:spacing w:val="-27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прыгает</w:t>
            </w:r>
            <w:r w:rsidRPr="00AA4380">
              <w:rPr>
                <w:i/>
                <w:sz w:val="20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относится к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детям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заботится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детях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младших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братьях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сёстрах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7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Появляется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понимание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количества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62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возьми</w:t>
            </w:r>
            <w:r w:rsidRPr="00AA4380">
              <w:rPr>
                <w:rFonts w:ascii="Arial" w:hAnsi="Arial"/>
                <w:i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одно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печенье</w:t>
            </w:r>
            <w:r w:rsidRPr="00AA4380">
              <w:rPr>
                <w:i/>
                <w:w w:val="95"/>
                <w:sz w:val="20"/>
                <w:lang w:val="ru-RU"/>
              </w:rPr>
              <w:t>»,</w:t>
            </w:r>
            <w:r w:rsidRPr="00AA4380">
              <w:rPr>
                <w:i/>
                <w:spacing w:val="23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здесь</w:t>
            </w:r>
            <w:r w:rsidRPr="00AA4380">
              <w:rPr>
                <w:rFonts w:ascii="Arial" w:hAnsi="Arial"/>
                <w:i/>
                <w:spacing w:val="14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много</w:t>
            </w:r>
            <w:r w:rsidRPr="00AA4380">
              <w:rPr>
                <w:rFonts w:ascii="Arial" w:hAnsi="Arial"/>
                <w:i/>
                <w:spacing w:val="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кубиков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9" w:line="260" w:lineRule="exact"/>
              <w:ind w:left="108" w:right="87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семи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48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Помогает</w:t>
            </w:r>
            <w:r w:rsidRPr="00AA4380">
              <w:rPr>
                <w:rFonts w:ascii="Arial" w:hAnsi="Arial"/>
                <w:spacing w:val="-1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мыть</w:t>
            </w:r>
            <w:r w:rsidRPr="00AA4380">
              <w:rPr>
                <w:rFonts w:ascii="Arial" w:hAnsi="Arial"/>
                <w:spacing w:val="-1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себе</w:t>
            </w:r>
            <w:r w:rsidRPr="00AA4380">
              <w:rPr>
                <w:rFonts w:ascii="Arial" w:hAnsi="Arial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голову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23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7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31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указания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использованием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предлогов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»: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2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Положи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куклу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коробку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w w:val="9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Покажи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мячик</w:t>
            </w:r>
            <w:r w:rsidRPr="00AA4380">
              <w:rPr>
                <w:rFonts w:ascii="Arial" w:hAnsi="Arial"/>
                <w:i/>
                <w:spacing w:val="27"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коробке</w:t>
            </w:r>
            <w:r w:rsidRPr="00AA4380">
              <w:rPr>
                <w:i/>
                <w:sz w:val="20"/>
                <w:lang w:val="ru-RU"/>
              </w:rPr>
              <w:t>?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А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мячик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3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коробке</w:t>
            </w:r>
            <w:r w:rsidRPr="00AA4380">
              <w:rPr>
                <w:i/>
                <w:sz w:val="20"/>
                <w:lang w:val="ru-RU"/>
              </w:rPr>
              <w:t>?».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Стесняется </w:t>
            </w:r>
            <w:r w:rsidRPr="00AA4380">
              <w:rPr>
                <w:rFonts w:ascii="Arial" w:hAnsi="Arial"/>
                <w:spacing w:val="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незнакомых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особенно</w:t>
            </w:r>
            <w:r w:rsidRPr="00AA4380">
              <w:rPr>
                <w:rFonts w:ascii="Arial" w:hAnsi="Arial"/>
                <w:spacing w:val="25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даже</w:t>
            </w:r>
            <w:r w:rsidRPr="00AA4380">
              <w:rPr>
                <w:rFonts w:ascii="Arial" w:hAnsi="Arial"/>
                <w:spacing w:val="28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прятаться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спину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родителей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52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те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попытаются</w:t>
            </w:r>
            <w:r w:rsidRPr="00AA4380">
              <w:rPr>
                <w:rFonts w:ascii="Arial" w:hAnsi="Arial"/>
                <w:spacing w:val="-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его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познакомить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разницу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43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размерах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отличает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большое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от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маленького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68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просьбе</w:t>
            </w:r>
            <w:r w:rsidRPr="00AA4380">
              <w:rPr>
                <w:rFonts w:ascii="Arial" w:hAnsi="Arial"/>
                <w:i/>
                <w:w w:val="9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берет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большого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72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мишку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показывает соответствующую картинку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рисовать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то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вроде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круга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обозначения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головы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глаза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рот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29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</w:rPr>
              <w:t>нос</w:t>
            </w:r>
            <w:r w:rsidRPr="00AA4380">
              <w:rPr>
                <w:spacing w:val="-2"/>
                <w:w w:val="110"/>
                <w:sz w:val="24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06" w:line="260" w:lineRule="exact"/>
              <w:ind w:left="108" w:right="13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вытирать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купания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мытья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spacing w:before="7"/>
        <w:rPr>
          <w:rFonts w:cs="Calibri"/>
          <w:sz w:val="20"/>
          <w:szCs w:val="20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52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10-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(24–31</w:t>
      </w:r>
      <w:r>
        <w:rPr>
          <w:rFonts w:cs="Calibri"/>
          <w:spacing w:val="9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9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149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просьбе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мелкие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0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тела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подбородок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локоть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брови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0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сортировать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3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простой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формы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круги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квадраты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треугольники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37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сложить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пополам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лист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бумаги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Пользуется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краном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26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включить</w:t>
            </w:r>
            <w:r w:rsidRPr="00AA4380">
              <w:rPr>
                <w:rFonts w:ascii="Arial" w:hAnsi="Arial"/>
                <w:spacing w:val="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выключить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кран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регулировки</w:t>
            </w:r>
            <w:r w:rsidRPr="00AA4380">
              <w:rPr>
                <w:rFonts w:ascii="Arial" w:hAnsi="Arial"/>
                <w:spacing w:val="23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температуры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воды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которую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осуществляет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4" w:line="184" w:lineRule="auto"/>
              <w:ind w:left="108" w:right="21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spacing w:val="18"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AA4380">
              <w:rPr>
                <w:rFonts w:ascii="Arial Black" w:hAnsi="Arial Black"/>
                <w:b/>
                <w:spacing w:val="-4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b/>
                <w:w w:val="95"/>
                <w:sz w:val="24"/>
                <w:lang w:val="ru-RU"/>
              </w:rPr>
              <w:t>/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или</w:t>
            </w:r>
            <w:r w:rsidRPr="00AA4380">
              <w:rPr>
                <w:rFonts w:ascii="Arial Black" w:hAnsi="Arial Black"/>
                <w:b/>
                <w:spacing w:val="-1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подобрать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38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сложить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частей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которых</w:t>
            </w:r>
            <w:r w:rsidRPr="00AA438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изображены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знакомые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6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матрешка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собака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банан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ботинки</w:t>
            </w:r>
            <w:r w:rsidRPr="00AA4380">
              <w:rPr>
                <w:rFonts w:ascii="Arial" w:hAnsi="Arial"/>
                <w:i/>
                <w:spacing w:val="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 какую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определённую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руку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отдает</w:t>
            </w:r>
            <w:r w:rsidRPr="00AA438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предпочтение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левой или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правой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10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E5163C" w:rsidRPr="00AA4380" w:rsidTr="00AA4380">
        <w:trPr>
          <w:trHeight w:hRule="exact" w:val="2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показывает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25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сочетании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жестами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предложения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состоящие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трёх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четырёх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9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Мама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пошла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магазин</w:t>
            </w:r>
            <w:r w:rsidRPr="00AA4380">
              <w:rPr>
                <w:i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9"/>
                <w:szCs w:val="2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6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Проводит</w:t>
            </w:r>
            <w:r w:rsidRPr="00AA4380">
              <w:rPr>
                <w:rFonts w:ascii="Arial" w:hAnsi="Arial"/>
                <w:spacing w:val="-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параллели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предметами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3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картинками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520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соотносит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свой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ботинок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ботинок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изображённый</w:t>
            </w:r>
            <w:r w:rsidRPr="00AA4380">
              <w:rPr>
                <w:rFonts w:ascii="Arial" w:hAnsi="Arial"/>
                <w:i/>
                <w:spacing w:val="1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на</w:t>
            </w:r>
            <w:r w:rsidRPr="00AA4380">
              <w:rPr>
                <w:rFonts w:ascii="Arial" w:hAnsi="Arial"/>
                <w:i/>
                <w:spacing w:val="20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картинке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5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Поворачивает</w:t>
            </w:r>
            <w:r w:rsidRPr="00AA4380">
              <w:rPr>
                <w:rFonts w:ascii="Arial" w:hAnsi="Arial"/>
                <w:spacing w:val="4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ручки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двери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мебели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крана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35"/>
                <w:szCs w:val="3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0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расстегнуть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крупные  пуговицы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застежки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липучки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2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9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задать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вопрос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узнать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чём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03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поместить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четыре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стаканчика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вкладыша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один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демонстрируя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понимание</w:t>
            </w:r>
            <w:r w:rsidRPr="00AA4380">
              <w:rPr>
                <w:rFonts w:ascii="Arial" w:hAnsi="Arial"/>
                <w:spacing w:val="6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разницы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размерах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того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помещать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 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друга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Завинчивает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44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3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развинчивает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крышки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банках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развинтить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детские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пластиковые гайки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00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Снимает</w:t>
            </w:r>
            <w:r w:rsidRPr="00AA4380">
              <w:rPr>
                <w:rFonts w:ascii="Arial" w:hAnsi="Arial"/>
                <w:spacing w:val="-4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расстегнутую</w:t>
            </w:r>
            <w:r w:rsidRPr="00AA4380">
              <w:rPr>
                <w:rFonts w:ascii="Arial" w:hAnsi="Arial"/>
                <w:w w:val="104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рубашку</w:t>
            </w:r>
            <w:r w:rsidRPr="00AA4380">
              <w:rPr>
                <w:w w:val="105"/>
                <w:sz w:val="24"/>
              </w:rPr>
              <w:t>.</w:t>
            </w:r>
          </w:p>
        </w:tc>
      </w:tr>
    </w:tbl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spacing w:before="2"/>
        <w:rPr>
          <w:rFonts w:cs="Calibri"/>
          <w:sz w:val="20"/>
          <w:szCs w:val="20"/>
        </w:rPr>
      </w:pPr>
    </w:p>
    <w:p w:rsidR="00E5163C" w:rsidRDefault="00E5163C">
      <w:pPr>
        <w:tabs>
          <w:tab w:val="right" w:pos="4502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10-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5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(24–31</w:t>
      </w:r>
      <w:r>
        <w:rPr>
          <w:rFonts w:cs="Calibri"/>
          <w:spacing w:val="4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53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71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spacing w:val="2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занятий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собрать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пазл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двух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четырёх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деталей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0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подбирает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круглые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квадратные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5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треугольные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собирая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пазл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помещая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ящик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6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Стаскивает</w:t>
            </w:r>
            <w:r w:rsidRPr="00AA4380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себя свободную </w:t>
            </w:r>
            <w:r w:rsidRPr="00AA4380">
              <w:rPr>
                <w:rFonts w:ascii="Arial" w:hAnsi="Arial"/>
                <w:spacing w:val="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одежду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3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6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spacing w:val="2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попросить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o</w:t>
            </w:r>
            <w:r w:rsidRPr="00AA4380">
              <w:rPr>
                <w:rFonts w:ascii="Arial" w:hAnsi="Arial"/>
                <w:spacing w:val="-26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помощи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323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когда</w:t>
            </w:r>
            <w:r w:rsidRPr="00AA4380">
              <w:rPr>
                <w:rFonts w:ascii="Arial" w:hAnsi="Arial"/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помыть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ручки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сходить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туалет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1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Исправляет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ошибки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без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подсказки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0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Например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когда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,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пытаясь</w:t>
            </w:r>
            <w:r w:rsidRPr="00AA4380">
              <w:rPr>
                <w:rFonts w:ascii="Arial" w:hAnsi="Arial"/>
                <w:i/>
                <w:spacing w:val="25"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собрать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пазл</w:t>
            </w:r>
            <w:r w:rsidRPr="00AA4380">
              <w:rPr>
                <w:i/>
                <w:spacing w:val="-5"/>
                <w:sz w:val="20"/>
                <w:lang w:val="ru-RU"/>
              </w:rPr>
              <w:t>,</w:t>
            </w:r>
            <w:r w:rsidRPr="00AA4380">
              <w:rPr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подставляет</w:t>
            </w:r>
            <w:r w:rsidRPr="00AA4380">
              <w:rPr>
                <w:rFonts w:ascii="Arial" w:hAnsi="Arial"/>
                <w:i/>
                <w:spacing w:val="25"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кусочек</w:t>
            </w:r>
            <w:r w:rsidRPr="00AA438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неправильное</w:t>
            </w:r>
            <w:r w:rsidRPr="00AA438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место</w:t>
            </w:r>
            <w:r w:rsidRPr="00AA4380">
              <w:rPr>
                <w:i/>
                <w:spacing w:val="-5"/>
                <w:sz w:val="20"/>
                <w:lang w:val="ru-RU"/>
              </w:rPr>
              <w:t>,</w:t>
            </w:r>
            <w:r w:rsidRPr="00AA4380">
              <w:rPr>
                <w:i/>
                <w:spacing w:val="27"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сам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вынимает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обратно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33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пытается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найти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более</w:t>
            </w:r>
            <w:r w:rsidRPr="00AA4380">
              <w:rPr>
                <w:rFonts w:ascii="Arial" w:hAnsi="Arial"/>
                <w:i/>
                <w:spacing w:val="25"/>
                <w:w w:val="9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подходящее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для</w:t>
            </w:r>
            <w:r w:rsidRPr="00AA438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>него</w:t>
            </w:r>
            <w:r w:rsidRPr="00AA4380">
              <w:rPr>
                <w:rFonts w:ascii="Arial" w:hAnsi="Arial"/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>место</w:t>
            </w:r>
            <w:r w:rsidRPr="00AA4380">
              <w:rPr>
                <w:i/>
                <w:spacing w:val="-4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6" w:line="260" w:lineRule="exact"/>
              <w:ind w:left="108" w:right="14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Кладёт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маленькие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небольшие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коробочки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01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Натягивает</w:t>
            </w:r>
            <w:r w:rsidRPr="00AA4380">
              <w:rPr>
                <w:rFonts w:ascii="Arial" w:hAnsi="Arial"/>
                <w:spacing w:val="-1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свои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штанишки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5" w:line="260" w:lineRule="exact"/>
              <w:ind w:left="108" w:right="44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простые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3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мама</w:t>
            </w:r>
            <w:r w:rsidRPr="00AA4380">
              <w:rPr>
                <w:i/>
                <w:spacing w:val="-2"/>
                <w:sz w:val="20"/>
                <w:lang w:val="ru-RU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61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 w:rsidRPr="00AA4380"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5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Застёгивает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молнию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соединит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замок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стопором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снизу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одежды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8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местоимений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мне</w:t>
            </w:r>
            <w:r w:rsidRPr="00AA4380">
              <w:rPr>
                <w:spacing w:val="-2"/>
                <w:sz w:val="24"/>
              </w:rPr>
              <w:t>»,</w:t>
            </w:r>
            <w:r w:rsidRPr="00AA4380">
              <w:rPr>
                <w:spacing w:val="41"/>
                <w:sz w:val="24"/>
              </w:rPr>
              <w:t xml:space="preserve"> </w:t>
            </w:r>
            <w:r w:rsidRPr="00AA4380">
              <w:rPr>
                <w:spacing w:val="-2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</w:rPr>
              <w:t>ты</w:t>
            </w:r>
            <w:r w:rsidRPr="00AA4380">
              <w:rPr>
                <w:spacing w:val="-1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31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ролевой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игре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вещи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принадлежащие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членам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семьи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61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мамину</w:t>
            </w:r>
            <w:r w:rsidRPr="00AA4380">
              <w:rPr>
                <w:rFonts w:ascii="Arial" w:hAnsi="Arial"/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сумку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3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расчёску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74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Внимательно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наблюдает</w:t>
            </w:r>
            <w:r w:rsidRPr="00AA4380"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за</w:t>
            </w:r>
            <w:r w:rsidRPr="00AA4380"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людьми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0"/>
                <w:szCs w:val="30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Посещение</w:t>
            </w:r>
            <w:r w:rsidRPr="00AA4380">
              <w:rPr>
                <w:rFonts w:ascii="Arial Black" w:hAnsi="Arial Black"/>
                <w:b/>
                <w:spacing w:val="47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туалета</w:t>
            </w:r>
          </w:p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6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Говорит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3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выражает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отказ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определенным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4" w:line="260" w:lineRule="exact"/>
              <w:ind w:left="108" w:right="11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выдумывает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различные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сценки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персонажей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42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разговаривает с воображаемым</w:t>
            </w:r>
            <w:r w:rsidRPr="00AA4380">
              <w:rPr>
                <w:rFonts w:ascii="Arial" w:hAnsi="Arial" w:cs="Arial"/>
                <w:i/>
                <w:w w:val="10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покупателем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-10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как</w:t>
            </w:r>
            <w:r w:rsidRPr="00AA4380">
              <w:rPr>
                <w:rFonts w:ascii="Arial" w:hAnsi="Arial" w:cs="Arial"/>
                <w:i/>
                <w:spacing w:val="-19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будто</w:t>
            </w:r>
            <w:r w:rsidRPr="00AA4380">
              <w:rPr>
                <w:rFonts w:ascii="Arial" w:hAnsi="Arial" w:cs="Arial"/>
                <w:i/>
                <w:w w:val="99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он</w:t>
            </w:r>
            <w:r w:rsidRPr="00AA4380">
              <w:rPr>
                <w:rFonts w:ascii="Arial" w:hAnsi="Arial" w:cs="Arial"/>
                <w:i/>
                <w:spacing w:val="-3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сам</w:t>
            </w:r>
            <w:r w:rsidRPr="00AA4380">
              <w:rPr>
                <w:rFonts w:ascii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продавец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Просится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туалет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чувствует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этом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необходимость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используя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голос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жесты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31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тянет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взрослого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сторону</w:t>
            </w:r>
            <w:r w:rsidRPr="00AA4380">
              <w:rPr>
                <w:rFonts w:ascii="Arial" w:hAnsi="Arial"/>
                <w:i/>
                <w:spacing w:val="-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туалета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spacing w:before="2"/>
        <w:rPr>
          <w:rFonts w:cs="Calibri"/>
          <w:sz w:val="21"/>
          <w:szCs w:val="21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54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10-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(24–31</w:t>
      </w:r>
      <w:r>
        <w:rPr>
          <w:rFonts w:cs="Calibri"/>
          <w:spacing w:val="9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95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2" w:line="260" w:lineRule="exact"/>
              <w:ind w:left="108" w:right="17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Употребляет</w:t>
            </w:r>
            <w:r w:rsidRPr="00AA4380">
              <w:rPr>
                <w:rFonts w:ascii="Arial" w:hAnsi="Arial" w:cs="Arial"/>
                <w:spacing w:val="-7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10–15</w:t>
            </w:r>
            <w:r w:rsidRPr="00AA4380">
              <w:rPr>
                <w:rFonts w:cs="Calibri"/>
                <w:w w:val="110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слов</w:t>
            </w:r>
            <w:r w:rsidRPr="00AA4380">
              <w:rPr>
                <w:rFonts w:ascii="Arial" w:hAnsi="Arial" w:cs="Arial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или</w:t>
            </w:r>
            <w:r w:rsidRPr="00AA4380">
              <w:rPr>
                <w:rFonts w:ascii="Arial" w:hAnsi="Arial" w:cs="Arial"/>
                <w:spacing w:val="-1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жестов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26"/>
                <w:w w:val="9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обозначающих</w:t>
            </w:r>
            <w:r w:rsidRPr="00AA4380">
              <w:rPr>
                <w:rFonts w:ascii="Arial" w:hAnsi="Arial" w:cs="Arial"/>
                <w:w w:val="10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действия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:</w:t>
            </w:r>
            <w:r w:rsidRPr="00AA4380">
              <w:rPr>
                <w:rFonts w:cs="Calibri"/>
                <w:spacing w:val="4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кушать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w w:val="9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spacing w:val="28"/>
                <w:w w:val="9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пить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спать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умываться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37"/>
                <w:w w:val="98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играть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читать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и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т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  <w:r w:rsidRPr="00AA4380">
              <w:rPr>
                <w:rFonts w:cs="Calibri"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д</w:t>
            </w:r>
            <w:r w:rsidRPr="00AA4380">
              <w:rPr>
                <w:rFonts w:cs="Calibri"/>
                <w:spacing w:val="-1"/>
                <w:w w:val="105"/>
                <w:sz w:val="24"/>
                <w:szCs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8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время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манеру поведения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разговора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животного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героя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9" w:line="220" w:lineRule="exact"/>
              <w:ind w:left="108" w:right="68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изображает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кошку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мяукает</w:t>
            </w:r>
            <w:r w:rsidRPr="00AA4380">
              <w:rPr>
                <w:i/>
                <w:spacing w:val="-1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52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течение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дня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9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основном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остаётся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сухим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исключением</w:t>
            </w:r>
            <w:r w:rsidRPr="00AA438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отдельных</w:t>
            </w:r>
            <w:r w:rsidRPr="00AA4380">
              <w:rPr>
                <w:rFonts w:ascii="Arial" w:hAnsi="Arial"/>
                <w:spacing w:val="-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случаев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2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 xml:space="preserve">,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25"/>
                <w:w w:val="9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обозначения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качеств 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свойств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мокрое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w w:val="105"/>
                <w:sz w:val="24"/>
              </w:rPr>
              <w:t>горячее</w:t>
            </w:r>
            <w:r w:rsidRPr="00AA4380">
              <w:rPr>
                <w:w w:val="105"/>
                <w:sz w:val="24"/>
              </w:rPr>
              <w:t>»</w:t>
            </w:r>
            <w:r w:rsidRPr="00AA4380">
              <w:rPr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т</w:t>
            </w:r>
            <w:r w:rsidRPr="00AA4380">
              <w:rPr>
                <w:spacing w:val="-1"/>
                <w:w w:val="105"/>
                <w:sz w:val="24"/>
              </w:rPr>
              <w:t>.</w:t>
            </w:r>
            <w:r w:rsidRPr="00AA4380">
              <w:rPr>
                <w:spacing w:val="-34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д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5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другого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ребёнка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6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Выполняет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цепочку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сопровождая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ее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речью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9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</w:t>
            </w:r>
            <w:r w:rsidRPr="00AA4380">
              <w:rPr>
                <w:i/>
                <w:spacing w:val="3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предлагает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другому</w:t>
            </w:r>
            <w:r w:rsidRPr="00AA4380">
              <w:rPr>
                <w:rFonts w:ascii="Arial" w:hAnsi="Arial"/>
                <w:i/>
                <w:spacing w:val="-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ребёнку</w:t>
            </w:r>
            <w:r w:rsidRPr="00AA4380">
              <w:rPr>
                <w:rFonts w:ascii="Arial" w:hAnsi="Arial"/>
                <w:i/>
                <w:spacing w:val="-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чашку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</w:t>
            </w:r>
            <w:r w:rsidRPr="00AA4380">
              <w:rPr>
                <w:rFonts w:ascii="Arial" w:hAnsi="Arial"/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которой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тот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попить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основном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способен контролировать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03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свой</w:t>
            </w:r>
            <w:r w:rsidRPr="00AA4380">
              <w:rPr>
                <w:rFonts w:ascii="Arial" w:hAnsi="Arial"/>
                <w:spacing w:val="6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кишечник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исключением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отдельных</w:t>
            </w:r>
            <w:r w:rsidRPr="00AA4380">
              <w:rPr>
                <w:rFonts w:ascii="Arial" w:hAnsi="Arial"/>
                <w:spacing w:val="-2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случаев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200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2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Разглядывает </w:t>
            </w:r>
            <w:r w:rsidRPr="00AA4380">
              <w:rPr>
                <w:rFonts w:ascii="Arial" w:hAnsi="Arial"/>
                <w:spacing w:val="3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книжку</w:t>
            </w:r>
            <w:r w:rsidRPr="00AA4380">
              <w:rPr>
                <w:rFonts w:ascii="Arial" w:hAnsi="Arial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вместе</w:t>
            </w:r>
            <w:r w:rsidRPr="00AA4380">
              <w:rPr>
                <w:rFonts w:ascii="Arial" w:hAnsi="Arial"/>
                <w:spacing w:val="2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кем</w:t>
            </w:r>
            <w:r w:rsidRPr="00AA4380">
              <w:rPr>
                <w:spacing w:val="-1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то</w:t>
            </w:r>
          </w:p>
          <w:p w:rsidR="00E5163C" w:rsidRPr="00AA4380" w:rsidRDefault="00E5163C" w:rsidP="00AA4380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взрослых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</w:p>
          <w:p w:rsidR="00E5163C" w:rsidRPr="00AA4380" w:rsidRDefault="00E5163C" w:rsidP="00AA4380">
            <w:pPr>
              <w:pStyle w:val="TableParagraph"/>
              <w:spacing w:before="11" w:line="260" w:lineRule="exact"/>
              <w:ind w:left="108" w:right="31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ребёнком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комментируя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6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3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Посещая</w:t>
            </w:r>
            <w:r w:rsidRPr="00AA4380">
              <w:rPr>
                <w:rFonts w:ascii="Arial" w:hAnsi="Arial"/>
                <w:spacing w:val="-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туалет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спускает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штанишки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5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простой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мостик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Самостоятельность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Задаёт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вопросы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67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соответствующей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интонацией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3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творческих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занятиях 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рассказывает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24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сделал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слепил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6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пластилина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нарисовал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построил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кубиков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и</w:t>
            </w:r>
            <w:r w:rsidRPr="00AA4380">
              <w:rPr>
                <w:rFonts w:ascii="Arial" w:hAnsi="Arial"/>
                <w:spacing w:val="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</w:rPr>
              <w:t>т</w:t>
            </w:r>
            <w:r w:rsidRPr="00AA4380">
              <w:rPr>
                <w:spacing w:val="-1"/>
                <w:sz w:val="24"/>
              </w:rPr>
              <w:t>.</w:t>
            </w:r>
            <w:r w:rsidRPr="00AA4380">
              <w:rPr>
                <w:spacing w:val="-2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</w:rPr>
              <w:t>д</w:t>
            </w:r>
            <w:r w:rsidRPr="00AA4380">
              <w:rPr>
                <w:spacing w:val="-1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7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Помогает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родителям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9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делах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  <w:r w:rsidRPr="00AA4380">
              <w:rPr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пыль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складывает</w:t>
            </w:r>
            <w:r w:rsidRPr="00AA4380">
              <w:rPr>
                <w:rFonts w:ascii="Arial" w:hAnsi="Arial"/>
                <w:spacing w:val="-4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накрывает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стол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относит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посуду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в</w:t>
            </w:r>
            <w:r w:rsidRPr="00AA4380">
              <w:rPr>
                <w:rFonts w:ascii="Arial" w:hAnsi="Arial"/>
                <w:spacing w:val="-25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мойку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</w:tr>
    </w:tbl>
    <w:p w:rsidR="00E5163C" w:rsidRDefault="00E5163C">
      <w:pPr>
        <w:rPr>
          <w:rFonts w:cs="Calibri"/>
          <w:sz w:val="20"/>
          <w:szCs w:val="20"/>
        </w:rPr>
      </w:pPr>
    </w:p>
    <w:p w:rsidR="00E5163C" w:rsidRDefault="00E5163C">
      <w:pPr>
        <w:tabs>
          <w:tab w:val="right" w:pos="4502"/>
        </w:tabs>
        <w:spacing w:before="204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10-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5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(24–31</w:t>
      </w:r>
      <w:r>
        <w:rPr>
          <w:rFonts w:cs="Calibri"/>
          <w:spacing w:val="4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55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93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1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Играя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одиночестве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разговаривает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вслух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собой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6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24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Разговаривает</w:t>
            </w:r>
            <w:r w:rsidRPr="00AA4380">
              <w:rPr>
                <w:rFonts w:ascii="Arial" w:hAnsi="Arial"/>
                <w:spacing w:val="2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громким</w:t>
            </w:r>
            <w:r w:rsidRPr="00AA4380">
              <w:rPr>
                <w:rFonts w:ascii="Arial" w:hAnsi="Arial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голосом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Некоторые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нараспев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добавляя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тем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самым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выразительности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подчёркивая</w:t>
            </w:r>
            <w:r w:rsidRPr="00AA4380">
              <w:rPr>
                <w:rFonts w:ascii="Arial" w:hAnsi="Arial"/>
                <w:spacing w:val="5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значение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1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3"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Произносит</w:t>
            </w:r>
            <w:r w:rsidRPr="00AA4380">
              <w:rPr>
                <w:rFonts w:ascii="Arial" w:hAnsi="Arial" w:cs="Arial"/>
                <w:spacing w:val="28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>6–8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18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м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1"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ф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6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чётко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дифференцирует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произношение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разнообразных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гласных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66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мышка</w:t>
            </w:r>
            <w:r w:rsidRPr="00AA4380">
              <w:rPr>
                <w:rFonts w:ascii="Arial" w:hAnsi="Arial" w:cs="Arial"/>
                <w:i/>
                <w:spacing w:val="-15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мишка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w w:val="9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палка</w:t>
            </w:r>
            <w:r w:rsidRPr="00AA4380">
              <w:rPr>
                <w:rFonts w:ascii="Arial" w:hAnsi="Arial" w:cs="Arial"/>
                <w:i/>
                <w:spacing w:val="-18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8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полка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7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90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Взрослые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общаются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54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с</w:t>
            </w:r>
            <w:r w:rsidRPr="00AA4380">
              <w:rPr>
                <w:rFonts w:ascii="Arial" w:hAnsi="Arial" w:cs="Arial"/>
                <w:spacing w:val="6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1"/>
                <w:w w:val="105"/>
                <w:sz w:val="24"/>
                <w:szCs w:val="24"/>
                <w:lang w:val="ru-RU"/>
              </w:rPr>
              <w:t>малышом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20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понимают</w:t>
            </w:r>
            <w:r w:rsidRPr="00AA4380">
              <w:rPr>
                <w:rFonts w:ascii="Arial" w:hAnsi="Arial" w:cs="Arial"/>
                <w:spacing w:val="27"/>
                <w:w w:val="109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его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речь</w:t>
            </w:r>
            <w:r w:rsidRPr="00AA4380">
              <w:rPr>
                <w:rFonts w:ascii="Arial" w:hAnsi="Arial" w:cs="Arial"/>
                <w:spacing w:val="-12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cs="Calibri"/>
                <w:w w:val="105"/>
                <w:sz w:val="24"/>
                <w:szCs w:val="24"/>
                <w:lang w:val="ru-RU"/>
              </w:rPr>
              <w:t xml:space="preserve">–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не</w:t>
            </w:r>
            <w:r w:rsidRPr="00AA4380">
              <w:rPr>
                <w:rFonts w:ascii="Arial" w:hAnsi="Arial" w:cs="Arial"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только</w:t>
            </w:r>
            <w:r w:rsidRPr="00AA4380">
              <w:rPr>
                <w:rFonts w:ascii="Arial" w:hAnsi="Arial" w:cs="Arial"/>
                <w:w w:val="107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отдельные</w:t>
            </w:r>
            <w:r w:rsidRPr="00AA4380">
              <w:rPr>
                <w:rFonts w:ascii="Arial" w:hAnsi="Arial" w:cs="Arial"/>
                <w:spacing w:val="-19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spacing w:val="-2"/>
                <w:w w:val="105"/>
                <w:sz w:val="24"/>
                <w:szCs w:val="24"/>
                <w:lang w:val="ru-RU"/>
              </w:rPr>
              <w:t>слова</w:t>
            </w:r>
            <w:r w:rsidRPr="00AA4380">
              <w:rPr>
                <w:rFonts w:cs="Calibri"/>
                <w:spacing w:val="-2"/>
                <w:w w:val="105"/>
                <w:sz w:val="24"/>
                <w:szCs w:val="24"/>
                <w:lang w:val="ru-RU"/>
              </w:rPr>
              <w:t>,</w:t>
            </w:r>
            <w:r w:rsidRPr="00AA4380">
              <w:rPr>
                <w:rFonts w:cs="Calibri"/>
                <w:spacing w:val="-5"/>
                <w:w w:val="105"/>
                <w:sz w:val="24"/>
                <w:szCs w:val="24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24"/>
                <w:szCs w:val="24"/>
                <w:lang w:val="ru-RU"/>
              </w:rPr>
              <w:t>но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1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предложения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spacing w:before="8"/>
        <w:rPr>
          <w:rFonts w:cs="Calibri"/>
          <w:sz w:val="20"/>
          <w:szCs w:val="20"/>
        </w:rPr>
      </w:pPr>
    </w:p>
    <w:p w:rsidR="00E5163C" w:rsidRDefault="00E5163C">
      <w:pPr>
        <w:pStyle w:val="BodyText"/>
      </w:pPr>
      <w:r>
        <w:t>Примечания</w:t>
      </w: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spacing w:before="10"/>
        <w:rPr>
          <w:rFonts w:ascii="Cambria" w:hAnsi="Cambria" w:cs="Cambria"/>
          <w:sz w:val="18"/>
          <w:szCs w:val="18"/>
        </w:rPr>
      </w:pPr>
    </w:p>
    <w:p w:rsidR="00E5163C" w:rsidRDefault="00E5163C">
      <w:pPr>
        <w:tabs>
          <w:tab w:val="left" w:pos="1091"/>
        </w:tabs>
        <w:spacing w:before="60"/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56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10-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1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(24–31</w:t>
      </w:r>
      <w:r>
        <w:rPr>
          <w:rFonts w:cs="Calibri"/>
          <w:spacing w:val="9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pStyle w:val="Heading4"/>
        <w:spacing w:line="333" w:lineRule="exact"/>
        <w:ind w:left="110"/>
        <w:rPr>
          <w:rFonts w:ascii="Calibri" w:hAnsi="Calibri" w:cs="Calibri"/>
          <w:b w:val="0"/>
          <w:bCs w:val="0"/>
        </w:rPr>
      </w:pPr>
      <w:bookmarkStart w:id="17" w:name="_TOC_250004"/>
      <w:r>
        <w:rPr>
          <w:rFonts w:ascii="Calibri" w:hAnsi="Calibri" w:cs="Calibri"/>
          <w:spacing w:val="-1"/>
          <w:w w:val="90"/>
        </w:rPr>
        <w:t>11-</w:t>
      </w:r>
      <w:r>
        <w:rPr>
          <w:rFonts w:ascii="Arial Black" w:hAnsi="Arial Black" w:cs="Arial Black"/>
          <w:spacing w:val="-2"/>
          <w:w w:val="90"/>
        </w:rPr>
        <w:t>Я</w:t>
      </w:r>
      <w:r>
        <w:rPr>
          <w:rFonts w:ascii="Arial Black" w:hAnsi="Arial Black" w:cs="Arial Black"/>
          <w:spacing w:val="13"/>
          <w:w w:val="90"/>
        </w:rPr>
        <w:t xml:space="preserve"> </w:t>
      </w:r>
      <w:r>
        <w:rPr>
          <w:rFonts w:ascii="Arial Black" w:hAnsi="Arial Black" w:cs="Arial Black"/>
          <w:w w:val="90"/>
        </w:rPr>
        <w:t>СТУПЕНЬ</w:t>
      </w:r>
      <w:r>
        <w:rPr>
          <w:rFonts w:ascii="Arial Black" w:hAnsi="Arial Black" w:cs="Arial Black"/>
          <w:spacing w:val="14"/>
          <w:w w:val="90"/>
        </w:rPr>
        <w:t xml:space="preserve"> </w:t>
      </w:r>
      <w:r>
        <w:rPr>
          <w:rFonts w:ascii="Arial Black" w:hAnsi="Arial Black" w:cs="Arial Black"/>
          <w:w w:val="90"/>
        </w:rPr>
        <w:t>РАЗВИТИЯ</w:t>
      </w:r>
      <w:r>
        <w:rPr>
          <w:rFonts w:ascii="Arial Black" w:hAnsi="Arial Black" w:cs="Arial Black"/>
          <w:spacing w:val="14"/>
          <w:w w:val="90"/>
        </w:rPr>
        <w:t xml:space="preserve"> </w:t>
      </w:r>
      <w:r>
        <w:rPr>
          <w:rFonts w:ascii="Calibri" w:hAnsi="Calibri" w:cs="Calibri"/>
          <w:w w:val="90"/>
        </w:rPr>
        <w:t>(30–36</w:t>
      </w:r>
      <w:r>
        <w:rPr>
          <w:rFonts w:ascii="Calibri" w:hAnsi="Calibri" w:cs="Calibri"/>
          <w:spacing w:val="36"/>
          <w:w w:val="90"/>
        </w:rPr>
        <w:t xml:space="preserve"> </w:t>
      </w:r>
      <w:r>
        <w:rPr>
          <w:rFonts w:ascii="Arial Black" w:hAnsi="Arial Black" w:cs="Arial Black"/>
          <w:spacing w:val="-2"/>
          <w:w w:val="90"/>
        </w:rPr>
        <w:t>МЕСЯЦЕВ</w:t>
      </w:r>
      <w:r>
        <w:rPr>
          <w:rFonts w:ascii="Calibri" w:hAnsi="Calibri" w:cs="Calibri"/>
          <w:spacing w:val="-1"/>
          <w:w w:val="90"/>
        </w:rPr>
        <w:t>)</w:t>
      </w:r>
      <w:bookmarkEnd w:id="17"/>
    </w:p>
    <w:p w:rsidR="00E5163C" w:rsidRDefault="00E5163C">
      <w:pPr>
        <w:spacing w:before="10"/>
        <w:rPr>
          <w:rFonts w:cs="Calibri"/>
          <w:b/>
          <w:bCs/>
          <w:sz w:val="7"/>
          <w:szCs w:val="7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b/>
                <w:bCs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262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sz w:val="24"/>
                <w:lang w:val="ru-RU"/>
              </w:rPr>
              <w:t>Способность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удерживать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внимание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8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слушать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28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Умение</w:t>
            </w:r>
            <w:r w:rsidRPr="00AA4380">
              <w:rPr>
                <w:rFonts w:ascii="Arial Black" w:hAnsi="Arial Black"/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понимать</w:t>
            </w:r>
            <w:r w:rsidRPr="00AA4380">
              <w:rPr>
                <w:rFonts w:ascii="Arial Black" w:hAnsi="Arial Black"/>
                <w:b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эмоции</w:t>
            </w:r>
            <w:r w:rsidRPr="00AA4380">
              <w:rPr>
                <w:rFonts w:ascii="Arial Black" w:hAnsi="Arial Black"/>
                <w:b/>
                <w:spacing w:val="-17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поведение</w:t>
            </w:r>
            <w:r w:rsidRPr="00AA4380">
              <w:rPr>
                <w:rFonts w:ascii="Arial Black" w:hAnsi="Arial Black"/>
                <w:b/>
                <w:w w:val="94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окружающих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184" w:lineRule="auto"/>
              <w:ind w:left="108" w:right="84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познавательной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184" w:lineRule="auto"/>
              <w:ind w:left="108" w:right="795" w:hanging="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 xml:space="preserve">крупной </w:t>
            </w:r>
            <w:r w:rsidRPr="00AA4380">
              <w:rPr>
                <w:rFonts w:ascii="Arial Black" w:hAnsi="Arial Black"/>
                <w:b/>
                <w:sz w:val="24"/>
              </w:rPr>
              <w:t>моторики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Кормление</w:t>
            </w:r>
          </w:p>
        </w:tc>
      </w:tr>
      <w:tr w:rsidR="00E5163C" w:rsidRPr="00AA4380" w:rsidTr="00AA4380">
        <w:trPr>
          <w:trHeight w:hRule="exact" w:val="24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1" w:line="260" w:lineRule="exact"/>
              <w:ind w:left="108" w:right="89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следовать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указаниям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29"/>
                <w:w w:val="11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условии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4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момент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увлечен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чем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очень</w:t>
            </w:r>
            <w:r w:rsidRPr="00AA4380">
              <w:rPr>
                <w:rFonts w:ascii="Arial" w:hAnsi="Arial"/>
                <w:spacing w:val="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интересным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9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9"/>
                <w:w w:val="105"/>
                <w:sz w:val="24"/>
                <w:lang w:val="ru-RU"/>
              </w:rPr>
              <w:t>,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какие</w:t>
            </w:r>
            <w:r w:rsidRPr="00AA4380">
              <w:rPr>
                <w:spacing w:val="-7"/>
                <w:w w:val="105"/>
                <w:sz w:val="24"/>
                <w:lang w:val="ru-RU"/>
              </w:rPr>
              <w:t>-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действия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могут</w:t>
            </w:r>
            <w:r w:rsidRPr="00AA4380">
              <w:rPr>
                <w:rFonts w:ascii="Arial" w:hAnsi="Arial"/>
                <w:spacing w:val="15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обидеть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окружающих</w:t>
            </w:r>
            <w:r w:rsidRPr="00AA4380">
              <w:rPr>
                <w:spacing w:val="-8"/>
                <w:w w:val="105"/>
                <w:sz w:val="24"/>
                <w:lang w:val="ru-RU"/>
              </w:rPr>
              <w:t>.</w:t>
            </w:r>
            <w:r w:rsidRPr="00AA4380">
              <w:rPr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sz w:val="24"/>
                <w:lang w:val="ru-RU"/>
              </w:rPr>
              <w:t>Расстраивается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sz w:val="24"/>
                <w:lang w:val="ru-RU"/>
              </w:rPr>
              <w:t>сам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3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пытается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успокоить</w:t>
            </w:r>
            <w:r w:rsidRPr="00AA4380">
              <w:rPr>
                <w:spacing w:val="-9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пожалеть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другого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ребёнка</w:t>
            </w:r>
            <w:r w:rsidRPr="00AA4380">
              <w:rPr>
                <w:spacing w:val="-8"/>
                <w:w w:val="105"/>
                <w:sz w:val="24"/>
                <w:lang w:val="ru-RU"/>
              </w:rPr>
              <w:t>,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9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>обидел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>его</w:t>
            </w:r>
            <w:r w:rsidRPr="00AA4380">
              <w:rPr>
                <w:spacing w:val="-6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8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располагает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порядку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три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отображающие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последовательность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знакомых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повседневных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действий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сюжет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знакомой</w:t>
            </w:r>
            <w:r w:rsidRPr="00AA4380">
              <w:rPr>
                <w:rFonts w:ascii="Arial" w:hAnsi="Arial"/>
                <w:spacing w:val="5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91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Поднимается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переменным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  <w:r w:rsidRPr="00AA4380">
              <w:rPr>
                <w:spacing w:val="20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ставя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следующую</w:t>
            </w:r>
            <w:r w:rsidRPr="00AA4380">
              <w:rPr>
                <w:rFonts w:ascii="Arial" w:hAnsi="Arial"/>
                <w:spacing w:val="-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ступеньку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5"/>
              <w:rPr>
                <w:rFonts w:cs="Calibri"/>
                <w:b/>
                <w:bCs/>
                <w:sz w:val="33"/>
                <w:szCs w:val="3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6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Помогает</w:t>
            </w:r>
            <w:r w:rsidRPr="00AA4380">
              <w:rPr>
                <w:rFonts w:ascii="Arial" w:hAnsi="Arial"/>
                <w:spacing w:val="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накрывать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spacing w:val="-2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стол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4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энтузиазмом слушает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стихи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сказки</w:t>
            </w:r>
            <w:r w:rsidRPr="00AA4380">
              <w:rPr>
                <w:rFonts w:ascii="Arial" w:hAnsi="Arial"/>
                <w:spacing w:val="25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истории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27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нравятся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снова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37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4"/>
              </w:rPr>
              <w:t>снова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целом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часто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готов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сотрудничать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послушен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81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семье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истерики</w:t>
            </w:r>
            <w:r w:rsidRPr="00AA4380">
              <w:rPr>
                <w:rFonts w:ascii="Arial" w:hAnsi="Arial"/>
                <w:spacing w:val="28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случаются</w:t>
            </w:r>
            <w:r w:rsidRPr="00AA4380">
              <w:rPr>
                <w:rFonts w:ascii="Arial" w:hAnsi="Arial"/>
                <w:spacing w:val="-4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реже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0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заинтересованность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тем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происходит</w:t>
            </w:r>
            <w:r w:rsidRPr="00AA4380">
              <w:rPr>
                <w:rFonts w:ascii="Arial" w:hAnsi="Arial"/>
                <w:spacing w:val="23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вокруг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внимательно</w:t>
            </w:r>
            <w:r w:rsidRPr="00AA4380">
              <w:rPr>
                <w:rFonts w:ascii="Arial" w:hAnsi="Arial"/>
                <w:spacing w:val="26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разглядывая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 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людей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наблюдая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</w:t>
            </w:r>
            <w:r w:rsidRPr="00AA4380">
              <w:rPr>
                <w:rFonts w:ascii="Arial" w:hAnsi="Arial"/>
                <w:spacing w:val="25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45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Спускается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лестнице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приставным</w:t>
            </w:r>
            <w:r w:rsidRPr="00AA4380">
              <w:rPr>
                <w:rFonts w:ascii="Arial" w:hAnsi="Arial"/>
                <w:spacing w:val="4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шагом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ставя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обе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ноги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каждую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ступеньку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8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держа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34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руках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игрушку</w:t>
            </w:r>
            <w:r w:rsidRPr="00AA4380">
              <w:rPr>
                <w:spacing w:val="-2"/>
                <w:w w:val="110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Наливает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кувшина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напиток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немного</w:t>
            </w:r>
            <w:r w:rsidRPr="00AA4380">
              <w:rPr>
                <w:rFonts w:ascii="Arial" w:hAnsi="Arial"/>
                <w:spacing w:val="27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проливая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7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Замечает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если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читая</w:t>
            </w:r>
            <w:r w:rsidRPr="00AA4380">
              <w:rPr>
                <w:rFonts w:ascii="Arial" w:hAnsi="Arial"/>
                <w:spacing w:val="24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знакомую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взрослый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 не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25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обычно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b/>
                <w:bCs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 не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всегда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получить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хочет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сразу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b/>
                <w:bCs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7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Объясняет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почему</w:t>
            </w:r>
          </w:p>
          <w:p w:rsidR="00E5163C" w:rsidRPr="00AA4380" w:rsidRDefault="00E5163C" w:rsidP="00AA4380">
            <w:pPr>
              <w:pStyle w:val="TableParagraph"/>
              <w:spacing w:before="2" w:line="260" w:lineRule="exact"/>
              <w:ind w:left="108" w:right="42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зачем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поступает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 не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иначе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b/>
                <w:bCs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Спрыгивает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370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невысокого</w:t>
            </w:r>
            <w:r w:rsidRPr="00AA4380">
              <w:rPr>
                <w:rFonts w:ascii="Arial" w:hAnsi="Arial"/>
                <w:w w:val="108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возвышения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b/>
                <w:bCs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Ест</w:t>
            </w:r>
            <w:r w:rsidRPr="00AA4380"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вилкой</w:t>
            </w:r>
            <w:r w:rsidRPr="00AA4380">
              <w:rPr>
                <w:rFonts w:ascii="Arial" w:hAnsi="Arial"/>
                <w:spacing w:val="-39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ножом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62" w:line="260" w:lineRule="exact"/>
              <w:ind w:left="108" w:right="36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процессе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любимого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занятия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сосредоточиться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6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взрослого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дольше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 xml:space="preserve">,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чем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десять</w:t>
            </w:r>
            <w:r w:rsidRPr="00AA438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минут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b/>
                <w:bCs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1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между</w:t>
            </w:r>
            <w:r w:rsidRPr="00AA4380">
              <w:rPr>
                <w:rFonts w:ascii="Arial" w:hAnsi="Arial"/>
                <w:spacing w:val="25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людьми</w:t>
            </w:r>
            <w:r w:rsidRPr="00AA4380">
              <w:rPr>
                <w:rFonts w:ascii="Arial" w:hAnsi="Arial"/>
                <w:spacing w:val="6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существует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половое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различие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1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интересуется</w:t>
            </w:r>
            <w:r w:rsidRPr="00AA4380">
              <w:rPr>
                <w:rFonts w:ascii="Arial" w:hAnsi="Arial"/>
                <w:spacing w:val="-1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этим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7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какие</w:t>
            </w:r>
            <w:r w:rsidRPr="00AA4380">
              <w:rPr>
                <w:rFonts w:ascii="Arial" w:hAnsi="Arial"/>
                <w:spacing w:val="28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последствия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могут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вызвать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72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Например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  <w:r w:rsidRPr="00AA4380">
              <w:rPr>
                <w:rFonts w:cs="Calibri"/>
                <w:i/>
                <w:spacing w:val="-2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если</w:t>
            </w:r>
            <w:r w:rsidRPr="00AA4380">
              <w:rPr>
                <w:rFonts w:ascii="Arial" w:hAnsi="Arial" w:cs="Arial"/>
                <w:i/>
                <w:spacing w:val="-11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опрокинуть</w:t>
            </w:r>
            <w:r w:rsidRPr="00AA4380">
              <w:rPr>
                <w:rFonts w:ascii="Arial" w:hAnsi="Arial" w:cs="Arial"/>
                <w:i/>
                <w:w w:val="102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чашку</w:t>
            </w:r>
            <w:r w:rsidRPr="00AA4380">
              <w:rPr>
                <w:rFonts w:ascii="Arial" w:hAnsi="Arial" w:cs="Arial"/>
                <w:i/>
                <w:spacing w:val="-2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  <w:r w:rsidRPr="00AA4380">
              <w:rPr>
                <w:rFonts w:cs="Calibri"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сок</w:t>
            </w:r>
            <w:r w:rsidRPr="00AA4380">
              <w:rPr>
                <w:rFonts w:ascii="Arial" w:hAnsi="Arial" w:cs="Arial"/>
                <w:i/>
                <w:spacing w:val="-16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разольётся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18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а</w:t>
            </w:r>
            <w:r w:rsidRPr="00AA4380">
              <w:rPr>
                <w:rFonts w:ascii="Arial" w:hAnsi="Arial" w:cs="Arial"/>
                <w:i/>
                <w:spacing w:val="-1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если</w:t>
            </w:r>
            <w:r w:rsidRPr="00AA4380">
              <w:rPr>
                <w:rFonts w:ascii="Arial" w:hAnsi="Arial" w:cs="Arial"/>
                <w:i/>
                <w:spacing w:val="-1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бросать</w:t>
            </w:r>
            <w:r w:rsidRPr="00AA4380">
              <w:rPr>
                <w:rFonts w:ascii="Arial" w:hAnsi="Arial" w:cs="Arial"/>
                <w:i/>
                <w:spacing w:val="-1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20"/>
                <w:szCs w:val="20"/>
                <w:lang w:val="ru-RU"/>
              </w:rPr>
              <w:t>игрушки</w:t>
            </w:r>
            <w:r w:rsidRPr="00AA4380">
              <w:rPr>
                <w:rFonts w:ascii="Arial" w:hAnsi="Arial" w:cs="Arial"/>
                <w:i/>
                <w:spacing w:val="-24"/>
                <w:sz w:val="20"/>
                <w:szCs w:val="20"/>
                <w:lang w:val="ru-RU"/>
              </w:rPr>
              <w:t xml:space="preserve"> </w:t>
            </w:r>
            <w:r w:rsidRPr="00AA4380">
              <w:rPr>
                <w:rFonts w:cs="Calibri"/>
                <w:i/>
                <w:sz w:val="20"/>
                <w:szCs w:val="20"/>
                <w:lang w:val="ru-RU"/>
              </w:rPr>
              <w:t>–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мама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заберёт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Бегает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толкая</w:t>
            </w:r>
            <w:r w:rsidRPr="00AA4380">
              <w:rPr>
                <w:rFonts w:ascii="Arial" w:hAnsi="Arial"/>
                <w:spacing w:val="-3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игрушку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огибая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препятствия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b/>
                <w:bCs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b/>
                <w:bCs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1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нож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намазать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хлеб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spacing w:before="8"/>
        <w:rPr>
          <w:rFonts w:cs="Calibri"/>
          <w:b/>
          <w:bCs/>
          <w:lang w:val="ru-RU"/>
        </w:rPr>
      </w:pPr>
    </w:p>
    <w:p w:rsidR="00E5163C" w:rsidRDefault="00E5163C">
      <w:pPr>
        <w:tabs>
          <w:tab w:val="right" w:pos="4721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11-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(30–36</w:t>
      </w:r>
      <w:r>
        <w:rPr>
          <w:rFonts w:cs="Calibri"/>
          <w:spacing w:val="3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57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87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1"/>
                <w:szCs w:val="31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83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рассматривает</w:t>
            </w:r>
            <w:r w:rsidRPr="00AA4380">
              <w:rPr>
                <w:rFonts w:ascii="Arial" w:hAnsi="Arial"/>
                <w:spacing w:val="2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книжки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8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занимается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20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совместно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людьми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8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Демонстрирует понимание 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возможной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опасности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1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соблюдает</w:t>
            </w:r>
            <w:r w:rsidRPr="00AA4380">
              <w:rPr>
                <w:rFonts w:ascii="Arial" w:hAnsi="Arial"/>
                <w:i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осторожность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лазая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560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i/>
                <w:spacing w:val="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турникам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детской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площадке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59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Ходит</w:t>
            </w:r>
            <w:r w:rsidRPr="00AA4380">
              <w:rPr>
                <w:rFonts w:ascii="Arial" w:hAnsi="Arial"/>
                <w:spacing w:val="-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вперёд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назад</w:t>
            </w:r>
            <w:r w:rsidRPr="00AA4380">
              <w:rPr>
                <w:rFonts w:ascii="Arial" w:hAnsi="Arial"/>
                <w:spacing w:val="26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боком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70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Умывание</w:t>
            </w:r>
          </w:p>
        </w:tc>
      </w:tr>
      <w:tr w:rsidR="00E5163C" w:rsidRPr="00AA4380" w:rsidTr="00AA4380">
        <w:trPr>
          <w:trHeight w:hRule="exact" w:val="22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99" w:line="260" w:lineRule="exact"/>
              <w:ind w:left="108" w:right="628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Принимает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участие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чтении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вставляя</w:t>
            </w:r>
            <w:r w:rsidRPr="00AA4380">
              <w:rPr>
                <w:rFonts w:ascii="Arial" w:hAnsi="Arial"/>
                <w:spacing w:val="26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пропущенные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взрослым</w:t>
            </w:r>
            <w:r w:rsidRPr="00AA4380">
              <w:rPr>
                <w:rFonts w:ascii="Arial" w:hAnsi="Arial"/>
                <w:spacing w:val="-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30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фразы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"/>
              <w:rPr>
                <w:rFonts w:cs="Calibri"/>
                <w:sz w:val="29"/>
                <w:szCs w:val="2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Уверенно</w:t>
            </w:r>
            <w:r w:rsidRPr="00AA4380">
              <w:rPr>
                <w:rFonts w:ascii="Arial" w:hAnsi="Arial"/>
                <w:spacing w:val="-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чувствует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незнакомых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ситуациях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детском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саду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игровой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группе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хотя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поначалу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тревожиться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29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Рисунки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становятся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понятными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67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пытаясь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изобразить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человека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ребёнок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рисует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круг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обозначающий</w:t>
            </w:r>
            <w:r w:rsidRPr="00AA4380">
              <w:rPr>
                <w:rFonts w:ascii="Arial" w:hAnsi="Arial"/>
                <w:i/>
                <w:spacing w:val="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голову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возможно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две</w:t>
            </w:r>
            <w:r w:rsidRPr="00AA4380">
              <w:rPr>
                <w:rFonts w:ascii="Arial" w:hAnsi="Arial"/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линии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обозначающие</w:t>
            </w:r>
            <w:r w:rsidRPr="00AA4380">
              <w:rPr>
                <w:rFonts w:ascii="Arial" w:hAnsi="Arial"/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ноги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(«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головоног</w:t>
            </w:r>
            <w:r w:rsidRPr="00AA4380">
              <w:rPr>
                <w:i/>
                <w:spacing w:val="-2"/>
                <w:sz w:val="20"/>
                <w:lang w:val="ru-RU"/>
              </w:rPr>
              <w:t>»).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6" w:line="260" w:lineRule="exact"/>
              <w:ind w:left="108" w:right="227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вперёд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прямой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отклоняясь</w:t>
            </w:r>
            <w:r w:rsidRPr="00AA4380">
              <w:rPr>
                <w:rFonts w:ascii="Arial" w:hAnsi="Arial"/>
                <w:spacing w:val="26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маршрута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7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 xml:space="preserve">Самостоятельно </w:t>
            </w:r>
            <w:r w:rsidRPr="00AA4380">
              <w:rPr>
                <w:rFonts w:ascii="Arial" w:hAnsi="Arial"/>
                <w:spacing w:val="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моет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6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Узнаёт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мелодии знакомых</w:t>
            </w:r>
            <w:r w:rsidRPr="00AA4380">
              <w:rPr>
                <w:rFonts w:ascii="Arial" w:hAnsi="Arial"/>
                <w:spacing w:val="4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песенок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подпевает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68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песенке</w:t>
            </w:r>
            <w:r w:rsidRPr="00AA4380">
              <w:rPr>
                <w:rFonts w:ascii="Arial" w:hAnsi="Arial"/>
                <w:i/>
                <w:spacing w:val="-38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Два</w:t>
            </w:r>
            <w:r w:rsidRPr="00AA4380">
              <w:rPr>
                <w:rFonts w:ascii="Arial" w:hAnsi="Arial"/>
                <w:i/>
                <w:spacing w:val="23"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весёлых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гуся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2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3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19"/>
                <w:szCs w:val="1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Привязанность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2" w:line="260" w:lineRule="exact"/>
              <w:ind w:left="108" w:right="30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подбирает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основных</w:t>
            </w:r>
            <w:r w:rsidRPr="00AA4380">
              <w:rPr>
                <w:rFonts w:ascii="Arial" w:hAnsi="Arial"/>
                <w:spacing w:val="26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цвета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красный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жёлтый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синий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3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Ездит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устойчивом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трёхколёсном педальном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велосипеде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160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Вытирает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лицо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21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2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Запоминает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четыре</w:t>
            </w:r>
            <w:r w:rsidRPr="00AA4380">
              <w:rPr>
                <w:rFonts w:ascii="Arial" w:hAnsi="Arial"/>
                <w:spacing w:val="-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изображённых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картинке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06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24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списке</w:t>
            </w:r>
            <w:r w:rsidRPr="00AA4380">
              <w:rPr>
                <w:rFonts w:ascii="Arial" w:hAnsi="Arial"/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покупок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w w:val="9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составленном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виде</w:t>
            </w:r>
            <w:r w:rsidRPr="00AA4380">
              <w:rPr>
                <w:rFonts w:ascii="Arial" w:hAnsi="Arial"/>
                <w:i/>
                <w:w w:val="9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картинок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4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запоминает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яблоки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апельсины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бананы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5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сидеть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обнявшись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знакомым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взрослым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8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обсуждать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ним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дня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9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spacing w:val="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подбирает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одинаковые</w:t>
            </w:r>
            <w:r w:rsidRPr="00AA4380">
              <w:rPr>
                <w:rFonts w:ascii="Arial" w:hAnsi="Arial"/>
                <w:spacing w:val="28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размеру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8"/>
                <w:szCs w:val="1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29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Может</w:t>
            </w:r>
            <w:r w:rsidRPr="00AA4380">
              <w:rPr>
                <w:rFonts w:ascii="Arial" w:hAnsi="Arial"/>
                <w:spacing w:val="1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ходить</w:t>
            </w:r>
            <w:r w:rsidRPr="00AA4380">
              <w:rPr>
                <w:rFonts w:ascii="Arial" w:hAnsi="Arial"/>
                <w:spacing w:val="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цыпочках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18"/>
                <w:szCs w:val="18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1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Включает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выключает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кран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2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Запоминает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имени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названных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вслух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02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не</w:t>
            </w:r>
            <w:r w:rsidRPr="00AA4380">
              <w:rPr>
                <w:rFonts w:ascii="Arial" w:hAnsi="Arial"/>
                <w:spacing w:val="-40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</w:rPr>
              <w:t>подкреплённых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</w:rPr>
              <w:t>картинкой</w:t>
            </w:r>
            <w:r w:rsidRPr="00AA4380">
              <w:rPr>
                <w:spacing w:val="-2"/>
                <w:w w:val="110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16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Выделяет</w:t>
            </w:r>
            <w:r w:rsidRPr="00AA4380">
              <w:rPr>
                <w:rFonts w:ascii="Arial" w:hAnsi="Arial"/>
                <w:spacing w:val="-4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одного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ребенка</w:t>
            </w:r>
            <w:r w:rsidRPr="00AA4380">
              <w:rPr>
                <w:rFonts w:ascii="Arial" w:hAnsi="Arial"/>
                <w:spacing w:val="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нескольких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6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Может</w:t>
            </w:r>
            <w:r w:rsidRPr="00AA4380">
              <w:rPr>
                <w:rFonts w:ascii="Arial" w:hAnsi="Arial"/>
                <w:spacing w:val="1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подружиться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</w:t>
            </w:r>
            <w:r w:rsidRPr="00AA4380">
              <w:rPr>
                <w:rFonts w:ascii="Arial" w:hAnsi="Arial"/>
                <w:spacing w:val="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ним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95" w:line="27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такое</w:t>
            </w:r>
          </w:p>
          <w:p w:rsidR="00E5163C" w:rsidRPr="00AA4380" w:rsidRDefault="00E5163C" w:rsidP="00AA4380">
            <w:pPr>
              <w:pStyle w:val="TableParagraph"/>
              <w:spacing w:line="27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два</w:t>
            </w:r>
            <w:r w:rsidRPr="00AA4380">
              <w:rPr>
                <w:spacing w:val="-1"/>
                <w:sz w:val="24"/>
                <w:lang w:val="ru-RU"/>
              </w:rPr>
              <w:t>».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57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если</w:t>
            </w:r>
            <w:r w:rsidRPr="00AA4380">
              <w:rPr>
                <w:rFonts w:ascii="Arial" w:hAnsi="Arial"/>
                <w:i/>
                <w:spacing w:val="-3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w w:val="9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попросить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возьмёт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два</w:t>
            </w:r>
            <w:r w:rsidRPr="00AA4380">
              <w:rPr>
                <w:rFonts w:ascii="Arial" w:hAnsi="Arial"/>
                <w:i/>
                <w:w w:val="10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кубика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силой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бьет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мячу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0"/>
              <w:rPr>
                <w:rFonts w:cs="Calibri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Чистит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зубы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121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spacing w:before="11"/>
        <w:rPr>
          <w:rFonts w:cs="Calibri"/>
          <w:sz w:val="20"/>
          <w:szCs w:val="20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58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11-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(30–36</w:t>
      </w:r>
      <w:r>
        <w:rPr>
          <w:rFonts w:cs="Calibri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45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08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Импрессивная</w:t>
            </w:r>
            <w:r w:rsidRPr="00AA4380">
              <w:rPr>
                <w:rFonts w:ascii="Arial Black" w:hAnsi="Arial Black"/>
                <w:b/>
                <w:spacing w:val="-55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речь </w:t>
            </w: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восприятие</w:t>
            </w:r>
            <w:r w:rsidRPr="00AA4380">
              <w:rPr>
                <w:rFonts w:ascii="Arial Black" w:hAnsi="Arial Black"/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b/>
                <w:w w:val="95"/>
                <w:sz w:val="24"/>
                <w:lang w:val="ru-RU"/>
              </w:rPr>
              <w:t>/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или</w:t>
            </w:r>
            <w:r w:rsidRPr="00AA4380">
              <w:rPr>
                <w:rFonts w:ascii="Arial Black" w:hAnsi="Arial Black"/>
                <w:b/>
                <w:spacing w:val="-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b/>
                <w:w w:val="95"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2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выучить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счёт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5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ещё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говорит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может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отсчитывая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показывать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числа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пальчиками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23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секунду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встать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ногу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показать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28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spacing w:val="-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делается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4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Сморкается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платок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платок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носа</w:t>
            </w:r>
            <w:r w:rsidRPr="00AA4380">
              <w:rPr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8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28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использовать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разные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83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ответить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вопрос</w:t>
            </w:r>
            <w:r w:rsidRPr="00AA4380">
              <w:rPr>
                <w:i/>
                <w:sz w:val="20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Чем</w:t>
            </w:r>
            <w:r w:rsidRPr="00AA4380">
              <w:rPr>
                <w:rFonts w:ascii="Arial" w:hAnsi="Arial"/>
                <w:i/>
                <w:spacing w:val="-2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мы</w:t>
            </w:r>
            <w:r w:rsidRPr="00AA4380">
              <w:rPr>
                <w:rFonts w:ascii="Arial" w:hAnsi="Arial"/>
                <w:i/>
                <w:spacing w:val="-2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режем</w:t>
            </w:r>
            <w:r w:rsidRPr="00AA4380">
              <w:rPr>
                <w:rFonts w:ascii="Arial" w:hAnsi="Arial"/>
                <w:i/>
                <w:spacing w:val="-2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pacing w:val="-2"/>
                <w:sz w:val="20"/>
              </w:rPr>
              <w:t>бумагу</w:t>
            </w:r>
            <w:r w:rsidRPr="00AA4380">
              <w:rPr>
                <w:i/>
                <w:spacing w:val="-2"/>
                <w:sz w:val="20"/>
              </w:rPr>
              <w:t>?»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9" w:line="260" w:lineRule="exact"/>
              <w:ind w:left="108" w:right="12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кто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мальчик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0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а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кто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девочка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хотя</w:t>
            </w:r>
            <w:r w:rsidRPr="00AA4380">
              <w:rPr>
                <w:rFonts w:ascii="Arial" w:hAnsi="Arial"/>
                <w:spacing w:val="27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иногда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путаться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87" w:line="184" w:lineRule="auto"/>
              <w:ind w:left="108" w:right="900" w:hanging="1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Навыки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мелкой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моторики</w:t>
            </w: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170"/>
              <w:rPr>
                <w:rFonts w:ascii="Arial Black" w:hAnsi="Arial Black" w:cs="Arial Black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rFonts w:ascii="Arial Black" w:hAnsi="Arial Black"/>
                <w:b/>
                <w:spacing w:val="-11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зрительно</w:t>
            </w:r>
            <w:r w:rsidRPr="00AA4380">
              <w:rPr>
                <w:b/>
                <w:w w:val="95"/>
                <w:sz w:val="24"/>
                <w:lang w:val="ru-RU"/>
              </w:rPr>
              <w:t>-</w:t>
            </w:r>
            <w:r w:rsidRPr="00AA4380">
              <w:rPr>
                <w:b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двигательная координация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Одевание</w:t>
            </w:r>
          </w:p>
        </w:tc>
      </w:tr>
      <w:tr w:rsidR="00E5163C" w:rsidRPr="00AA4380" w:rsidTr="00AA4380">
        <w:trPr>
          <w:trHeight w:hRule="exact" w:val="19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7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показать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картинку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предмет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обозначения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которого</w:t>
            </w:r>
            <w:r w:rsidRPr="00AA4380">
              <w:rPr>
                <w:rFonts w:ascii="Arial" w:hAnsi="Arial"/>
                <w:spacing w:val="3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используются три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ключевых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171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9"/>
                <w:sz w:val="20"/>
              </w:rPr>
              <w:t xml:space="preserve"> </w:t>
            </w: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большая</w:t>
            </w:r>
            <w:r w:rsidRPr="00AA4380">
              <w:rPr>
                <w:rFonts w:ascii="Arial" w:hAnsi="Arial"/>
                <w:i/>
                <w:spacing w:val="-18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девочка прыгает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5"/>
                <w:szCs w:val="35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61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Развитие</w:t>
            </w:r>
            <w:r w:rsidRPr="00AA4380">
              <w:rPr>
                <w:rFonts w:ascii="Arial Black" w:hAnsi="Arial Black"/>
                <w:b/>
                <w:spacing w:val="7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игровой</w:t>
            </w:r>
            <w:r w:rsidRPr="00AA4380">
              <w:rPr>
                <w:rFonts w:ascii="Arial Black" w:hAnsi="Arial Black"/>
                <w:b/>
                <w:w w:val="97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деятельности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40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башенку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десяти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кубиков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69"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Вставляет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руки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рукава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куртки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рубашки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если</w:t>
            </w:r>
            <w:r w:rsidRPr="00AA4380">
              <w:rPr>
                <w:rFonts w:ascii="Arial" w:hAnsi="Arial"/>
                <w:spacing w:val="27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держит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перед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ним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9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Демонстрирует понимание</w:t>
            </w:r>
            <w:r w:rsidRPr="00AA4380">
              <w:rPr>
                <w:rFonts w:ascii="Arial" w:hAnsi="Arial"/>
                <w:spacing w:val="5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предлогов</w:t>
            </w:r>
          </w:p>
          <w:p w:rsidR="00E5163C" w:rsidRPr="00AA4380" w:rsidRDefault="00E5163C" w:rsidP="00AA4380">
            <w:pPr>
              <w:pStyle w:val="TableParagraph"/>
              <w:spacing w:line="256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под</w:t>
            </w:r>
            <w:r w:rsidRPr="00AA4380">
              <w:rPr>
                <w:spacing w:val="-2"/>
                <w:sz w:val="24"/>
                <w:lang w:val="ru-RU"/>
              </w:rPr>
              <w:t>»,</w:t>
            </w:r>
            <w:r w:rsidRPr="00AA4380">
              <w:rPr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сверху</w:t>
            </w:r>
            <w:r w:rsidRPr="00AA4380">
              <w:rPr>
                <w:spacing w:val="-2"/>
                <w:sz w:val="24"/>
                <w:lang w:val="ru-RU"/>
              </w:rPr>
              <w:t>»,</w:t>
            </w:r>
            <w:r w:rsidRPr="00AA4380">
              <w:rPr>
                <w:spacing w:val="24"/>
                <w:sz w:val="24"/>
                <w:lang w:val="ru-RU"/>
              </w:rPr>
              <w:t xml:space="preserve"> </w:t>
            </w:r>
            <w:r w:rsidRPr="00AA4380">
              <w:rPr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z w:val="24"/>
                <w:lang w:val="ru-RU"/>
              </w:rPr>
              <w:t>за</w:t>
            </w:r>
            <w:r w:rsidRPr="00AA4380">
              <w:rPr>
                <w:sz w:val="24"/>
                <w:lang w:val="ru-RU"/>
              </w:rPr>
              <w:t>»</w:t>
            </w:r>
          </w:p>
          <w:p w:rsidR="00E5163C" w:rsidRPr="00AA4380" w:rsidRDefault="00E5163C" w:rsidP="00AA4380">
            <w:pPr>
              <w:pStyle w:val="TableParagraph"/>
              <w:spacing w:before="4" w:line="260" w:lineRule="exact"/>
              <w:ind w:left="108" w:right="276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рядом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выполняя</w:t>
            </w:r>
            <w:r w:rsidRPr="00AA4380">
              <w:rPr>
                <w:rFonts w:ascii="Arial" w:hAnsi="Arial"/>
                <w:spacing w:val="22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правильное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действие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указывая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правильную 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картинку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91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куклу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мишку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товарища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играм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разговаривая</w:t>
            </w:r>
            <w:r w:rsidRPr="00AA4380">
              <w:rPr>
                <w:rFonts w:ascii="Arial" w:hAnsi="Arial"/>
                <w:spacing w:val="25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ними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рассказывая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 они должны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6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Сооружает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из</w:t>
            </w:r>
            <w:r w:rsidRPr="00AA4380">
              <w:rPr>
                <w:rFonts w:ascii="Arial" w:hAnsi="Arial"/>
                <w:spacing w:val="-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кубиков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поезд</w:t>
            </w:r>
            <w:r w:rsidRPr="00AA4380">
              <w:rPr>
                <w:spacing w:val="-2"/>
                <w:w w:val="105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5"/>
                <w:szCs w:val="25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62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Самостоятельно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вешает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вешалку свою</w:t>
            </w:r>
            <w:r w:rsidRPr="00AA4380">
              <w:rPr>
                <w:rFonts w:ascii="Arial" w:hAnsi="Arial"/>
                <w:spacing w:val="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куртку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94" w:line="260" w:lineRule="exact"/>
              <w:ind w:left="108" w:right="36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каких</w:t>
            </w:r>
            <w:r w:rsidRPr="00AA4380">
              <w:rPr>
                <w:rFonts w:ascii="Arial" w:hAnsi="Arial"/>
                <w:spacing w:val="28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предметах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идёт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речь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4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их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описывают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36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5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который</w:t>
            </w:r>
            <w:r w:rsidRPr="00AA4380">
              <w:rPr>
                <w:rFonts w:ascii="Arial" w:hAnsi="Arial"/>
                <w:i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промок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тот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который</w:t>
            </w:r>
            <w:r w:rsidRPr="00AA4380">
              <w:rPr>
                <w:rFonts w:ascii="Arial" w:hAnsi="Arial"/>
                <w:i/>
                <w:spacing w:val="24"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испачкался</w:t>
            </w:r>
            <w:r w:rsidRPr="00AA4380">
              <w:rPr>
                <w:i/>
                <w:sz w:val="20"/>
                <w:lang w:val="ru-RU"/>
              </w:rPr>
              <w:t>»,</w:t>
            </w:r>
            <w:r w:rsidRPr="00AA4380">
              <w:rPr>
                <w:i/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82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один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разных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качествах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3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одной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той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же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игре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шарф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может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послужить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одеялом</w:t>
            </w:r>
            <w:r w:rsidRPr="00AA4380">
              <w:rPr>
                <w:i/>
                <w:sz w:val="20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3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плащом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7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платьем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59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2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нанизать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большие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бусины</w:t>
            </w:r>
            <w:r w:rsidRPr="00AA4380">
              <w:rPr>
                <w:rFonts w:ascii="Arial" w:hAnsi="Arial"/>
                <w:spacing w:val="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шнурок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1"/>
                <w:szCs w:val="2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78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Находит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нужные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предметы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одежды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своей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комнате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17"/>
          <w:szCs w:val="17"/>
          <w:lang w:val="ru-RU"/>
        </w:rPr>
      </w:pPr>
    </w:p>
    <w:p w:rsidR="00E5163C" w:rsidRDefault="00E5163C">
      <w:pPr>
        <w:tabs>
          <w:tab w:val="right" w:pos="4721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11-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(30–36</w:t>
      </w:r>
      <w:r>
        <w:rPr>
          <w:rFonts w:cs="Calibri"/>
          <w:spacing w:val="3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59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91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9"/>
              <w:rPr>
                <w:rFonts w:cs="Calibri"/>
                <w:sz w:val="16"/>
                <w:szCs w:val="1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 w:right="26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</w:t>
            </w:r>
            <w:r w:rsidRPr="00AA4380">
              <w:rPr>
                <w:rFonts w:ascii="Arial" w:hAnsi="Arial"/>
                <w:w w:val="10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местоимения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они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он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i/>
                <w:sz w:val="20"/>
                <w:lang w:val="ru-RU"/>
              </w:rPr>
              <w:t>/</w:t>
            </w:r>
            <w:r w:rsidRPr="00AA4380">
              <w:rPr>
                <w:i/>
                <w:spacing w:val="-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она</w:t>
            </w:r>
            <w:r w:rsidRPr="00AA4380">
              <w:rPr>
                <w:i/>
                <w:sz w:val="20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ей</w:t>
            </w:r>
            <w:r w:rsidRPr="00AA4380"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 w:rsidRPr="00AA4380">
              <w:rPr>
                <w:i/>
                <w:sz w:val="20"/>
              </w:rPr>
              <w:t>/</w:t>
            </w:r>
            <w:r w:rsidRPr="00AA4380">
              <w:rPr>
                <w:i/>
                <w:spacing w:val="-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ему</w:t>
            </w:r>
            <w:r w:rsidRPr="00AA4380">
              <w:rPr>
                <w:i/>
                <w:sz w:val="20"/>
              </w:rPr>
              <w:t>»</w:t>
            </w:r>
            <w:r w:rsidRPr="00AA4380">
              <w:rPr>
                <w:i/>
                <w:spacing w:val="-4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и</w:t>
            </w:r>
            <w:r w:rsidRPr="00AA4380">
              <w:rPr>
                <w:rFonts w:ascii="Arial" w:hAnsi="Arial"/>
                <w:i/>
                <w:spacing w:val="-1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т</w:t>
            </w:r>
            <w:r w:rsidRPr="00AA4380">
              <w:rPr>
                <w:i/>
                <w:sz w:val="20"/>
              </w:rPr>
              <w:t>.</w:t>
            </w:r>
            <w:r w:rsidRPr="00AA4380">
              <w:rPr>
                <w:i/>
                <w:spacing w:val="-29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6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воображение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элементом</w:t>
            </w:r>
            <w:r w:rsidRPr="00AA4380">
              <w:rPr>
                <w:rFonts w:ascii="Arial" w:hAnsi="Arial"/>
                <w:spacing w:val="-1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23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будто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»)</w:t>
            </w:r>
            <w:r w:rsidRPr="00AA4380">
              <w:rPr>
                <w:spacing w:val="-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становится</w:t>
            </w:r>
            <w:r w:rsidRPr="00AA4380">
              <w:rPr>
                <w:rFonts w:ascii="Arial" w:hAnsi="Arial"/>
                <w:spacing w:val="25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подробной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1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включает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себя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несколько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связанных между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собой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действий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762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раздевание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купание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2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переодевание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669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i/>
                <w:spacing w:val="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пижаму</w:t>
            </w:r>
            <w:r w:rsidRPr="00AA4380">
              <w:rPr>
                <w:i/>
                <w:spacing w:val="-2"/>
                <w:sz w:val="20"/>
                <w:lang w:val="ru-RU"/>
              </w:rPr>
              <w:t>,</w:t>
            </w:r>
            <w:r w:rsidRPr="00AA4380">
              <w:rPr>
                <w:i/>
                <w:spacing w:val="2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питье</w:t>
            </w:r>
            <w:r w:rsidRPr="00AA4380">
              <w:rPr>
                <w:rFonts w:ascii="Arial" w:hAnsi="Arial"/>
                <w:i/>
                <w:spacing w:val="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чашки</w:t>
            </w:r>
            <w:r w:rsidRPr="00AA4380">
              <w:rPr>
                <w:rFonts w:ascii="Arial" w:hAnsi="Arial"/>
                <w:i/>
                <w:spacing w:val="26"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молока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перед</w:t>
            </w:r>
            <w:r w:rsidRPr="00AA4380">
              <w:rPr>
                <w:rFonts w:ascii="Arial" w:hAnsi="Arial"/>
                <w:i/>
                <w:spacing w:val="-12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сном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1"/>
              <w:rPr>
                <w:rFonts w:cs="Calibri"/>
                <w:sz w:val="31"/>
                <w:szCs w:val="31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88" w:hanging="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Удерживает</w:t>
            </w:r>
            <w:r w:rsidRPr="00AA4380">
              <w:rPr>
                <w:rFonts w:ascii="Arial" w:hAnsi="Arial"/>
                <w:spacing w:val="-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карандаш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грифеля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большим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указательным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7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средним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пальцами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пользуется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им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уверенно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2"/>
                <w:szCs w:val="32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Посещение</w:t>
            </w:r>
            <w:r w:rsidRPr="00AA4380">
              <w:rPr>
                <w:rFonts w:ascii="Arial Black" w:hAnsi="Arial Black"/>
                <w:b/>
                <w:spacing w:val="47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туалета</w:t>
            </w:r>
          </w:p>
        </w:tc>
      </w:tr>
      <w:tr w:rsidR="00E5163C" w:rsidRPr="00AA4380" w:rsidTr="00AA4380">
        <w:trPr>
          <w:trHeight w:hRule="exact" w:val="197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35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Знает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25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подождать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пока</w:t>
            </w:r>
            <w:r w:rsidRPr="00AA4380">
              <w:rPr>
                <w:rFonts w:ascii="Arial" w:hAnsi="Arial"/>
                <w:spacing w:val="29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остальные</w:t>
            </w:r>
            <w:r w:rsidRPr="00AA4380">
              <w:rPr>
                <w:rFonts w:ascii="Arial" w:hAnsi="Arial"/>
                <w:spacing w:val="-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договорят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9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способен контролировать</w:t>
            </w:r>
            <w:r w:rsidRPr="00AA4380">
              <w:rPr>
                <w:rFonts w:ascii="Arial" w:hAnsi="Arial"/>
                <w:spacing w:val="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своё</w:t>
            </w:r>
            <w:r w:rsidRPr="00AA4380">
              <w:rPr>
                <w:rFonts w:ascii="Arial" w:hAnsi="Arial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желание</w:t>
            </w:r>
            <w:r w:rsidRPr="00AA4380">
              <w:rPr>
                <w:rFonts w:ascii="Arial" w:hAnsi="Arial"/>
                <w:spacing w:val="-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вмешаться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2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разговор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42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Наряжается</w:t>
            </w:r>
            <w:r w:rsidRPr="00AA4380">
              <w:rPr>
                <w:w w:val="105"/>
                <w:sz w:val="24"/>
              </w:rPr>
              <w:t>,</w:t>
            </w:r>
            <w:r w:rsidRPr="00AA4380">
              <w:rPr>
                <w:spacing w:val="-28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изображая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 xml:space="preserve">разных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людей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1376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Режет</w:t>
            </w:r>
            <w:r w:rsidRPr="00AA4380">
              <w:rPr>
                <w:rFonts w:ascii="Arial" w:hAnsi="Arial"/>
                <w:spacing w:val="25"/>
                <w:sz w:val="24"/>
              </w:rPr>
              <w:t xml:space="preserve"> </w:t>
            </w:r>
            <w:r w:rsidRPr="00AA4380">
              <w:rPr>
                <w:rFonts w:ascii="Arial" w:hAnsi="Arial"/>
                <w:sz w:val="24"/>
              </w:rPr>
              <w:t>бумагу</w:t>
            </w:r>
            <w:r w:rsidRPr="00AA4380">
              <w:rPr>
                <w:rFonts w:ascii="Arial" w:hAnsi="Arial"/>
                <w:w w:val="104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ножницами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48" w:line="260" w:lineRule="exact"/>
              <w:ind w:left="108" w:right="2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течение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дня</w:t>
            </w:r>
            <w:r w:rsidRPr="00AA4380">
              <w:rPr>
                <w:rFonts w:ascii="Arial" w:hAnsi="Arial"/>
                <w:spacing w:val="-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остаётся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сухим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чистым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86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4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начинающиеся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»</w:t>
            </w:r>
            <w:r w:rsidRPr="00AA4380">
              <w:rPr>
                <w:spacing w:val="24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«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где</w:t>
            </w:r>
            <w:r w:rsidRPr="00AA4380">
              <w:rPr>
                <w:w w:val="105"/>
                <w:sz w:val="24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3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 xml:space="preserve">Придумывает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истории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случаются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игрушками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724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2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животные</w:t>
            </w:r>
            <w:r w:rsidRPr="00AA4380">
              <w:rPr>
                <w:rFonts w:ascii="Arial" w:hAnsi="Arial"/>
                <w:i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карабкаются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11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гору</w:t>
            </w:r>
            <w:r w:rsidRPr="00AA4380">
              <w:rPr>
                <w:i/>
                <w:spacing w:val="-2"/>
                <w:sz w:val="20"/>
                <w:lang w:val="ru-RU"/>
              </w:rPr>
              <w:t>»</w:t>
            </w:r>
          </w:p>
          <w:p w:rsidR="00E5163C" w:rsidRPr="00AA4380" w:rsidRDefault="00E5163C" w:rsidP="00AA4380">
            <w:pPr>
              <w:pStyle w:val="TableParagraph"/>
              <w:spacing w:line="220" w:lineRule="exact"/>
              <w:ind w:left="108" w:right="251" w:hanging="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(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спинку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>кресла</w:t>
            </w:r>
            <w:r w:rsidRPr="00AA4380">
              <w:rPr>
                <w:i/>
                <w:spacing w:val="-2"/>
                <w:sz w:val="20"/>
                <w:lang w:val="ru-RU"/>
              </w:rPr>
              <w:t>),</w:t>
            </w:r>
            <w:r w:rsidRPr="00AA4380">
              <w:rPr>
                <w:i/>
                <w:spacing w:val="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их</w:t>
            </w:r>
            <w:r w:rsidRPr="00AA4380">
              <w:rPr>
                <w:rFonts w:ascii="Arial" w:hAnsi="Arial"/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надо</w:t>
            </w:r>
            <w:r w:rsidRPr="00AA4380">
              <w:rPr>
                <w:rFonts w:ascii="Arial" w:hAnsi="Arial"/>
                <w:i/>
                <w:spacing w:val="27"/>
                <w:w w:val="10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спасти</w:t>
            </w:r>
            <w:r w:rsidRPr="00AA4380">
              <w:rPr>
                <w:i/>
                <w:spacing w:val="-2"/>
                <w:sz w:val="20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98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Может</w:t>
            </w:r>
            <w:r w:rsidRPr="00AA4380">
              <w:rPr>
                <w:rFonts w:ascii="Arial" w:hAnsi="Arial"/>
                <w:spacing w:val="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написать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Х</w:t>
            </w:r>
            <w:r w:rsidRPr="00AA4380">
              <w:rPr>
                <w:rFonts w:ascii="Arial" w:hAnsi="Arial"/>
                <w:spacing w:val="-41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40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>начертить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горизонтальную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10"/>
                <w:sz w:val="24"/>
                <w:lang w:val="ru-RU"/>
              </w:rPr>
              <w:t>линию</w:t>
            </w:r>
            <w:r w:rsidRPr="00AA4380">
              <w:rPr>
                <w:spacing w:val="-2"/>
                <w:w w:val="110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23"/>
                <w:szCs w:val="23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8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Ощущает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понимает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разницу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27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надо</w:t>
            </w:r>
            <w:r w:rsidRPr="00AA4380">
              <w:rPr>
                <w:rFonts w:ascii="Arial" w:hAnsi="Arial"/>
                <w:spacing w:val="2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</w:t>
            </w:r>
            <w:r w:rsidRPr="00AA4380">
              <w:rPr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маленькому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большому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и</w:t>
            </w:r>
            <w:r w:rsidRPr="00AA4380"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сообщает</w:t>
            </w:r>
            <w:r w:rsidRPr="00AA4380"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об</w:t>
            </w:r>
            <w:r w:rsidRPr="00AA4380">
              <w:rPr>
                <w:rFonts w:ascii="Arial" w:hAnsi="Arial"/>
                <w:spacing w:val="-15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этом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</w:tr>
      <w:tr w:rsidR="00E5163C" w:rsidRPr="00AA4380" w:rsidTr="00AA4380">
        <w:trPr>
          <w:trHeight w:hRule="exact" w:val="17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9"/>
                <w:szCs w:val="29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214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>Экспрессивный</w:t>
            </w:r>
            <w:r w:rsidRPr="00AA4380">
              <w:rPr>
                <w:rFonts w:ascii="Arial Black" w:hAnsi="Arial Black"/>
                <w:b/>
                <w:spacing w:val="18"/>
                <w:w w:val="90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  <w:lang w:val="ru-RU"/>
              </w:rPr>
              <w:t>язык</w:t>
            </w:r>
            <w:r w:rsidRPr="00AA4380">
              <w:rPr>
                <w:rFonts w:ascii="Arial Black" w:hAnsi="Arial Black"/>
                <w:b/>
                <w:w w:val="91"/>
                <w:sz w:val="24"/>
                <w:lang w:val="ru-RU"/>
              </w:rPr>
              <w:t xml:space="preserve"> </w:t>
            </w:r>
            <w:r w:rsidRPr="00AA4380">
              <w:rPr>
                <w:b/>
                <w:w w:val="95"/>
                <w:sz w:val="24"/>
                <w:lang w:val="ru-RU"/>
              </w:rPr>
              <w:t>(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использование</w:t>
            </w:r>
            <w:r w:rsidRPr="00AA4380">
              <w:rPr>
                <w:rFonts w:ascii="Arial Black" w:hAnsi="Arial Black"/>
                <w:b/>
                <w:spacing w:val="-40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речи</w:t>
            </w:r>
            <w:r w:rsidRPr="00AA4380">
              <w:rPr>
                <w:rFonts w:ascii="Arial Black" w:hAnsi="Arial Black"/>
                <w:b/>
                <w:w w:val="96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</w:t>
            </w:r>
            <w:r w:rsidRPr="00AA4380">
              <w:rPr>
                <w:b/>
                <w:w w:val="95"/>
                <w:sz w:val="24"/>
                <w:lang w:val="ru-RU"/>
              </w:rPr>
              <w:t>/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или</w:t>
            </w:r>
            <w:r w:rsidRPr="00AA4380">
              <w:rPr>
                <w:rFonts w:ascii="Arial Black" w:hAnsi="Arial Black"/>
                <w:b/>
                <w:spacing w:val="-13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>жестов</w:t>
            </w:r>
            <w:r w:rsidRPr="00AA4380">
              <w:rPr>
                <w:rFonts w:ascii="Arial Black" w:hAnsi="Arial Black"/>
                <w:b/>
                <w:spacing w:val="-14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  <w:lang w:val="ru-RU"/>
              </w:rPr>
              <w:t xml:space="preserve">для </w:t>
            </w:r>
            <w:r w:rsidRPr="00AA4380">
              <w:rPr>
                <w:rFonts w:ascii="Arial Black" w:hAnsi="Arial Black"/>
                <w:b/>
                <w:sz w:val="24"/>
                <w:lang w:val="ru-RU"/>
              </w:rPr>
              <w:t>коммуникации</w:t>
            </w:r>
            <w:r w:rsidRPr="00AA4380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6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соответствующие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материалы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построить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5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необходимое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для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6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дорогу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-5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дом</w:t>
            </w:r>
            <w:r w:rsidRPr="00AA4380">
              <w:rPr>
                <w:i/>
                <w:sz w:val="20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6"/>
                <w:szCs w:val="26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410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Пытается</w:t>
            </w:r>
            <w:r w:rsidRPr="00AA4380">
              <w:rPr>
                <w:rFonts w:ascii="Arial" w:hAnsi="Arial"/>
                <w:spacing w:val="-3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нарисовать</w:t>
            </w:r>
            <w:r w:rsidRPr="00AA4380">
              <w:rPr>
                <w:rFonts w:ascii="Arial" w:hAnsi="Arial"/>
                <w:w w:val="106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круг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89" w:line="260" w:lineRule="exact"/>
              <w:ind w:left="108" w:right="125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Смывает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воду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унитазе с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посторонней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помощью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</w:tbl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rPr>
          <w:rFonts w:cs="Calibri"/>
          <w:sz w:val="24"/>
          <w:szCs w:val="24"/>
          <w:lang w:val="ru-RU"/>
        </w:rPr>
      </w:pPr>
    </w:p>
    <w:p w:rsidR="00E5163C" w:rsidRPr="003D7990" w:rsidRDefault="00E5163C">
      <w:pPr>
        <w:spacing w:before="6"/>
        <w:rPr>
          <w:rFonts w:cs="Calibri"/>
          <w:sz w:val="27"/>
          <w:szCs w:val="27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60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11-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(30–36</w:t>
      </w:r>
      <w:r>
        <w:rPr>
          <w:rFonts w:cs="Calibri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16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8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Пересказывает</w:t>
            </w:r>
          </w:p>
          <w:p w:rsidR="00E5163C" w:rsidRPr="00AA4380" w:rsidRDefault="00E5163C" w:rsidP="00AA4380">
            <w:pPr>
              <w:pStyle w:val="TableParagraph"/>
              <w:spacing w:before="9" w:line="260" w:lineRule="exact"/>
              <w:ind w:left="108" w:right="23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правильном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порядке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 с ним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недавно</w:t>
            </w:r>
            <w:r w:rsidRPr="00AA4380">
              <w:rPr>
                <w:rFonts w:ascii="Arial" w:hAnsi="Arial"/>
                <w:spacing w:val="22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произошло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226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скатился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i/>
                <w:spacing w:val="-1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горки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ударил</w:t>
            </w:r>
            <w:r w:rsidRPr="00AA4380">
              <w:rPr>
                <w:rFonts w:ascii="Arial" w:hAnsi="Arial"/>
                <w:i/>
                <w:spacing w:val="-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пальчик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02" w:line="260" w:lineRule="exact"/>
              <w:ind w:left="108" w:right="14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надо</w:t>
            </w:r>
            <w:r w:rsidRPr="00AA4380">
              <w:rPr>
                <w:rFonts w:ascii="Arial" w:hAnsi="Arial"/>
                <w:spacing w:val="2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делиться</w:t>
            </w:r>
            <w:r w:rsidRPr="00AA4380">
              <w:rPr>
                <w:rFonts w:ascii="Arial" w:hAnsi="Arial"/>
                <w:spacing w:val="-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например</w:t>
            </w:r>
            <w:r w:rsidRPr="00AA4380">
              <w:rPr>
                <w:rFonts w:ascii="Arial" w:hAnsi="Arial"/>
                <w:spacing w:val="5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игрушками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),</w:t>
            </w:r>
            <w:r w:rsidRPr="00AA4380">
              <w:rPr>
                <w:spacing w:val="20"/>
                <w:w w:val="9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всегда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охотно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это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делает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225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Рисует</w:t>
            </w:r>
            <w:r w:rsidRPr="00AA4380">
              <w:rPr>
                <w:rFonts w:ascii="Arial" w:hAnsi="Arial"/>
                <w:spacing w:val="-13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неразборчивые</w:t>
            </w:r>
            <w:r w:rsidRPr="00AA4380">
              <w:rPr>
                <w:rFonts w:ascii="Arial" w:hAnsi="Arial"/>
                <w:w w:val="107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каракули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27"/>
                <w:szCs w:val="27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46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Ждёт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его</w:t>
            </w:r>
            <w:r w:rsidRPr="00AA4380">
              <w:rPr>
                <w:rFonts w:ascii="Arial" w:hAnsi="Arial"/>
                <w:spacing w:val="-1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подотрут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после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того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как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</w:t>
            </w:r>
            <w:r w:rsidRPr="00AA4380">
              <w:rPr>
                <w:rFonts w:ascii="Arial" w:hAnsi="Arial"/>
                <w:w w:val="11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воспользовался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горшком</w:t>
            </w:r>
            <w:r w:rsidRPr="00AA4380">
              <w:rPr>
                <w:rFonts w:ascii="Arial" w:hAnsi="Arial"/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2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унитазом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40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Рассказывает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-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своей жизни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любимых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вещах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событиях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4" w:line="260" w:lineRule="exact"/>
              <w:ind w:left="108" w:right="877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простые сюжетные</w:t>
            </w:r>
            <w:r w:rsidRPr="00AA4380">
              <w:rPr>
                <w:rFonts w:ascii="Arial" w:hAnsi="Arial"/>
                <w:spacing w:val="2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игры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другими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детьми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3" w:line="278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Рисует</w:t>
            </w:r>
            <w:r w:rsidRPr="00AA4380">
              <w:rPr>
                <w:rFonts w:ascii="Arial" w:hAnsi="Arial"/>
                <w:spacing w:val="4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человека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before="2" w:line="260" w:lineRule="exact"/>
              <w:ind w:left="108" w:right="26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которого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есть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голова и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пара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других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частей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тела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"/>
              <w:rPr>
                <w:rFonts w:cs="Calibri"/>
                <w:sz w:val="34"/>
                <w:szCs w:val="3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Самостоятельность</w:t>
            </w: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94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Адекватно</w:t>
            </w:r>
            <w:r w:rsidRPr="00AA4380">
              <w:rPr>
                <w:rFonts w:ascii="Arial" w:hAnsi="Arial"/>
                <w:spacing w:val="-3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49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предполагающие</w:t>
            </w:r>
            <w:r w:rsidRPr="00AA4380">
              <w:rPr>
                <w:rFonts w:ascii="Arial" w:hAnsi="Arial"/>
                <w:spacing w:val="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spacing w:val="-2"/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spacing w:val="-2"/>
                <w:w w:val="105"/>
                <w:sz w:val="24"/>
              </w:rPr>
              <w:t>да</w:t>
            </w:r>
            <w:r w:rsidRPr="00AA4380">
              <w:rPr>
                <w:spacing w:val="-2"/>
                <w:w w:val="105"/>
                <w:sz w:val="24"/>
              </w:rPr>
              <w:t>»</w:t>
            </w:r>
            <w:r w:rsidRPr="00AA4380">
              <w:rPr>
                <w:spacing w:val="-12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или</w:t>
            </w:r>
            <w:r w:rsidRPr="00AA4380">
              <w:rPr>
                <w:rFonts w:ascii="Arial" w:hAnsi="Arial"/>
                <w:spacing w:val="-25"/>
                <w:w w:val="105"/>
                <w:sz w:val="24"/>
              </w:rPr>
              <w:t xml:space="preserve"> </w:t>
            </w:r>
            <w:r w:rsidRPr="00AA4380">
              <w:rPr>
                <w:spacing w:val="-2"/>
                <w:w w:val="105"/>
                <w:sz w:val="24"/>
              </w:rPr>
              <w:t>«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нет</w:t>
            </w:r>
            <w:r w:rsidRPr="00AA4380">
              <w:rPr>
                <w:spacing w:val="-2"/>
                <w:w w:val="105"/>
                <w:sz w:val="24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106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Хорошо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играет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группе</w:t>
            </w:r>
            <w:r w:rsidRPr="00AA4380">
              <w:rPr>
                <w:rFonts w:ascii="Arial" w:hAnsi="Arial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из</w:t>
            </w:r>
            <w:r w:rsidRPr="00AA4380">
              <w:rPr>
                <w:rFonts w:ascii="Arial" w:hAnsi="Arial"/>
                <w:spacing w:val="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двоих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троих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детей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8"/>
                <w:szCs w:val="28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1432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Зрительное</w:t>
            </w:r>
            <w:r w:rsidRPr="00AA4380">
              <w:rPr>
                <w:rFonts w:ascii="Arial Black" w:hAnsi="Arial Black"/>
                <w:b/>
                <w:w w:val="94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восприятие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93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Просит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помощи</w:t>
            </w:r>
            <w:r w:rsidRPr="00AA4380">
              <w:rPr>
                <w:spacing w:val="-2"/>
                <w:w w:val="105"/>
                <w:sz w:val="24"/>
                <w:lang w:val="ru-RU"/>
              </w:rPr>
              <w:t>/</w:t>
            </w:r>
            <w:r w:rsidRPr="00AA4380">
              <w:rPr>
                <w:spacing w:val="26"/>
                <w:w w:val="9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поддержке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когда</w:t>
            </w:r>
            <w:r w:rsidRPr="00AA4380">
              <w:rPr>
                <w:rFonts w:ascii="Arial" w:hAnsi="Arial"/>
                <w:spacing w:val="29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чувствует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она</w:t>
            </w:r>
            <w:r w:rsidRPr="00AA4380">
              <w:rPr>
                <w:rFonts w:ascii="Arial" w:hAnsi="Arial"/>
                <w:spacing w:val="-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ему</w:t>
            </w:r>
            <w:r w:rsidRPr="00AA4380">
              <w:rPr>
                <w:rFonts w:ascii="Arial" w:hAnsi="Arial"/>
                <w:spacing w:val="29"/>
                <w:w w:val="103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необходима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</w:tr>
      <w:tr w:rsidR="00E5163C" w:rsidRPr="00AA4380" w:rsidTr="00AA4380">
        <w:trPr>
          <w:trHeight w:hRule="exact" w:val="16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4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своей речи</w:t>
            </w:r>
            <w:r w:rsidRPr="00AA4380">
              <w:rPr>
                <w:rFonts w:ascii="Arial" w:hAnsi="Arial"/>
                <w:spacing w:val="1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глаголы</w:t>
            </w: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65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2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соответствующей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ситуации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форме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4"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:</w:t>
            </w:r>
            <w:r w:rsidRPr="00AA4380">
              <w:rPr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играю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  <w:r w:rsidRPr="00AA4380">
              <w:rPr>
                <w:i/>
                <w:spacing w:val="-19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играл</w:t>
            </w:r>
            <w:r w:rsidRPr="00AA4380">
              <w:rPr>
                <w:i/>
                <w:spacing w:val="-2"/>
                <w:sz w:val="20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32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играет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», </w:t>
            </w:r>
            <w:r w:rsidRPr="00AA4380">
              <w:rPr>
                <w:i/>
                <w:spacing w:val="28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pacing w:val="-1"/>
                <w:w w:val="95"/>
                <w:sz w:val="20"/>
                <w:lang w:val="ru-RU"/>
              </w:rPr>
              <w:t>поиграю</w:t>
            </w:r>
            <w:r w:rsidRPr="00AA4380">
              <w:rPr>
                <w:i/>
                <w:spacing w:val="-1"/>
                <w:w w:val="95"/>
                <w:sz w:val="20"/>
                <w:lang w:val="ru-RU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pStyle w:val="TableParagraph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6"/>
              <w:rPr>
                <w:rFonts w:cs="Calibri"/>
                <w:sz w:val="24"/>
                <w:szCs w:val="2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line="260" w:lineRule="exact"/>
              <w:ind w:left="108" w:right="311" w:hanging="1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Сравнивает</w:t>
            </w:r>
            <w:r w:rsidRPr="00AA4380">
              <w:rPr>
                <w:rFonts w:ascii="Arial" w:hAnsi="Arial"/>
                <w:spacing w:val="-36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предметы по</w:t>
            </w:r>
            <w:r w:rsidRPr="00AA4380">
              <w:rPr>
                <w:rFonts w:ascii="Arial" w:hAnsi="Arial"/>
                <w:spacing w:val="7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</w:rPr>
              <w:t>размеру</w:t>
            </w:r>
            <w:r w:rsidRPr="00AA4380">
              <w:rPr>
                <w:spacing w:val="-1"/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53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Чтобы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то</w:t>
            </w:r>
            <w:r w:rsidRPr="00AA4380">
              <w:rPr>
                <w:rFonts w:ascii="Arial" w:hAnsi="Arial"/>
                <w:spacing w:val="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узнать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задаёт</w:t>
            </w:r>
            <w:r w:rsidRPr="00AA4380">
              <w:rPr>
                <w:rFonts w:ascii="Arial" w:hAnsi="Arial"/>
                <w:spacing w:val="-4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всё</w:t>
            </w:r>
            <w:r w:rsidRPr="00AA438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более</w:t>
            </w:r>
            <w:r w:rsidRPr="00AA4380">
              <w:rPr>
                <w:rFonts w:ascii="Arial" w:hAnsi="Arial"/>
                <w:w w:val="102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подробные</w:t>
            </w:r>
            <w:r w:rsidRPr="00AA4380">
              <w:rPr>
                <w:rFonts w:ascii="Arial" w:hAnsi="Arial"/>
                <w:spacing w:val="3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5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80" w:hanging="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Развёрнуто</w:t>
            </w:r>
            <w:r w:rsidRPr="00AA4380">
              <w:rPr>
                <w:rFonts w:ascii="Arial" w:hAnsi="Arial"/>
                <w:spacing w:val="-4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отвечает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вопросы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7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включая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ответ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дополнительную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информацию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cs="Calibri"/>
          <w:sz w:val="18"/>
          <w:szCs w:val="18"/>
          <w:lang w:val="ru-RU"/>
        </w:rPr>
      </w:pPr>
    </w:p>
    <w:p w:rsidR="00E5163C" w:rsidRDefault="00E5163C">
      <w:pPr>
        <w:tabs>
          <w:tab w:val="right" w:pos="4721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cs="Calibri"/>
          <w:spacing w:val="1"/>
          <w:sz w:val="18"/>
          <w:szCs w:val="18"/>
        </w:rPr>
        <w:t>11-</w:t>
      </w:r>
      <w:r>
        <w:rPr>
          <w:rFonts w:ascii="Arial" w:hAnsi="Arial" w:cs="Arial"/>
          <w:spacing w:val="2"/>
          <w:sz w:val="18"/>
          <w:szCs w:val="18"/>
        </w:rPr>
        <w:t>Я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СТУПЕНЬ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РАЗВИТИЯ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cs="Calibri"/>
          <w:spacing w:val="1"/>
          <w:sz w:val="18"/>
          <w:szCs w:val="18"/>
        </w:rPr>
        <w:t>(30–36</w:t>
      </w:r>
      <w:r>
        <w:rPr>
          <w:rFonts w:cs="Calibri"/>
          <w:spacing w:val="3"/>
          <w:sz w:val="18"/>
          <w:szCs w:val="18"/>
        </w:rPr>
        <w:t xml:space="preserve"> </w:t>
      </w:r>
      <w:r>
        <w:rPr>
          <w:rFonts w:ascii="Arial" w:hAnsi="Arial" w:cs="Arial"/>
          <w:spacing w:val="2"/>
          <w:sz w:val="18"/>
          <w:szCs w:val="18"/>
        </w:rPr>
        <w:t>МЕСЯЦЕВ</w:t>
      </w:r>
      <w:r>
        <w:rPr>
          <w:rFonts w:cs="Calibri"/>
          <w:spacing w:val="2"/>
          <w:sz w:val="18"/>
          <w:szCs w:val="18"/>
        </w:rPr>
        <w:t>)</w:t>
      </w:r>
      <w:r>
        <w:rPr>
          <w:rFonts w:cs="Calibri"/>
          <w:spacing w:val="2"/>
          <w:sz w:val="24"/>
          <w:szCs w:val="24"/>
        </w:rPr>
        <w:tab/>
      </w:r>
      <w:r>
        <w:rPr>
          <w:rFonts w:cs="Calibri"/>
          <w:sz w:val="24"/>
          <w:szCs w:val="24"/>
        </w:rPr>
        <w:t>61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2492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4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слова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w w:val="105"/>
                <w:sz w:val="24"/>
                <w:lang w:val="ru-RU"/>
              </w:rPr>
              <w:t>/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или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чтобы</w:t>
            </w:r>
            <w:r w:rsidRPr="00AA4380">
              <w:rPr>
                <w:spacing w:val="-2"/>
                <w:w w:val="105"/>
                <w:sz w:val="24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3"/>
              </w:numPr>
              <w:tabs>
                <w:tab w:val="left" w:pos="236"/>
              </w:tabs>
              <w:spacing w:before="22" w:line="232" w:lineRule="exact"/>
              <w:ind w:hanging="127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объяснить</w:t>
            </w:r>
            <w:r w:rsidRPr="00AA4380">
              <w:rPr>
                <w:rFonts w:ascii="Arial" w:hAnsi="Arial"/>
                <w:spacing w:val="22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</w:rPr>
              <w:t>что</w:t>
            </w:r>
            <w:r w:rsidRPr="00AA4380">
              <w:rPr>
                <w:spacing w:val="-1"/>
                <w:w w:val="105"/>
                <w:sz w:val="20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0"/>
              </w:rPr>
              <w:t>то</w:t>
            </w:r>
            <w:r w:rsidRPr="00AA4380">
              <w:rPr>
                <w:spacing w:val="-2"/>
                <w:w w:val="105"/>
                <w:sz w:val="20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3"/>
              </w:numPr>
              <w:tabs>
                <w:tab w:val="left" w:pos="236"/>
              </w:tabs>
              <w:spacing w:line="220" w:lineRule="exact"/>
              <w:ind w:hanging="127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spacing w:val="-2"/>
                <w:w w:val="110"/>
                <w:sz w:val="20"/>
              </w:rPr>
              <w:t>сообщить</w:t>
            </w:r>
            <w:r w:rsidRPr="00AA4380">
              <w:rPr>
                <w:spacing w:val="-2"/>
                <w:w w:val="110"/>
                <w:sz w:val="20"/>
              </w:rPr>
              <w:t>,</w:t>
            </w:r>
            <w:r w:rsidRPr="00AA4380">
              <w:rPr>
                <w:spacing w:val="-13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чего</w:t>
            </w:r>
            <w:r w:rsidRPr="00AA4380">
              <w:rPr>
                <w:rFonts w:ascii="Arial" w:hAnsi="Arial"/>
                <w:spacing w:val="-24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он</w:t>
            </w:r>
            <w:r w:rsidRPr="00AA4380">
              <w:rPr>
                <w:rFonts w:ascii="Arial" w:hAnsi="Arial"/>
                <w:spacing w:val="-24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0"/>
              </w:rPr>
              <w:t>хочет</w:t>
            </w:r>
            <w:r w:rsidRPr="00AA4380">
              <w:rPr>
                <w:spacing w:val="-2"/>
                <w:w w:val="110"/>
                <w:sz w:val="20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3"/>
              </w:numPr>
              <w:tabs>
                <w:tab w:val="left" w:pos="236"/>
              </w:tabs>
              <w:spacing w:line="220" w:lineRule="exact"/>
              <w:ind w:hanging="127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дать</w:t>
            </w:r>
            <w:r w:rsidRPr="00AA4380">
              <w:rPr>
                <w:rFonts w:ascii="Arial" w:hAnsi="Arial"/>
                <w:spacing w:val="-1"/>
                <w:w w:val="105"/>
                <w:sz w:val="20"/>
              </w:rPr>
              <w:t xml:space="preserve"> кому</w:t>
            </w:r>
            <w:r w:rsidRPr="00AA4380">
              <w:rPr>
                <w:spacing w:val="-1"/>
                <w:w w:val="105"/>
                <w:sz w:val="20"/>
              </w:rPr>
              <w:t>-</w:t>
            </w:r>
            <w:r w:rsidRPr="00AA4380">
              <w:rPr>
                <w:rFonts w:ascii="Arial" w:hAnsi="Arial"/>
                <w:spacing w:val="-1"/>
                <w:w w:val="105"/>
                <w:sz w:val="20"/>
              </w:rPr>
              <w:t>то</w:t>
            </w:r>
            <w:r w:rsidRPr="00AA4380">
              <w:rPr>
                <w:rFonts w:ascii="Arial" w:hAnsi="Arial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</w:rPr>
              <w:t>указания</w:t>
            </w:r>
            <w:r w:rsidRPr="00AA4380">
              <w:rPr>
                <w:spacing w:val="-1"/>
                <w:w w:val="105"/>
                <w:sz w:val="20"/>
              </w:rPr>
              <w:t>.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3"/>
              </w:numPr>
              <w:tabs>
                <w:tab w:val="left" w:pos="236"/>
              </w:tabs>
              <w:spacing w:before="2" w:line="220" w:lineRule="exact"/>
              <w:ind w:right="1076" w:hanging="12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0"/>
                <w:lang w:val="ru-RU"/>
              </w:rPr>
              <w:t>Использует</w:t>
            </w:r>
            <w:r w:rsidRPr="00AA4380">
              <w:rPr>
                <w:rFonts w:ascii="Arial" w:hAnsi="Arial"/>
                <w:spacing w:val="-40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слова</w:t>
            </w:r>
            <w:r w:rsidRPr="00AA4380">
              <w:rPr>
                <w:rFonts w:ascii="Arial" w:hAnsi="Arial"/>
                <w:w w:val="10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spacing w:val="-8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w w:val="105"/>
                <w:sz w:val="20"/>
                <w:lang w:val="ru-RU"/>
              </w:rPr>
              <w:t>/</w:t>
            </w:r>
            <w:r w:rsidRPr="00AA4380">
              <w:rPr>
                <w:spacing w:val="3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или</w:t>
            </w:r>
            <w:r w:rsidRPr="00AA4380">
              <w:rPr>
                <w:rFonts w:ascii="Arial" w:hAnsi="Arial"/>
                <w:spacing w:val="-8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жесты</w:t>
            </w:r>
            <w:r w:rsidRPr="00AA4380">
              <w:rPr>
                <w:spacing w:val="-2"/>
                <w:w w:val="105"/>
                <w:sz w:val="20"/>
                <w:lang w:val="ru-RU"/>
              </w:rPr>
              <w:t>: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3"/>
              </w:numPr>
              <w:tabs>
                <w:tab w:val="left" w:pos="236"/>
              </w:tabs>
              <w:spacing w:line="218" w:lineRule="exact"/>
              <w:ind w:hanging="12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0"/>
                <w:lang w:val="ru-RU"/>
              </w:rPr>
              <w:t>во</w:t>
            </w:r>
            <w:r w:rsidRPr="00AA4380">
              <w:rPr>
                <w:rFonts w:ascii="Arial" w:hAnsi="Arial"/>
                <w:spacing w:val="3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время</w:t>
            </w:r>
            <w:r w:rsidRPr="00AA4380">
              <w:rPr>
                <w:rFonts w:ascii="Arial" w:hAnsi="Arial"/>
                <w:spacing w:val="4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игры</w:t>
            </w:r>
            <w:r w:rsidRPr="00AA4380">
              <w:rPr>
                <w:rFonts w:ascii="Arial" w:hAnsi="Arial"/>
                <w:spacing w:val="3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с</w:t>
            </w:r>
            <w:r w:rsidRPr="00AA4380">
              <w:rPr>
                <w:rFonts w:ascii="Arial" w:hAnsi="Arial"/>
                <w:spacing w:val="4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другими</w:t>
            </w:r>
            <w:r w:rsidRPr="00AA4380">
              <w:rPr>
                <w:spacing w:val="-2"/>
                <w:w w:val="105"/>
                <w:sz w:val="20"/>
                <w:lang w:val="ru-RU"/>
              </w:rPr>
              <w:t>;</w:t>
            </w:r>
          </w:p>
          <w:p w:rsidR="00E5163C" w:rsidRPr="00AA4380" w:rsidRDefault="00E5163C" w:rsidP="00AA4380">
            <w:pPr>
              <w:pStyle w:val="ListParagraph"/>
              <w:numPr>
                <w:ilvl w:val="0"/>
                <w:numId w:val="3"/>
              </w:numPr>
              <w:tabs>
                <w:tab w:val="left" w:pos="240"/>
              </w:tabs>
              <w:spacing w:before="2" w:line="220" w:lineRule="exact"/>
              <w:ind w:left="239" w:right="741" w:hanging="13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spacing w:val="1"/>
                <w:w w:val="105"/>
                <w:sz w:val="20"/>
                <w:lang w:val="ru-RU"/>
              </w:rPr>
              <w:t>рассказывая</w:t>
            </w:r>
            <w:r w:rsidRPr="00AA4380">
              <w:rPr>
                <w:rFonts w:ascii="Arial" w:hAnsi="Arial"/>
                <w:spacing w:val="-10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кому</w:t>
            </w:r>
            <w:r w:rsidRPr="00AA4380">
              <w:rPr>
                <w:spacing w:val="1"/>
                <w:w w:val="105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spacing w:val="1"/>
                <w:w w:val="105"/>
                <w:sz w:val="20"/>
                <w:lang w:val="ru-RU"/>
              </w:rPr>
              <w:t>то</w:t>
            </w:r>
            <w:r w:rsidRPr="00AA4380">
              <w:rPr>
                <w:rFonts w:ascii="Arial" w:hAnsi="Arial"/>
                <w:spacing w:val="32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о</w:t>
            </w:r>
            <w:r w:rsidRPr="00AA4380">
              <w:rPr>
                <w:rFonts w:ascii="Arial" w:hAnsi="Arial"/>
                <w:spacing w:val="10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чём</w:t>
            </w:r>
            <w:r w:rsidRPr="00AA4380">
              <w:rPr>
                <w:spacing w:val="1"/>
                <w:w w:val="105"/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spacing w:val="1"/>
                <w:w w:val="105"/>
                <w:sz w:val="20"/>
                <w:lang w:val="ru-RU"/>
              </w:rPr>
              <w:t>то</w:t>
            </w:r>
            <w:r w:rsidRPr="00AA4380">
              <w:rPr>
                <w:spacing w:val="1"/>
                <w:w w:val="105"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42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71" w:line="235" w:lineRule="auto"/>
              <w:ind w:left="108" w:right="221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существительные</w:t>
            </w:r>
            <w:r w:rsidRPr="00AA4380">
              <w:rPr>
                <w:rFonts w:ascii="Arial" w:hAnsi="Arial"/>
                <w:spacing w:val="-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во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множественном</w:t>
            </w:r>
            <w:r w:rsidRPr="00AA4380">
              <w:rPr>
                <w:rFonts w:ascii="Arial" w:hAnsi="Arial"/>
                <w:spacing w:val="2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числе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  <w:r w:rsidRPr="00AA4380">
              <w:rPr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Например</w:t>
            </w:r>
            <w:r w:rsidRPr="00AA4380">
              <w:rPr>
                <w:i/>
                <w:w w:val="95"/>
                <w:sz w:val="20"/>
                <w:lang w:val="ru-RU"/>
              </w:rPr>
              <w:t xml:space="preserve">, </w:t>
            </w:r>
            <w:r w:rsidRPr="00AA4380">
              <w:rPr>
                <w:i/>
                <w:spacing w:val="1"/>
                <w:w w:val="95"/>
                <w:sz w:val="20"/>
                <w:lang w:val="ru-RU"/>
              </w:rPr>
              <w:t xml:space="preserve"> </w:t>
            </w:r>
            <w:r w:rsidRPr="00AA4380">
              <w:rPr>
                <w:i/>
                <w:w w:val="95"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w w:val="95"/>
                <w:sz w:val="20"/>
                <w:lang w:val="ru-RU"/>
              </w:rPr>
              <w:t>голуби</w:t>
            </w:r>
            <w:r w:rsidRPr="00AA4380">
              <w:rPr>
                <w:i/>
                <w:w w:val="95"/>
                <w:sz w:val="20"/>
                <w:lang w:val="ru-RU"/>
              </w:rPr>
              <w:t>»,</w:t>
            </w:r>
          </w:p>
          <w:p w:rsidR="00E5163C" w:rsidRPr="00AA4380" w:rsidRDefault="00E5163C" w:rsidP="00AA4380">
            <w:pPr>
              <w:pStyle w:val="TableParagraph"/>
              <w:spacing w:line="221" w:lineRule="exact"/>
              <w:ind w:left="108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i/>
                <w:sz w:val="20"/>
                <w:lang w:val="ru-RU"/>
              </w:rPr>
              <w:t>«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машины</w:t>
            </w:r>
            <w:r w:rsidRPr="00AA4380">
              <w:rPr>
                <w:i/>
                <w:sz w:val="20"/>
                <w:lang w:val="ru-RU"/>
              </w:rPr>
              <w:t>»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 т</w:t>
            </w:r>
            <w:r w:rsidRPr="00AA4380">
              <w:rPr>
                <w:i/>
                <w:sz w:val="20"/>
                <w:lang w:val="ru-RU"/>
              </w:rPr>
              <w:t>.</w:t>
            </w:r>
            <w:r w:rsidRPr="00AA4380">
              <w:rPr>
                <w:i/>
                <w:spacing w:val="-2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20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01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Употребляет</w:t>
            </w:r>
            <w:r w:rsidRPr="00AA4380">
              <w:rPr>
                <w:rFonts w:ascii="Arial" w:hAnsi="Arial"/>
                <w:spacing w:val="-9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речи</w:t>
            </w:r>
            <w:r w:rsidRPr="00AA4380">
              <w:rPr>
                <w:rFonts w:ascii="Arial" w:hAnsi="Arial"/>
                <w:w w:val="11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существительные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родительном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падеже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22"/>
              <w:ind w:left="108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i/>
                <w:sz w:val="20"/>
              </w:rPr>
              <w:t>Например</w:t>
            </w:r>
            <w:r w:rsidRPr="00AA4380">
              <w:rPr>
                <w:i/>
                <w:sz w:val="20"/>
              </w:rPr>
              <w:t>,</w:t>
            </w:r>
            <w:r w:rsidRPr="00AA4380">
              <w:rPr>
                <w:i/>
                <w:spacing w:val="2"/>
                <w:sz w:val="20"/>
              </w:rPr>
              <w:t xml:space="preserve"> </w:t>
            </w:r>
            <w:r w:rsidRPr="00AA4380">
              <w:rPr>
                <w:i/>
                <w:sz w:val="20"/>
              </w:rPr>
              <w:t>«</w:t>
            </w:r>
            <w:r w:rsidRPr="00AA4380">
              <w:rPr>
                <w:rFonts w:ascii="Arial" w:hAnsi="Arial"/>
                <w:i/>
                <w:sz w:val="20"/>
              </w:rPr>
              <w:t>нет</w:t>
            </w:r>
            <w:r w:rsidRPr="00AA4380"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</w:rPr>
              <w:t>мишки</w:t>
            </w:r>
            <w:r w:rsidRPr="00AA4380">
              <w:rPr>
                <w:i/>
                <w:sz w:val="20"/>
              </w:rPr>
              <w:t>».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07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Пересказывает</w:t>
            </w:r>
            <w:r w:rsidRPr="00AA4380">
              <w:rPr>
                <w:rFonts w:ascii="Arial" w:hAnsi="Arial"/>
                <w:spacing w:val="-3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простую</w:t>
            </w:r>
            <w:r w:rsidRPr="00AA4380">
              <w:rPr>
                <w:rFonts w:ascii="Arial" w:hAnsi="Arial"/>
                <w:w w:val="106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сказку</w:t>
            </w:r>
            <w:r w:rsidRPr="00AA4380">
              <w:rPr>
                <w:w w:val="105"/>
                <w:sz w:val="24"/>
                <w:lang w:val="ru-RU"/>
              </w:rPr>
              <w:t>,</w:t>
            </w:r>
            <w:r w:rsidRPr="00AA4380">
              <w:rPr>
                <w:spacing w:val="2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упоминая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события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персонажей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8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Экспрессивная</w:t>
            </w:r>
            <w:r w:rsidRPr="00AA4380">
              <w:rPr>
                <w:rFonts w:ascii="Arial Black" w:hAnsi="Arial Black"/>
                <w:b/>
                <w:spacing w:val="21"/>
                <w:w w:val="90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речь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112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>Понимает</w:t>
            </w:r>
            <w:r w:rsidRPr="00AA4380">
              <w:rPr>
                <w:spacing w:val="-6"/>
                <w:w w:val="105"/>
                <w:sz w:val="24"/>
                <w:lang w:val="ru-RU"/>
              </w:rPr>
              <w:t>,</w:t>
            </w:r>
            <w:r w:rsidRPr="00AA4380">
              <w:rPr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>насколько</w:t>
            </w:r>
            <w:r w:rsidRPr="00AA4380">
              <w:rPr>
                <w:rFonts w:ascii="Arial" w:hAnsi="Arial"/>
                <w:spacing w:val="20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>громко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>следует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>говорить</w:t>
            </w:r>
            <w:r w:rsidRPr="00AA4380">
              <w:rPr>
                <w:rFonts w:ascii="Arial" w:hAnsi="Arial"/>
                <w:spacing w:val="15"/>
                <w:w w:val="109"/>
                <w:sz w:val="24"/>
                <w:lang w:val="ru-RU"/>
              </w:rPr>
              <w:t xml:space="preserve"> </w:t>
            </w:r>
            <w:r w:rsidRPr="00AA4380">
              <w:rPr>
                <w:spacing w:val="-5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4"/>
                <w:w w:val="105"/>
                <w:sz w:val="24"/>
                <w:lang w:val="ru-RU"/>
              </w:rPr>
              <w:t>не</w:t>
            </w:r>
            <w:r w:rsidRPr="00AA4380">
              <w:rPr>
                <w:rFonts w:ascii="Arial" w:hAnsi="Arial"/>
                <w:spacing w:val="1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>слишком</w:t>
            </w:r>
            <w:r w:rsidRPr="00AA4380">
              <w:rPr>
                <w:rFonts w:ascii="Arial" w:hAnsi="Arial"/>
                <w:spacing w:val="1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5"/>
                <w:w w:val="105"/>
                <w:sz w:val="24"/>
                <w:lang w:val="ru-RU"/>
              </w:rPr>
              <w:t>громко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10"/>
                <w:sz w:val="24"/>
              </w:rPr>
              <w:t>и</w:t>
            </w:r>
            <w:r w:rsidRPr="00AA4380">
              <w:rPr>
                <w:rFonts w:ascii="Arial" w:hAnsi="Arial"/>
                <w:spacing w:val="-37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4"/>
                <w:w w:val="110"/>
                <w:sz w:val="24"/>
              </w:rPr>
              <w:t>не</w:t>
            </w:r>
            <w:r w:rsidRPr="00AA4380">
              <w:rPr>
                <w:rFonts w:ascii="Arial" w:hAnsi="Arial"/>
                <w:spacing w:val="-36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10"/>
                <w:sz w:val="24"/>
              </w:rPr>
              <w:t>слишком</w:t>
            </w:r>
            <w:r w:rsidRPr="00AA4380">
              <w:rPr>
                <w:rFonts w:ascii="Arial" w:hAnsi="Arial"/>
                <w:spacing w:val="-37"/>
                <w:w w:val="110"/>
                <w:sz w:val="24"/>
              </w:rPr>
              <w:t xml:space="preserve"> </w:t>
            </w:r>
            <w:r w:rsidRPr="00AA4380">
              <w:rPr>
                <w:rFonts w:ascii="Arial" w:hAnsi="Arial"/>
                <w:spacing w:val="-6"/>
                <w:w w:val="110"/>
                <w:sz w:val="24"/>
              </w:rPr>
              <w:t>тихо</w:t>
            </w:r>
            <w:r w:rsidRPr="00AA4380">
              <w:rPr>
                <w:spacing w:val="-6"/>
                <w:w w:val="110"/>
                <w:sz w:val="24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138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60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Любит</w:t>
            </w:r>
            <w:r w:rsidRPr="00AA4380">
              <w:rPr>
                <w:rFonts w:ascii="Arial" w:hAnsi="Arial"/>
                <w:spacing w:val="-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повторять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выученные</w:t>
            </w:r>
            <w:r w:rsidRPr="00AA4380">
              <w:rPr>
                <w:rFonts w:ascii="Arial" w:hAnsi="Arial"/>
                <w:spacing w:val="-1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фразы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48" w:line="220" w:lineRule="exact"/>
              <w:ind w:left="108" w:right="560"/>
              <w:jc w:val="both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как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его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зовут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w w:val="9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сколько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ему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лет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где</w:t>
            </w:r>
            <w:r w:rsidRPr="00AA4380">
              <w:rPr>
                <w:rFonts w:ascii="Arial" w:hAnsi="Arial"/>
                <w:i/>
                <w:spacing w:val="-13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он</w:t>
            </w:r>
            <w:r w:rsidRPr="00AA4380">
              <w:rPr>
                <w:rFonts w:ascii="Arial" w:hAnsi="Arial"/>
                <w:i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живёт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rPr>
          <w:rFonts w:cs="Calibri"/>
          <w:sz w:val="29"/>
          <w:szCs w:val="29"/>
          <w:lang w:val="ru-RU"/>
        </w:rPr>
      </w:pPr>
    </w:p>
    <w:p w:rsidR="00E5163C" w:rsidRDefault="00E5163C">
      <w:pPr>
        <w:tabs>
          <w:tab w:val="left" w:pos="1091"/>
        </w:tabs>
        <w:ind w:left="101"/>
        <w:rPr>
          <w:rFonts w:cs="Calibri"/>
          <w:sz w:val="18"/>
          <w:szCs w:val="18"/>
        </w:rPr>
      </w:pPr>
      <w:r>
        <w:rPr>
          <w:rFonts w:cs="Calibri"/>
          <w:sz w:val="24"/>
          <w:szCs w:val="24"/>
        </w:rPr>
        <w:t>62</w:t>
      </w:r>
      <w:r>
        <w:rPr>
          <w:rFonts w:cs="Calibri"/>
          <w:sz w:val="24"/>
          <w:szCs w:val="24"/>
        </w:rPr>
        <w:tab/>
      </w:r>
      <w:r>
        <w:rPr>
          <w:rFonts w:cs="Calibri"/>
          <w:spacing w:val="1"/>
          <w:w w:val="95"/>
          <w:sz w:val="18"/>
          <w:szCs w:val="18"/>
        </w:rPr>
        <w:t>11-</w:t>
      </w:r>
      <w:r>
        <w:rPr>
          <w:rFonts w:ascii="Arial" w:hAnsi="Arial" w:cs="Arial"/>
          <w:spacing w:val="2"/>
          <w:w w:val="95"/>
          <w:sz w:val="18"/>
          <w:szCs w:val="18"/>
        </w:rPr>
        <w:t>Я</w:t>
      </w:r>
      <w:r>
        <w:rPr>
          <w:rFonts w:ascii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СТУПЕНЬ</w:t>
      </w:r>
      <w:r>
        <w:rPr>
          <w:rFonts w:ascii="Arial" w:hAnsi="Arial" w:cs="Arial"/>
          <w:spacing w:val="-3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РАЗВИТИЯ</w:t>
      </w:r>
      <w:r>
        <w:rPr>
          <w:rFonts w:ascii="Arial" w:hAnsi="Arial" w:cs="Arial"/>
          <w:spacing w:val="-2"/>
          <w:w w:val="95"/>
          <w:sz w:val="18"/>
          <w:szCs w:val="18"/>
        </w:rPr>
        <w:t xml:space="preserve"> </w:t>
      </w:r>
      <w:r>
        <w:rPr>
          <w:rFonts w:cs="Calibri"/>
          <w:spacing w:val="1"/>
          <w:w w:val="95"/>
          <w:sz w:val="18"/>
          <w:szCs w:val="18"/>
        </w:rPr>
        <w:t>(30–36</w:t>
      </w:r>
      <w:r>
        <w:rPr>
          <w:rFonts w:cs="Calibri"/>
          <w:spacing w:val="6"/>
          <w:w w:val="9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95"/>
          <w:sz w:val="18"/>
          <w:szCs w:val="18"/>
        </w:rPr>
        <w:t>МЕСЯЦЕВ</w:t>
      </w:r>
      <w:r>
        <w:rPr>
          <w:rFonts w:cs="Calibri"/>
          <w:spacing w:val="2"/>
          <w:w w:val="95"/>
          <w:sz w:val="18"/>
          <w:szCs w:val="18"/>
        </w:rPr>
        <w:t>)</w:t>
      </w:r>
    </w:p>
    <w:p w:rsidR="00E5163C" w:rsidRDefault="00E5163C">
      <w:pPr>
        <w:rPr>
          <w:rFonts w:cs="Calibri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/>
      </w:tblPr>
      <w:tblGrid>
        <w:gridCol w:w="3059"/>
        <w:gridCol w:w="3059"/>
        <w:gridCol w:w="3059"/>
        <w:gridCol w:w="3059"/>
        <w:gridCol w:w="3059"/>
      </w:tblGrid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58"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Общение</w:t>
            </w:r>
          </w:p>
          <w:p w:rsidR="00E5163C" w:rsidRPr="00AA4380" w:rsidRDefault="00E5163C" w:rsidP="00AA4380">
            <w:pPr>
              <w:pStyle w:val="TableParagraph"/>
              <w:spacing w:line="299" w:lineRule="exact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5"/>
                <w:sz w:val="24"/>
              </w:rPr>
              <w:t>и</w:t>
            </w:r>
            <w:r w:rsidRPr="00AA4380">
              <w:rPr>
                <w:rFonts w:ascii="Arial Black" w:hAnsi="Arial Black"/>
                <w:b/>
                <w:spacing w:val="-4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взаимодействие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89" w:line="184" w:lineRule="auto"/>
              <w:ind w:left="108" w:right="923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Социально</w:t>
            </w:r>
            <w:r w:rsidRPr="00AA4380">
              <w:rPr>
                <w:b/>
                <w:sz w:val="24"/>
              </w:rPr>
              <w:t>-</w:t>
            </w:r>
            <w:r w:rsidRPr="00AA4380">
              <w:rPr>
                <w:b/>
                <w:w w:val="10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4"/>
              </w:rPr>
              <w:t>эмоциональное</w:t>
            </w:r>
            <w:r w:rsidRPr="00AA4380">
              <w:rPr>
                <w:rFonts w:ascii="Arial Black" w:hAnsi="Arial Black"/>
                <w:b/>
                <w:w w:val="93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491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Познавательная</w:t>
            </w:r>
            <w:r w:rsidRPr="00AA4380">
              <w:rPr>
                <w:rFonts w:ascii="Arial Black" w:hAnsi="Arial Black"/>
                <w:b/>
                <w:w w:val="92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pacing w:val="-1"/>
                <w:w w:val="95"/>
                <w:sz w:val="24"/>
              </w:rPr>
              <w:t>деятельность</w:t>
            </w:r>
            <w:r w:rsidRPr="00AA4380">
              <w:rPr>
                <w:b/>
                <w:spacing w:val="-1"/>
                <w:w w:val="95"/>
                <w:sz w:val="24"/>
              </w:rPr>
              <w:t>,</w:t>
            </w:r>
            <w:r w:rsidRPr="00AA4380">
              <w:rPr>
                <w:b/>
                <w:spacing w:val="2"/>
                <w:w w:val="95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w w:val="95"/>
                <w:sz w:val="24"/>
              </w:rPr>
              <w:t>игра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"/>
              <w:rPr>
                <w:rFonts w:cs="Calibri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spacing w:line="184" w:lineRule="auto"/>
              <w:ind w:left="108" w:right="979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w w:val="90"/>
                <w:sz w:val="24"/>
              </w:rPr>
              <w:t>Сенсомоторное</w:t>
            </w:r>
            <w:r w:rsidRPr="00AA4380">
              <w:rPr>
                <w:rFonts w:ascii="Arial Black" w:hAnsi="Arial Black"/>
                <w:b/>
                <w:w w:val="91"/>
                <w:sz w:val="24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4"/>
              </w:rPr>
              <w:t>развитие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3"/>
                <w:szCs w:val="23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4"/>
                <w:szCs w:val="24"/>
              </w:rPr>
            </w:pPr>
            <w:r w:rsidRPr="00AA4380">
              <w:rPr>
                <w:rFonts w:ascii="Arial Black" w:hAnsi="Arial Black"/>
                <w:b/>
                <w:sz w:val="24"/>
              </w:rPr>
              <w:t>Самообслуживание</w:t>
            </w:r>
          </w:p>
        </w:tc>
      </w:tr>
      <w:tr w:rsidR="00E5163C" w:rsidRPr="00AA4380" w:rsidTr="00AA4380">
        <w:trPr>
          <w:trHeight w:hRule="exact" w:val="675"/>
        </w:trPr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67" w:line="266" w:lineRule="exact"/>
              <w:ind w:left="108"/>
              <w:rPr>
                <w:rFonts w:ascii="Arial" w:hAnsi="Arial" w:cs="Arial"/>
                <w:sz w:val="24"/>
                <w:szCs w:val="24"/>
              </w:rPr>
            </w:pPr>
            <w:r w:rsidRPr="00AA4380">
              <w:rPr>
                <w:rFonts w:ascii="Arial" w:hAnsi="Arial"/>
                <w:sz w:val="24"/>
              </w:rPr>
              <w:t>Жестикулирует</w:t>
            </w:r>
          </w:p>
          <w:p w:rsidR="00E5163C" w:rsidRPr="00AA4380" w:rsidRDefault="00E5163C" w:rsidP="00AA4380">
            <w:pPr>
              <w:pStyle w:val="TableParagraph"/>
              <w:spacing w:line="283" w:lineRule="exact"/>
              <w:ind w:left="108"/>
              <w:rPr>
                <w:rFonts w:cs="Calibri"/>
                <w:sz w:val="24"/>
                <w:szCs w:val="24"/>
              </w:rPr>
            </w:pPr>
            <w:r w:rsidRPr="00AA4380">
              <w:rPr>
                <w:rFonts w:ascii="Arial" w:hAnsi="Arial"/>
                <w:w w:val="105"/>
                <w:sz w:val="24"/>
              </w:rPr>
              <w:t>в</w:t>
            </w:r>
            <w:r w:rsidRPr="00AA4380">
              <w:rPr>
                <w:rFonts w:ascii="Arial" w:hAnsi="Arial"/>
                <w:spacing w:val="-2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процессе</w:t>
            </w:r>
            <w:r w:rsidRPr="00AA4380">
              <w:rPr>
                <w:rFonts w:ascii="Arial" w:hAnsi="Arial"/>
                <w:spacing w:val="-29"/>
                <w:w w:val="105"/>
                <w:sz w:val="24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</w:rPr>
              <w:t>беседы</w:t>
            </w:r>
            <w:r w:rsidRPr="00AA4380">
              <w:rPr>
                <w:w w:val="105"/>
                <w:sz w:val="24"/>
              </w:rPr>
              <w:t>.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279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Постоянно</w:t>
            </w:r>
            <w:r w:rsidRPr="00AA4380">
              <w:rPr>
                <w:rFonts w:ascii="Arial" w:hAnsi="Arial"/>
                <w:spacing w:val="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использует речь</w:t>
            </w:r>
            <w:r w:rsidRPr="00AA4380">
              <w:rPr>
                <w:rFonts w:ascii="Arial" w:hAnsi="Arial"/>
                <w:spacing w:val="50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одновременно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3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жестами</w:t>
            </w:r>
            <w:r w:rsidRPr="00AA4380">
              <w:rPr>
                <w:spacing w:val="-1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59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Чётко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больше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половины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AA4380">
              <w:rPr>
                <w:rFonts w:ascii="Arial" w:hAnsi="Arial"/>
                <w:spacing w:val="-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звуков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19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61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Слитно</w:t>
            </w:r>
            <w:r w:rsidRPr="00AA4380">
              <w:rPr>
                <w:rFonts w:ascii="Arial" w:hAnsi="Arial"/>
                <w:spacing w:val="13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звуки</w:t>
            </w:r>
            <w:r w:rsidRPr="00AA4380">
              <w:rPr>
                <w:rFonts w:ascii="Arial" w:hAnsi="Arial"/>
                <w:spacing w:val="2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при</w:t>
            </w:r>
            <w:r w:rsidRPr="00AA4380">
              <w:rPr>
                <w:rFonts w:ascii="Arial" w:hAnsi="Arial"/>
                <w:spacing w:val="2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стечении</w:t>
            </w:r>
            <w:r w:rsidRPr="00AA4380">
              <w:rPr>
                <w:rFonts w:ascii="Arial" w:hAnsi="Arial"/>
                <w:w w:val="107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согласных</w:t>
            </w:r>
            <w:r w:rsidRPr="00AA4380">
              <w:rPr>
                <w:rFonts w:ascii="Arial" w:hAnsi="Arial"/>
                <w:spacing w:val="5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spacing w:val="-2"/>
                <w:w w:val="105"/>
                <w:sz w:val="24"/>
                <w:lang w:val="ru-RU"/>
              </w:rPr>
              <w:t>(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кошка</w:t>
            </w:r>
            <w:r w:rsidRPr="00AA4380">
              <w:rPr>
                <w:spacing w:val="-2"/>
                <w:w w:val="105"/>
                <w:sz w:val="24"/>
                <w:lang w:val="ru-RU"/>
              </w:rPr>
              <w:t>,</w:t>
            </w:r>
            <w:r w:rsidRPr="00AA4380">
              <w:rPr>
                <w:spacing w:val="26"/>
                <w:w w:val="9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слон</w:t>
            </w:r>
            <w:r w:rsidRPr="00AA4380">
              <w:rPr>
                <w:spacing w:val="-2"/>
                <w:w w:val="105"/>
                <w:sz w:val="24"/>
                <w:lang w:val="ru-RU"/>
              </w:rPr>
              <w:t>).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765"/>
              <w:jc w:val="both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Чётко</w:t>
            </w:r>
            <w:r w:rsidRPr="00AA4380">
              <w:rPr>
                <w:rFonts w:ascii="Arial" w:hAnsi="Arial"/>
                <w:spacing w:val="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почти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все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гласные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звуки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930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441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Начинает</w:t>
            </w:r>
            <w:r w:rsidRPr="00AA4380">
              <w:rPr>
                <w:rFonts w:ascii="Arial" w:hAnsi="Arial"/>
                <w:spacing w:val="38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правильно</w:t>
            </w:r>
            <w:r w:rsidRPr="00AA4380">
              <w:rPr>
                <w:rFonts w:ascii="Arial" w:hAnsi="Arial"/>
                <w:w w:val="108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произносить</w:t>
            </w:r>
            <w:r w:rsidRPr="00AA4380">
              <w:rPr>
                <w:rFonts w:ascii="Arial" w:hAnsi="Arial"/>
                <w:spacing w:val="3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двух</w:t>
            </w:r>
            <w:r w:rsidRPr="00AA4380">
              <w:rPr>
                <w:spacing w:val="-1"/>
                <w:w w:val="105"/>
                <w:sz w:val="24"/>
                <w:lang w:val="ru-RU"/>
              </w:rPr>
              <w:t>-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и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трехсложные</w:t>
            </w:r>
            <w:r w:rsidRPr="00AA4380">
              <w:rPr>
                <w:rFonts w:ascii="Arial" w:hAnsi="Arial"/>
                <w:spacing w:val="-14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05"/>
                <w:sz w:val="24"/>
                <w:lang w:val="ru-RU"/>
              </w:rPr>
              <w:t>слова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1647"/>
        </w:trPr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84" w:line="260" w:lineRule="exact"/>
              <w:ind w:left="108" w:right="535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sz w:val="24"/>
                <w:lang w:val="ru-RU"/>
              </w:rPr>
              <w:t>С</w:t>
            </w:r>
            <w:r w:rsidRPr="00AA4380">
              <w:rPr>
                <w:rFonts w:ascii="Arial" w:hAnsi="Arial"/>
                <w:spacing w:val="40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>удовольствием</w:t>
            </w:r>
            <w:r w:rsidRPr="00AA4380">
              <w:rPr>
                <w:rFonts w:ascii="Arial" w:hAnsi="Arial"/>
                <w:w w:val="104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4"/>
                <w:lang w:val="ru-RU"/>
              </w:rPr>
              <w:t xml:space="preserve">играет  с </w:t>
            </w:r>
            <w:r w:rsidRPr="00AA4380">
              <w:rPr>
                <w:rFonts w:ascii="Arial" w:hAnsi="Arial"/>
                <w:spacing w:val="1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4"/>
                <w:lang w:val="ru-RU"/>
              </w:rPr>
              <w:t>игрушками</w:t>
            </w:r>
            <w:r w:rsidRPr="00AA4380">
              <w:rPr>
                <w:spacing w:val="-1"/>
                <w:sz w:val="24"/>
                <w:lang w:val="ru-RU"/>
              </w:rPr>
              <w:t>,</w:t>
            </w:r>
          </w:p>
          <w:p w:rsidR="00E5163C" w:rsidRPr="00AA4380" w:rsidRDefault="00E5163C" w:rsidP="00AA4380">
            <w:pPr>
              <w:pStyle w:val="TableParagraph"/>
              <w:spacing w:line="272" w:lineRule="exact"/>
              <w:ind w:left="108"/>
              <w:rPr>
                <w:rFonts w:cs="Calibri"/>
                <w:sz w:val="24"/>
                <w:szCs w:val="24"/>
                <w:lang w:val="ru-RU"/>
              </w:rPr>
            </w:pPr>
            <w:r w:rsidRPr="00AA4380">
              <w:rPr>
                <w:rFonts w:ascii="Arial" w:hAnsi="Arial"/>
                <w:w w:val="105"/>
                <w:sz w:val="24"/>
                <w:lang w:val="ru-RU"/>
              </w:rPr>
              <w:t>в</w:t>
            </w:r>
            <w:r w:rsidRPr="00AA4380">
              <w:rPr>
                <w:rFonts w:ascii="Arial" w:hAnsi="Arial"/>
                <w:spacing w:val="6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которые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4"/>
                <w:lang w:val="ru-RU"/>
              </w:rPr>
              <w:t>нужно</w:t>
            </w:r>
            <w:r w:rsidRPr="00AA4380">
              <w:rPr>
                <w:rFonts w:ascii="Arial" w:hAnsi="Arial"/>
                <w:spacing w:val="7"/>
                <w:w w:val="105"/>
                <w:sz w:val="24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4"/>
                <w:lang w:val="ru-RU"/>
              </w:rPr>
              <w:t>дуть</w:t>
            </w:r>
            <w:r w:rsidRPr="00AA4380">
              <w:rPr>
                <w:spacing w:val="-1"/>
                <w:w w:val="105"/>
                <w:sz w:val="24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36" w:line="220" w:lineRule="exact"/>
              <w:ind w:left="108" w:right="315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i/>
                <w:sz w:val="20"/>
                <w:lang w:val="ru-RU"/>
              </w:rPr>
              <w:t>Например</w:t>
            </w:r>
            <w:r w:rsidRPr="00AA4380">
              <w:rPr>
                <w:i/>
                <w:sz w:val="20"/>
                <w:lang w:val="ru-RU"/>
              </w:rPr>
              <w:t>,</w:t>
            </w:r>
            <w:r w:rsidRPr="00AA4380">
              <w:rPr>
                <w:i/>
                <w:spacing w:val="-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со</w:t>
            </w:r>
            <w:r w:rsidRPr="00AA4380">
              <w:rPr>
                <w:rFonts w:ascii="Arial" w:hAnsi="Arial"/>
                <w:i/>
                <w:spacing w:val="-1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свистком</w:t>
            </w:r>
            <w:r w:rsidRPr="00AA4380">
              <w:rPr>
                <w:rFonts w:ascii="Arial" w:hAnsi="Arial"/>
                <w:i/>
                <w:spacing w:val="-1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или трубочкой</w:t>
            </w:r>
            <w:r w:rsidRPr="00AA4380">
              <w:rPr>
                <w:rFonts w:ascii="Arial" w:hAnsi="Arial"/>
                <w:i/>
                <w:spacing w:val="-2"/>
                <w:sz w:val="20"/>
                <w:lang w:val="ru-RU"/>
              </w:rPr>
              <w:t xml:space="preserve"> </w:t>
            </w:r>
            <w:r w:rsidRPr="00AA4380">
              <w:rPr>
                <w:i/>
                <w:spacing w:val="-2"/>
                <w:sz w:val="20"/>
                <w:lang w:val="ru-RU"/>
              </w:rPr>
              <w:t>(</w:t>
            </w:r>
            <w:r w:rsidRPr="00AA4380">
              <w:rPr>
                <w:rFonts w:ascii="Arial" w:hAnsi="Arial"/>
                <w:i/>
                <w:spacing w:val="-1"/>
                <w:sz w:val="20"/>
                <w:lang w:val="ru-RU"/>
              </w:rPr>
              <w:t>рамкой</w:t>
            </w:r>
            <w:r w:rsidRPr="00AA4380">
              <w:rPr>
                <w:i/>
                <w:spacing w:val="-2"/>
                <w:sz w:val="20"/>
                <w:lang w:val="ru-RU"/>
              </w:rPr>
              <w:t>)</w:t>
            </w:r>
            <w:r w:rsidRPr="00AA4380">
              <w:rPr>
                <w:i/>
                <w:spacing w:val="9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для</w:t>
            </w:r>
            <w:r w:rsidRPr="00AA4380">
              <w:rPr>
                <w:rFonts w:ascii="Arial" w:hAnsi="Arial"/>
                <w:i/>
                <w:spacing w:val="27"/>
                <w:w w:val="98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пускания</w:t>
            </w:r>
            <w:r w:rsidRPr="00AA4380">
              <w:rPr>
                <w:rFonts w:ascii="Arial" w:hAnsi="Arial"/>
                <w:i/>
                <w:spacing w:val="-17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мыльных</w:t>
            </w:r>
            <w:r w:rsidRPr="00AA4380">
              <w:rPr>
                <w:rFonts w:ascii="Arial" w:hAnsi="Arial"/>
                <w:i/>
                <w:spacing w:val="-16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i/>
                <w:sz w:val="20"/>
                <w:lang w:val="ru-RU"/>
              </w:rPr>
              <w:t>пузырей</w:t>
            </w:r>
            <w:r w:rsidRPr="00AA4380">
              <w:rPr>
                <w:i/>
                <w:sz w:val="20"/>
                <w:lang w:val="ru-RU"/>
              </w:rPr>
              <w:t>.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</w:tbl>
    <w:p w:rsidR="00E5163C" w:rsidRPr="003D7990" w:rsidRDefault="00E5163C">
      <w:pPr>
        <w:spacing w:before="7"/>
        <w:rPr>
          <w:rFonts w:cs="Calibri"/>
          <w:sz w:val="15"/>
          <w:szCs w:val="15"/>
          <w:lang w:val="ru-RU"/>
        </w:rPr>
      </w:pPr>
    </w:p>
    <w:p w:rsidR="00E5163C" w:rsidRPr="003D7990" w:rsidRDefault="00E5163C">
      <w:pPr>
        <w:pStyle w:val="BodyText"/>
        <w:spacing w:before="61"/>
        <w:ind w:left="110"/>
        <w:rPr>
          <w:lang w:val="ru-RU"/>
        </w:rPr>
      </w:pPr>
      <w:r w:rsidRPr="003D7990">
        <w:rPr>
          <w:lang w:val="ru-RU"/>
        </w:rPr>
        <w:t>Примечания</w:t>
      </w: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20"/>
          <w:szCs w:val="20"/>
          <w:lang w:val="ru-RU"/>
        </w:rPr>
      </w:pPr>
    </w:p>
    <w:p w:rsidR="00E5163C" w:rsidRPr="003D7990" w:rsidRDefault="00E5163C">
      <w:pPr>
        <w:tabs>
          <w:tab w:val="right" w:pos="4721"/>
        </w:tabs>
        <w:spacing w:before="224"/>
        <w:ind w:right="115"/>
        <w:jc w:val="right"/>
        <w:rPr>
          <w:rFonts w:cs="Calibri"/>
          <w:sz w:val="24"/>
          <w:szCs w:val="24"/>
          <w:lang w:val="ru-RU"/>
        </w:rPr>
      </w:pPr>
      <w:r w:rsidRPr="003D7990">
        <w:rPr>
          <w:rFonts w:cs="Calibri"/>
          <w:spacing w:val="1"/>
          <w:sz w:val="18"/>
          <w:szCs w:val="18"/>
          <w:lang w:val="ru-RU"/>
        </w:rPr>
        <w:t>11-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Я</w:t>
      </w:r>
      <w:r w:rsidRPr="003D7990">
        <w:rPr>
          <w:rFonts w:ascii="Arial" w:hAnsi="Arial" w:cs="Arial"/>
          <w:spacing w:val="-8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СТУПЕНЬ</w:t>
      </w:r>
      <w:r w:rsidRPr="003D7990">
        <w:rPr>
          <w:rFonts w:ascii="Arial" w:hAnsi="Arial" w:cs="Arial"/>
          <w:spacing w:val="-7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РАЗВИТИЯ</w:t>
      </w:r>
      <w:r w:rsidRPr="003D7990">
        <w:rPr>
          <w:rFonts w:ascii="Arial" w:hAnsi="Arial" w:cs="Arial"/>
          <w:spacing w:val="-7"/>
          <w:sz w:val="18"/>
          <w:szCs w:val="18"/>
          <w:lang w:val="ru-RU"/>
        </w:rPr>
        <w:t xml:space="preserve"> </w:t>
      </w:r>
      <w:r w:rsidRPr="003D7990">
        <w:rPr>
          <w:rFonts w:cs="Calibri"/>
          <w:spacing w:val="1"/>
          <w:sz w:val="18"/>
          <w:szCs w:val="18"/>
          <w:lang w:val="ru-RU"/>
        </w:rPr>
        <w:t>(30–36</w:t>
      </w:r>
      <w:r w:rsidRPr="003D7990">
        <w:rPr>
          <w:rFonts w:cs="Calibri"/>
          <w:spacing w:val="3"/>
          <w:sz w:val="18"/>
          <w:szCs w:val="18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18"/>
          <w:szCs w:val="18"/>
          <w:lang w:val="ru-RU"/>
        </w:rPr>
        <w:t>МЕСЯЦЕВ</w:t>
      </w:r>
      <w:r w:rsidRPr="003D7990">
        <w:rPr>
          <w:rFonts w:cs="Calibri"/>
          <w:spacing w:val="2"/>
          <w:sz w:val="18"/>
          <w:szCs w:val="18"/>
          <w:lang w:val="ru-RU"/>
        </w:rPr>
        <w:t>)</w:t>
      </w:r>
      <w:r w:rsidRPr="003D7990">
        <w:rPr>
          <w:rFonts w:cs="Calibri"/>
          <w:spacing w:val="2"/>
          <w:sz w:val="24"/>
          <w:szCs w:val="24"/>
          <w:lang w:val="ru-RU"/>
        </w:rPr>
        <w:tab/>
      </w:r>
      <w:r w:rsidRPr="003D7990">
        <w:rPr>
          <w:rFonts w:cs="Calibri"/>
          <w:sz w:val="24"/>
          <w:szCs w:val="24"/>
          <w:lang w:val="ru-RU"/>
        </w:rPr>
        <w:t>63</w:t>
      </w:r>
    </w:p>
    <w:p w:rsidR="00E5163C" w:rsidRPr="003D7990" w:rsidRDefault="00E5163C">
      <w:pPr>
        <w:jc w:val="right"/>
        <w:rPr>
          <w:rFonts w:cs="Calibri"/>
          <w:sz w:val="24"/>
          <w:szCs w:val="24"/>
          <w:lang w:val="ru-RU"/>
        </w:rPr>
        <w:sectPr w:rsidR="00E5163C" w:rsidRPr="003D7990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Pr="003D7990" w:rsidRDefault="00E5163C">
      <w:pPr>
        <w:pStyle w:val="Heading3"/>
        <w:spacing w:before="19" w:line="400" w:lineRule="exact"/>
        <w:ind w:left="1563" w:right="9039" w:firstLine="1049"/>
        <w:rPr>
          <w:rFonts w:cs="Arial Black"/>
          <w:b w:val="0"/>
          <w:bCs w:val="0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1040" style="position:absolute;left:0;text-align:left;margin-left:619.85pt;margin-top:24.25pt;width:.75pt;height:.1pt;z-index:251628544;mso-position-horizontal-relative:page" coordorigin="12397,485" coordsize="15,2">
            <v:shape id="_x0000_s1041" style="position:absolute;left:12397;top:485;width:15;height:2" coordorigin="12397,485" coordsize="15,0" path="m12397,485r15,e" filled="f" strokeweight=".40533mm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group id="_x0000_s1042" style="position:absolute;left:0;text-align:left;margin-left:708.85pt;margin-top:24.25pt;width:.75pt;height:.1pt;z-index:251629568;mso-position-horizontal-relative:page" coordorigin="14177,485" coordsize="15,2">
            <v:shape id="_x0000_s1043" style="position:absolute;left:14177;top:485;width:15;height:2" coordorigin="14177,485" coordsize="15,0" path="m14177,485r15,e" filled="f" strokeweight=".40533mm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428.05pt;margin-top:34pt;width:371.6pt;height:504.25pt;z-index:2516305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pStyle w:val="TableParagrap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pStyle w:val="TableParagraph"/>
                          <w:spacing w:before="10"/>
                          <w:rPr>
                            <w:rFonts w:ascii="Arial" w:hAnsi="Arial" w:cs="Arial"/>
                            <w:sz w:val="27"/>
                            <w:szCs w:val="27"/>
                          </w:rPr>
                        </w:pPr>
                      </w:p>
                      <w:p w:rsidR="00E5163C" w:rsidRPr="00AA4380" w:rsidRDefault="00E5163C" w:rsidP="00AA4380">
                        <w:pPr>
                          <w:pStyle w:val="TableParagraph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pStyle w:val="TableParagrap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pStyle w:val="TableParagraph"/>
                          <w:spacing w:before="1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</w:p>
                      <w:p w:rsidR="00E5163C" w:rsidRPr="00AA4380" w:rsidRDefault="00E5163C" w:rsidP="00AA4380">
                        <w:pPr>
                          <w:pStyle w:val="TableParagraph"/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pStyle w:val="TableParagraph"/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3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pStyle w:val="TableParagraph"/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ЛЮДИ</w:t>
                        </w:r>
                        <w:r w:rsidRPr="00AA4380">
                          <w:rPr>
                            <w:w w:val="95"/>
                            <w:sz w:val="20"/>
                          </w:rPr>
                          <w:t>,</w:t>
                        </w:r>
                        <w:r w:rsidRPr="00AA4380">
                          <w:rPr>
                            <w:spacing w:val="35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ЖИВОТНЫЕ</w:t>
                        </w:r>
                        <w:r w:rsidRPr="00AA4380">
                          <w:rPr>
                            <w:w w:val="95"/>
                            <w:sz w:val="20"/>
                          </w:rPr>
                          <w:t>,</w:t>
                        </w:r>
                        <w:r w:rsidRPr="00AA4380">
                          <w:rPr>
                            <w:spacing w:val="35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ПТИЦЫ</w:t>
                        </w:r>
                        <w:r w:rsidRPr="00AA4380">
                          <w:rPr>
                            <w:w w:val="95"/>
                            <w:sz w:val="20"/>
                          </w:rPr>
                          <w:t>,</w:t>
                        </w:r>
                        <w:r w:rsidRPr="00AA4380">
                          <w:rPr>
                            <w:spacing w:val="36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НАСЕКОМЫЕ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Мама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Папа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Бабушка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Дедушка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Дядя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Тетя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Мальчик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Девочка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Свое</w:t>
                        </w:r>
                        <w:r w:rsidRPr="00AA4380">
                          <w:rPr>
                            <w:rFonts w:ascii="Arial" w:hAnsi="Arial"/>
                            <w:spacing w:val="-24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имя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Другое имя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Кот</w:t>
                        </w:r>
                        <w:r w:rsidRPr="00AA4380">
                          <w:rPr>
                            <w:rFonts w:ascii="Arial" w:hAnsi="Arial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кошка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Собака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51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3" w:line="220" w:lineRule="exact"/>
                          <w:ind w:left="108" w:right="49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Другой</w:t>
                        </w:r>
                        <w:r w:rsidRPr="00AA4380">
                          <w:rPr>
                            <w:rFonts w:ascii="Arial" w:hAnsi="Arial"/>
                            <w:spacing w:val="35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домашний</w:t>
                        </w:r>
                        <w:r w:rsidRPr="00AA4380">
                          <w:rPr>
                            <w:rFonts w:ascii="Arial" w:hAnsi="Arial"/>
                            <w:w w:val="108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любимец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Лошадь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Корова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Свинья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Курица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Петух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Утка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Гусь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Голубь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Ворона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Заяц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Ежик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Мышка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Муха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Бабочка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Цыпленок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</w:tbl>
                <w:p w:rsidR="00E5163C" w:rsidRDefault="00E5163C"/>
              </w:txbxContent>
            </v:textbox>
            <w10:wrap anchorx="page" anchory="page"/>
          </v:shape>
        </w:pict>
      </w:r>
      <w:r w:rsidRPr="003D7990">
        <w:rPr>
          <w:w w:val="90"/>
          <w:lang w:val="ru-RU"/>
        </w:rPr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1</w:t>
      </w:r>
      <w:r w:rsidRPr="003D7990">
        <w:rPr>
          <w:w w:val="85"/>
          <w:lang w:val="ru-RU"/>
        </w:rPr>
        <w:t xml:space="preserve"> СЛОВАРЬ</w:t>
      </w:r>
      <w:r w:rsidRPr="003D7990">
        <w:rPr>
          <w:spacing w:val="-3"/>
          <w:w w:val="85"/>
          <w:lang w:val="ru-RU"/>
        </w:rPr>
        <w:t xml:space="preserve"> </w:t>
      </w:r>
      <w:r w:rsidRPr="003D7990">
        <w:rPr>
          <w:w w:val="85"/>
          <w:lang w:val="ru-RU"/>
        </w:rPr>
        <w:t>ВАШЕГО</w:t>
      </w:r>
      <w:r w:rsidRPr="003D7990">
        <w:rPr>
          <w:spacing w:val="-2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РЕБЕНКА.</w:t>
      </w:r>
      <w:r w:rsidRPr="003D7990">
        <w:rPr>
          <w:w w:val="82"/>
          <w:lang w:val="ru-RU"/>
        </w:rPr>
        <w:t xml:space="preserve"> </w:t>
      </w:r>
      <w:r w:rsidRPr="003D7990">
        <w:rPr>
          <w:w w:val="85"/>
          <w:lang w:val="ru-RU"/>
        </w:rPr>
        <w:t>КОНТРОЛЬНЫЕ</w:t>
      </w:r>
      <w:r w:rsidRPr="003D7990">
        <w:rPr>
          <w:spacing w:val="37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ТАБЛИЦ</w:t>
      </w:r>
      <w:r w:rsidRPr="003D7990">
        <w:rPr>
          <w:spacing w:val="31"/>
          <w:w w:val="85"/>
          <w:lang w:val="ru-RU"/>
        </w:rPr>
        <w:t>Ы</w:t>
      </w:r>
      <w:r w:rsidRPr="003D7990">
        <w:rPr>
          <w:w w:val="85"/>
          <w:position w:val="11"/>
          <w:sz w:val="18"/>
          <w:lang w:val="ru-RU"/>
        </w:rPr>
        <w:t>*</w:t>
      </w:r>
    </w:p>
    <w:p w:rsidR="00E5163C" w:rsidRPr="003D7990" w:rsidRDefault="00E5163C">
      <w:pPr>
        <w:pStyle w:val="BodyText"/>
        <w:spacing w:before="176" w:line="280" w:lineRule="exact"/>
        <w:ind w:right="7988"/>
        <w:jc w:val="both"/>
        <w:rPr>
          <w:lang w:val="ru-RU"/>
        </w:rPr>
      </w:pPr>
      <w:r w:rsidRPr="003D7990">
        <w:rPr>
          <w:lang w:val="ru-RU"/>
        </w:rPr>
        <w:t>Апробация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соответствия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словаря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детскому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лексикону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русского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язы-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ка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проводилась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Лаборатории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детской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РГПУ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им.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А.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И.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Герцена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(заведующая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лабораторией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0"/>
          <w:lang w:val="ru-RU"/>
        </w:rPr>
        <w:t xml:space="preserve"> </w:t>
      </w:r>
      <w:r w:rsidRPr="003D7990">
        <w:rPr>
          <w:lang w:val="ru-RU"/>
        </w:rPr>
        <w:t>доктор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филологических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наук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профес- сор</w:t>
      </w:r>
      <w:r w:rsidRPr="003D7990">
        <w:rPr>
          <w:spacing w:val="-19"/>
          <w:lang w:val="ru-RU"/>
        </w:rPr>
        <w:t xml:space="preserve"> </w:t>
      </w:r>
      <w:r w:rsidRPr="003D7990">
        <w:rPr>
          <w:rFonts w:ascii="Century Gothic" w:hAnsi="Century Gothic" w:cs="Century Gothic"/>
          <w:b/>
          <w:bCs/>
          <w:lang w:val="ru-RU"/>
        </w:rPr>
        <w:t>Стелла</w:t>
      </w:r>
      <w:r w:rsidRPr="003D7990">
        <w:rPr>
          <w:rFonts w:ascii="Century Gothic" w:hAnsi="Century Gothic" w:cs="Century Gothic"/>
          <w:b/>
          <w:bCs/>
          <w:spacing w:val="-34"/>
          <w:lang w:val="ru-RU"/>
        </w:rPr>
        <w:t xml:space="preserve"> </w:t>
      </w:r>
      <w:r w:rsidRPr="003D7990">
        <w:rPr>
          <w:rFonts w:ascii="Century Gothic" w:hAnsi="Century Gothic" w:cs="Century Gothic"/>
          <w:b/>
          <w:bCs/>
          <w:lang w:val="ru-RU"/>
        </w:rPr>
        <w:t>Наумовна</w:t>
      </w:r>
      <w:r w:rsidRPr="003D7990">
        <w:rPr>
          <w:rFonts w:ascii="Century Gothic" w:hAnsi="Century Gothic" w:cs="Century Gothic"/>
          <w:b/>
          <w:bCs/>
          <w:spacing w:val="-33"/>
          <w:lang w:val="ru-RU"/>
        </w:rPr>
        <w:t xml:space="preserve"> </w:t>
      </w:r>
      <w:r w:rsidRPr="003D7990">
        <w:rPr>
          <w:rFonts w:ascii="Century Gothic" w:hAnsi="Century Gothic" w:cs="Century Gothic"/>
          <w:b/>
          <w:bCs/>
          <w:spacing w:val="-1"/>
          <w:lang w:val="ru-RU"/>
        </w:rPr>
        <w:t>Цейтлин</w:t>
      </w:r>
      <w:r w:rsidRPr="003D7990">
        <w:rPr>
          <w:spacing w:val="-1"/>
          <w:lang w:val="ru-RU"/>
        </w:rPr>
        <w:t>).</w:t>
      </w:r>
    </w:p>
    <w:p w:rsidR="00E5163C" w:rsidRPr="003D7990" w:rsidRDefault="00E5163C">
      <w:pPr>
        <w:pStyle w:val="BodyText"/>
        <w:spacing w:line="280" w:lineRule="exact"/>
        <w:ind w:right="7988" w:firstLine="396"/>
        <w:jc w:val="both"/>
        <w:rPr>
          <w:lang w:val="ru-RU"/>
        </w:rPr>
      </w:pPr>
      <w:r w:rsidRPr="003D7990">
        <w:rPr>
          <w:lang w:val="ru-RU"/>
        </w:rPr>
        <w:t>Использование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контрольных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таблиц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поможет</w:t>
      </w:r>
      <w:r w:rsidRPr="003D7990">
        <w:rPr>
          <w:spacing w:val="34"/>
          <w:lang w:val="ru-RU"/>
        </w:rPr>
        <w:t xml:space="preserve"> </w:t>
      </w:r>
      <w:r w:rsidRPr="003D7990">
        <w:rPr>
          <w:lang w:val="ru-RU"/>
        </w:rPr>
        <w:t>вам</w:t>
      </w:r>
      <w:r w:rsidRPr="003D7990">
        <w:rPr>
          <w:spacing w:val="33"/>
          <w:lang w:val="ru-RU"/>
        </w:rPr>
        <w:t xml:space="preserve"> </w:t>
      </w:r>
      <w:r w:rsidRPr="003D7990">
        <w:rPr>
          <w:lang w:val="ru-RU"/>
        </w:rPr>
        <w:t>ориентиро-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ваться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речевых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возможностях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вашего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ребенка: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объеме</w:t>
      </w:r>
      <w:r w:rsidRPr="003D7990">
        <w:rPr>
          <w:spacing w:val="1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8"/>
          <w:lang w:val="ru-RU"/>
        </w:rPr>
        <w:t xml:space="preserve"> </w:t>
      </w:r>
      <w:r w:rsidRPr="003D7990">
        <w:rPr>
          <w:lang w:val="ru-RU"/>
        </w:rPr>
        <w:t>составе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словаря,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динамике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развития,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переходе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неречевых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ре-</w:t>
      </w:r>
      <w:r w:rsidRPr="003D7990">
        <w:rPr>
          <w:w w:val="102"/>
          <w:lang w:val="ru-RU"/>
        </w:rPr>
        <w:t xml:space="preserve"> </w:t>
      </w:r>
      <w:r w:rsidRPr="003D7990">
        <w:rPr>
          <w:w w:val="95"/>
          <w:lang w:val="ru-RU"/>
        </w:rPr>
        <w:t>чевым</w:t>
      </w:r>
      <w:r w:rsidRPr="003D7990">
        <w:rPr>
          <w:spacing w:val="38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средствам</w:t>
      </w:r>
      <w:r w:rsidRPr="003D7990">
        <w:rPr>
          <w:spacing w:val="3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общения.</w:t>
      </w:r>
    </w:p>
    <w:p w:rsidR="00E5163C" w:rsidRPr="003D7990" w:rsidRDefault="00E5163C">
      <w:pPr>
        <w:pStyle w:val="BodyText"/>
        <w:spacing w:line="280" w:lineRule="exact"/>
        <w:ind w:right="7988" w:firstLine="396"/>
        <w:jc w:val="both"/>
        <w:rPr>
          <w:lang w:val="ru-RU"/>
        </w:rPr>
      </w:pPr>
      <w:r>
        <w:rPr>
          <w:noProof/>
          <w:lang w:val="ru-RU" w:eastAsia="ru-RU"/>
        </w:rPr>
        <w:pict>
          <v:group id="_x0000_s1045" style="position:absolute;left:0;text-align:left;margin-left:225.85pt;margin-top:67.25pt;width:.75pt;height:.1pt;z-index:-251668480;mso-position-horizontal-relative:page" coordorigin="4517,1345" coordsize="15,2">
            <v:shape id="_x0000_s1046" style="position:absolute;left:4517;top:1345;width:15;height:2" coordorigin="4517,1345" coordsize="15,0" path="m4517,1345r15,e" filled="f" strokeweight=".40533mm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group id="_x0000_s1047" style="position:absolute;left:0;text-align:left;margin-left:314.85pt;margin-top:67.25pt;width:.75pt;height:.1pt;z-index:-251667456;mso-position-horizontal-relative:page" coordorigin="6297,1345" coordsize="15,2">
            <v:shape id="_x0000_s1048" style="position:absolute;left:6297;top:1345;width:15;height:2" coordorigin="6297,1345" coordsize="15,0" path="m6297,1345r15,e" filled="f" strokeweight=".40533mm">
              <v:path arrowok="t"/>
            </v:shape>
            <w10:wrap anchorx="page"/>
          </v:group>
        </w:pict>
      </w:r>
      <w:r w:rsidRPr="003D7990">
        <w:rPr>
          <w:lang w:val="ru-RU"/>
        </w:rPr>
        <w:t>Наблюдайте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за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вашим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малышом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быту,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время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игры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вре- мя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занятий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обязательно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отмечайте,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какие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слова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он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понимает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го-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ворит.</w:t>
      </w:r>
    </w:p>
    <w:p w:rsidR="00E5163C" w:rsidRPr="003D7990" w:rsidRDefault="00E5163C">
      <w:pPr>
        <w:spacing w:before="8"/>
        <w:rPr>
          <w:rFonts w:ascii="Cambria" w:hAnsi="Cambria" w:cs="Cambria"/>
          <w:sz w:val="9"/>
          <w:szCs w:val="9"/>
          <w:lang w:val="ru-RU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7"/>
        <w:gridCol w:w="1972"/>
        <w:gridCol w:w="466"/>
        <w:gridCol w:w="974"/>
        <w:gridCol w:w="1780"/>
        <w:gridCol w:w="1798"/>
      </w:tblGrid>
      <w:tr w:rsidR="00E5163C" w:rsidRPr="00AA4380" w:rsidTr="00AA4380">
        <w:trPr>
          <w:trHeight w:hRule="exact" w:val="364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>
            <w:pPr>
              <w:pStyle w:val="TableParagraph"/>
              <w:rPr>
                <w:rFonts w:ascii="Cambria" w:hAnsi="Cambria" w:cs="Cambria"/>
                <w:sz w:val="20"/>
                <w:szCs w:val="20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12"/>
              <w:rPr>
                <w:rFonts w:ascii="Cambria" w:hAnsi="Cambria" w:cs="Cambria"/>
                <w:sz w:val="26"/>
                <w:szCs w:val="26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ind w:left="51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19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0E0E0"/>
          </w:tcPr>
          <w:p w:rsidR="00E5163C" w:rsidRPr="00AA4380" w:rsidRDefault="00E5163C">
            <w:pPr>
              <w:pStyle w:val="TableParagraph"/>
              <w:rPr>
                <w:rFonts w:ascii="Cambria" w:hAnsi="Cambria" w:cs="Cambria"/>
                <w:sz w:val="20"/>
                <w:szCs w:val="20"/>
              </w:rPr>
            </w:pPr>
          </w:p>
          <w:p w:rsidR="00E5163C" w:rsidRPr="00AA4380" w:rsidRDefault="00E5163C" w:rsidP="00AA4380">
            <w:pPr>
              <w:pStyle w:val="TableParagraph"/>
              <w:spacing w:before="2"/>
              <w:rPr>
                <w:rFonts w:ascii="Cambria" w:hAnsi="Cambria" w:cs="Cambria"/>
                <w:sz w:val="24"/>
                <w:szCs w:val="24"/>
              </w:rPr>
            </w:pPr>
          </w:p>
          <w:p w:rsidR="00E5163C" w:rsidRPr="00AA4380" w:rsidRDefault="00E5163C" w:rsidP="00AA4380">
            <w:pPr>
              <w:pStyle w:val="TableParagraph"/>
              <w:ind w:left="108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ascii="Arial Black" w:hAnsi="Arial Black"/>
                <w:b/>
                <w:sz w:val="20"/>
              </w:rPr>
              <w:t>Слово</w:t>
            </w:r>
          </w:p>
        </w:tc>
        <w:tc>
          <w:tcPr>
            <w:tcW w:w="466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:rsidR="00E5163C" w:rsidRPr="00AA4380" w:rsidRDefault="00E5163C" w:rsidP="00AA4380">
            <w:pPr>
              <w:pStyle w:val="TableParagraph"/>
              <w:spacing w:before="22" w:line="223" w:lineRule="exact"/>
              <w:ind w:left="46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Понимает</w:t>
            </w:r>
          </w:p>
          <w:p w:rsidR="00E5163C" w:rsidRPr="00AA4380" w:rsidRDefault="00E5163C" w:rsidP="00AA4380">
            <w:pPr>
              <w:pStyle w:val="TableParagraph"/>
              <w:spacing w:line="188" w:lineRule="exact"/>
              <w:ind w:left="46"/>
              <w:rPr>
                <w:rFonts w:cs="Calibri"/>
                <w:sz w:val="16"/>
                <w:szCs w:val="16"/>
              </w:rPr>
            </w:pPr>
            <w:r w:rsidRPr="00AA4380">
              <w:rPr>
                <w:rFonts w:ascii="Arial" w:hAnsi="Arial" w:cs="Arial"/>
                <w:w w:val="105"/>
                <w:sz w:val="16"/>
                <w:szCs w:val="16"/>
              </w:rPr>
              <w:t>Ставьте</w:t>
            </w:r>
            <w:r w:rsidRPr="00AA4380">
              <w:rPr>
                <w:rFonts w:ascii="Arial" w:hAnsi="Arial" w:cs="Arial"/>
                <w:spacing w:val="-11"/>
                <w:w w:val="105"/>
                <w:sz w:val="16"/>
                <w:szCs w:val="16"/>
              </w:rPr>
              <w:t xml:space="preserve"> </w:t>
            </w:r>
            <w:r w:rsidRPr="00AA4380">
              <w:rPr>
                <w:rFonts w:cs="Calibri"/>
                <w:b/>
                <w:bCs/>
                <w:w w:val="105"/>
                <w:sz w:val="16"/>
                <w:szCs w:val="16"/>
              </w:rPr>
              <w:t>+</w:t>
            </w:r>
            <w:r w:rsidRPr="00AA4380">
              <w:rPr>
                <w:rFonts w:cs="Calibri"/>
                <w:b/>
                <w:bCs/>
                <w:spacing w:val="-1"/>
                <w:w w:val="105"/>
                <w:sz w:val="16"/>
                <w:szCs w:val="16"/>
              </w:rPr>
              <w:t xml:space="preserve"> </w:t>
            </w:r>
            <w:r w:rsidRPr="00AA4380">
              <w:rPr>
                <w:rFonts w:ascii="Arial" w:hAnsi="Arial" w:cs="Arial"/>
                <w:w w:val="105"/>
                <w:sz w:val="16"/>
                <w:szCs w:val="16"/>
              </w:rPr>
              <w:t>или</w:t>
            </w:r>
            <w:r w:rsidRPr="00AA4380">
              <w:rPr>
                <w:rFonts w:ascii="Arial" w:hAnsi="Arial" w:cs="Arial"/>
                <w:spacing w:val="-10"/>
                <w:w w:val="105"/>
                <w:sz w:val="16"/>
                <w:szCs w:val="16"/>
              </w:rPr>
              <w:t xml:space="preserve"> </w:t>
            </w:r>
            <w:r w:rsidRPr="00AA4380">
              <w:rPr>
                <w:rFonts w:cs="Calibri"/>
                <w:b/>
                <w:bCs/>
                <w:w w:val="105"/>
                <w:sz w:val="16"/>
                <w:szCs w:val="16"/>
              </w:rPr>
              <w:t>–</w:t>
            </w:r>
          </w:p>
        </w:tc>
        <w:tc>
          <w:tcPr>
            <w:tcW w:w="4552" w:type="dxa"/>
            <w:gridSpan w:val="3"/>
            <w:tcBorders>
              <w:top w:val="single" w:sz="4" w:space="0" w:color="000000"/>
              <w:left w:val="single" w:sz="8" w:space="0" w:color="000000"/>
              <w:bottom w:val="dotted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66"/>
              <w:ind w:right="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Использует</w:t>
            </w:r>
          </w:p>
        </w:tc>
      </w:tr>
      <w:tr w:rsidR="00E5163C" w:rsidRPr="00AA4380" w:rsidTr="00AA4380">
        <w:trPr>
          <w:trHeight w:hRule="exact" w:val="554"/>
        </w:trPr>
        <w:tc>
          <w:tcPr>
            <w:tcW w:w="42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1972" w:type="dxa"/>
            <w:vMerge/>
            <w:tcBorders>
              <w:left w:val="single" w:sz="4" w:space="0" w:color="000000"/>
              <w:right w:val="single" w:sz="8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46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:rsidR="00E5163C" w:rsidRPr="00AA4380" w:rsidRDefault="00E5163C"/>
        </w:tc>
        <w:tc>
          <w:tcPr>
            <w:tcW w:w="974" w:type="dxa"/>
            <w:tcBorders>
              <w:top w:val="dotted" w:sz="8" w:space="0" w:color="000000"/>
              <w:left w:val="single" w:sz="8" w:space="0" w:color="000000"/>
              <w:bottom w:val="single" w:sz="4" w:space="0" w:color="000000"/>
              <w:right w:val="dotted" w:sz="6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3"/>
              <w:ind w:left="216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ascii="Arial Black" w:hAnsi="Arial Black"/>
                <w:b/>
                <w:sz w:val="20"/>
              </w:rPr>
              <w:t>Жест</w:t>
            </w:r>
          </w:p>
        </w:tc>
        <w:tc>
          <w:tcPr>
            <w:tcW w:w="1780" w:type="dxa"/>
            <w:tcBorders>
              <w:top w:val="dotted" w:sz="8" w:space="0" w:color="000000"/>
              <w:left w:val="dotted" w:sz="6" w:space="0" w:color="000000"/>
              <w:bottom w:val="single" w:sz="4" w:space="0" w:color="000000"/>
              <w:right w:val="dotted" w:sz="6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61" w:line="187" w:lineRule="auto"/>
              <w:ind w:left="578" w:right="380" w:hanging="197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ascii="Arial Black" w:hAnsi="Arial Black"/>
                <w:b/>
                <w:w w:val="90"/>
                <w:sz w:val="20"/>
              </w:rPr>
              <w:t>Лепетное</w:t>
            </w:r>
            <w:r w:rsidRPr="00AA4380">
              <w:rPr>
                <w:rFonts w:ascii="Arial Black" w:hAnsi="Arial Black"/>
                <w:b/>
                <w:w w:val="93"/>
                <w:sz w:val="20"/>
              </w:rPr>
              <w:t xml:space="preserve"> </w:t>
            </w:r>
            <w:r w:rsidRPr="00AA4380">
              <w:rPr>
                <w:rFonts w:ascii="Arial Black" w:hAnsi="Arial Black"/>
                <w:b/>
                <w:sz w:val="20"/>
              </w:rPr>
              <w:t>слово</w:t>
            </w:r>
          </w:p>
        </w:tc>
        <w:tc>
          <w:tcPr>
            <w:tcW w:w="1798" w:type="dxa"/>
            <w:tcBorders>
              <w:top w:val="dotted" w:sz="8" w:space="0" w:color="000000"/>
              <w:left w:val="dotted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23"/>
              <w:ind w:left="575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ascii="Arial Black" w:hAnsi="Arial Black"/>
                <w:b/>
                <w:sz w:val="20"/>
              </w:rPr>
              <w:t>Слово</w:t>
            </w:r>
          </w:p>
        </w:tc>
      </w:tr>
      <w:tr w:rsidR="00E5163C" w:rsidRPr="00AA4380" w:rsidTr="00AA4380">
        <w:trPr>
          <w:trHeight w:hRule="exact" w:val="416"/>
        </w:trPr>
        <w:tc>
          <w:tcPr>
            <w:tcW w:w="427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1972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</w:tcPr>
          <w:p w:rsidR="00E5163C" w:rsidRPr="00AA4380" w:rsidRDefault="00E5163C"/>
        </w:tc>
        <w:tc>
          <w:tcPr>
            <w:tcW w:w="46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extDirection w:val="btLr"/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dotted" w:sz="6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4" w:line="174" w:lineRule="exact"/>
              <w:ind w:left="121"/>
              <w:rPr>
                <w:rFonts w:ascii="Arial" w:hAnsi="Arial" w:cs="Arial"/>
                <w:sz w:val="16"/>
                <w:szCs w:val="16"/>
              </w:rPr>
            </w:pPr>
            <w:r w:rsidRPr="00AA4380">
              <w:rPr>
                <w:rFonts w:ascii="Arial" w:hAnsi="Arial"/>
                <w:i/>
                <w:sz w:val="16"/>
              </w:rPr>
              <w:t>Ставьте</w:t>
            </w:r>
          </w:p>
          <w:p w:rsidR="00E5163C" w:rsidRPr="00AA4380" w:rsidRDefault="00E5163C" w:rsidP="00AA4380">
            <w:pPr>
              <w:pStyle w:val="TableParagraph"/>
              <w:spacing w:line="201" w:lineRule="exact"/>
              <w:ind w:left="207"/>
              <w:rPr>
                <w:rFonts w:ascii="Consolas" w:hAnsi="Consolas" w:cs="Consolas"/>
                <w:sz w:val="18"/>
                <w:szCs w:val="18"/>
              </w:rPr>
            </w:pPr>
            <w:r w:rsidRPr="00AA4380">
              <w:rPr>
                <w:rFonts w:ascii="Consolas" w:hAnsi="Consolas" w:cs="Consolas"/>
                <w:b/>
                <w:bCs/>
                <w:i/>
                <w:sz w:val="18"/>
                <w:szCs w:val="18"/>
              </w:rPr>
              <w:t>+</w:t>
            </w:r>
            <w:r w:rsidRPr="00AA4380">
              <w:rPr>
                <w:rFonts w:ascii="Consolas" w:hAnsi="Consolas" w:cs="Consolas"/>
                <w:b/>
                <w:bCs/>
                <w:i/>
                <w:spacing w:val="-65"/>
                <w:sz w:val="18"/>
                <w:szCs w:val="18"/>
              </w:rPr>
              <w:t xml:space="preserve"> </w:t>
            </w:r>
            <w:r w:rsidRPr="00AA4380">
              <w:rPr>
                <w:rFonts w:ascii="Arial" w:hAnsi="Arial" w:cs="Arial"/>
                <w:i/>
                <w:sz w:val="16"/>
                <w:szCs w:val="16"/>
              </w:rPr>
              <w:t>или</w:t>
            </w:r>
            <w:r w:rsidRPr="00AA4380">
              <w:rPr>
                <w:rFonts w:ascii="Arial" w:hAnsi="Arial" w:cs="Arial"/>
                <w:i/>
                <w:spacing w:val="-9"/>
                <w:sz w:val="16"/>
                <w:szCs w:val="16"/>
              </w:rPr>
              <w:t xml:space="preserve"> </w:t>
            </w:r>
            <w:r w:rsidRPr="00AA4380">
              <w:rPr>
                <w:rFonts w:ascii="Consolas" w:hAnsi="Consolas" w:cs="Consolas"/>
                <w:b/>
                <w:bCs/>
                <w:i/>
                <w:sz w:val="18"/>
                <w:szCs w:val="18"/>
              </w:rPr>
              <w:t>–</w:t>
            </w:r>
          </w:p>
        </w:tc>
        <w:tc>
          <w:tcPr>
            <w:tcW w:w="1780" w:type="dxa"/>
            <w:tcBorders>
              <w:top w:val="single" w:sz="4" w:space="0" w:color="000000"/>
              <w:left w:val="dotted" w:sz="6" w:space="0" w:color="000000"/>
              <w:bottom w:val="single" w:sz="8" w:space="0" w:color="000000"/>
              <w:right w:val="dotted" w:sz="6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12"/>
              <w:ind w:left="439"/>
              <w:rPr>
                <w:rFonts w:cs="Calibri"/>
                <w:sz w:val="16"/>
                <w:szCs w:val="16"/>
              </w:rPr>
            </w:pPr>
            <w:r w:rsidRPr="00AA4380">
              <w:rPr>
                <w:i/>
                <w:sz w:val="16"/>
              </w:rPr>
              <w:t>(</w:t>
            </w:r>
            <w:r w:rsidRPr="00AA4380">
              <w:rPr>
                <w:rFonts w:ascii="Arial" w:hAnsi="Arial"/>
                <w:i/>
                <w:sz w:val="16"/>
              </w:rPr>
              <w:t>запишите</w:t>
            </w:r>
            <w:r w:rsidRPr="00AA4380">
              <w:rPr>
                <w:i/>
                <w:sz w:val="16"/>
              </w:rPr>
              <w:t>)</w:t>
            </w:r>
          </w:p>
        </w:tc>
        <w:tc>
          <w:tcPr>
            <w:tcW w:w="1798" w:type="dxa"/>
            <w:tcBorders>
              <w:top w:val="single" w:sz="4" w:space="0" w:color="000000"/>
              <w:left w:val="dotted" w:sz="6" w:space="0" w:color="000000"/>
              <w:bottom w:val="single" w:sz="8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112"/>
              <w:ind w:left="448"/>
              <w:rPr>
                <w:rFonts w:cs="Calibri"/>
                <w:sz w:val="16"/>
                <w:szCs w:val="16"/>
              </w:rPr>
            </w:pPr>
            <w:r w:rsidRPr="00AA4380">
              <w:rPr>
                <w:i/>
                <w:sz w:val="16"/>
              </w:rPr>
              <w:t>(</w:t>
            </w:r>
            <w:r w:rsidRPr="00AA4380">
              <w:rPr>
                <w:rFonts w:ascii="Arial" w:hAnsi="Arial"/>
                <w:i/>
                <w:sz w:val="16"/>
              </w:rPr>
              <w:t>запишите</w:t>
            </w:r>
            <w:r w:rsidRPr="00AA4380">
              <w:rPr>
                <w:i/>
                <w:sz w:val="16"/>
              </w:rPr>
              <w:t>)</w:t>
            </w:r>
          </w:p>
        </w:tc>
      </w:tr>
      <w:tr w:rsidR="00E5163C" w:rsidRPr="00AA4380" w:rsidTr="00AA4380">
        <w:trPr>
          <w:trHeight w:hRule="exact" w:val="283"/>
        </w:trPr>
        <w:tc>
          <w:tcPr>
            <w:tcW w:w="7417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E5163C" w:rsidRPr="00AA4380" w:rsidRDefault="00E5163C" w:rsidP="00AA4380">
            <w:pPr>
              <w:pStyle w:val="TableParagraph"/>
              <w:spacing w:before="20"/>
              <w:ind w:left="51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ЕДА</w:t>
            </w:r>
          </w:p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Банан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Каша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Печенье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Чай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Яблоко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Хлеб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Яйцо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Сок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5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Суп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28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4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E5163C" w:rsidRPr="00AA4380" w:rsidRDefault="00E5163C"/>
        </w:tc>
        <w:tc>
          <w:tcPr>
            <w:tcW w:w="9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</w:tr>
    </w:tbl>
    <w:p w:rsidR="00E5163C" w:rsidRDefault="00E5163C">
      <w:pPr>
        <w:rPr>
          <w:rFonts w:ascii="Cambria" w:hAnsi="Cambria" w:cs="Cambria"/>
          <w:sz w:val="20"/>
          <w:szCs w:val="20"/>
        </w:rPr>
      </w:pPr>
    </w:p>
    <w:p w:rsidR="00E5163C" w:rsidRDefault="00E5163C">
      <w:pPr>
        <w:spacing w:before="1"/>
        <w:rPr>
          <w:rFonts w:ascii="Cambria" w:hAnsi="Cambria" w:cs="Cambria"/>
          <w:sz w:val="15"/>
          <w:szCs w:val="15"/>
        </w:rPr>
      </w:pPr>
    </w:p>
    <w:p w:rsidR="00E5163C" w:rsidRDefault="00E5163C">
      <w:pPr>
        <w:spacing w:line="20" w:lineRule="atLeast"/>
        <w:ind w:left="117"/>
        <w:rPr>
          <w:rFonts w:ascii="Cambria" w:hAnsi="Cambria" w:cs="Cambria"/>
          <w:sz w:val="2"/>
          <w:szCs w:val="2"/>
        </w:rPr>
      </w:pPr>
      <w:r>
        <w:rPr>
          <w:noProof/>
          <w:lang w:val="ru-RU" w:eastAsia="ru-RU"/>
        </w:rPr>
      </w:r>
      <w:r w:rsidRPr="00782580">
        <w:rPr>
          <w:rFonts w:ascii="Cambria" w:hAnsi="Cambria" w:cs="Cambria"/>
          <w:sz w:val="2"/>
          <w:szCs w:val="2"/>
        </w:rPr>
        <w:pict>
          <v:group id="_x0000_s1049" style="width:72.3pt;height:.3pt;mso-position-horizontal-relative:char;mso-position-vertical-relative:line" coordsize="1446,6">
            <v:group id="_x0000_s1050" style="position:absolute;left:3;top:3;width:1440;height:2" coordorigin="3,3" coordsize="1440,2">
              <v:shape id="_x0000_s1051" style="position:absolute;left:3;top:3;width:1440;height:2" coordorigin="3,3" coordsize="1440,0" path="m3,3r1440,e" filled="f" strokeweight=".3pt">
                <v:path arrowok="t"/>
              </v:shape>
            </v:group>
            <w10:anchorlock/>
          </v:group>
        </w:pict>
      </w:r>
    </w:p>
    <w:p w:rsidR="00E5163C" w:rsidRDefault="00E5163C">
      <w:pPr>
        <w:spacing w:before="21" w:line="240" w:lineRule="exact"/>
        <w:ind w:left="120" w:right="8158" w:hanging="1"/>
        <w:rPr>
          <w:rFonts w:cs="Calibri"/>
          <w:sz w:val="20"/>
          <w:szCs w:val="20"/>
        </w:rPr>
      </w:pPr>
      <w:r>
        <w:rPr>
          <w:w w:val="105"/>
          <w:sz w:val="20"/>
        </w:rPr>
        <w:t xml:space="preserve">* </w:t>
      </w:r>
      <w:r>
        <w:rPr>
          <w:spacing w:val="11"/>
          <w:w w:val="105"/>
          <w:sz w:val="20"/>
        </w:rPr>
        <w:t xml:space="preserve"> </w:t>
      </w:r>
      <w:r>
        <w:rPr>
          <w:rFonts w:ascii="Arial" w:hAnsi="Arial"/>
          <w:spacing w:val="-7"/>
          <w:w w:val="105"/>
          <w:sz w:val="20"/>
        </w:rPr>
        <w:t>При</w:t>
      </w:r>
      <w:r>
        <w:rPr>
          <w:rFonts w:ascii="Arial" w:hAnsi="Arial"/>
          <w:spacing w:val="-37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создании</w:t>
      </w:r>
      <w:r>
        <w:rPr>
          <w:rFonts w:ascii="Arial" w:hAnsi="Arial"/>
          <w:spacing w:val="-36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таблиц</w:t>
      </w:r>
      <w:r>
        <w:rPr>
          <w:rFonts w:ascii="Arial" w:hAnsi="Arial"/>
          <w:spacing w:val="-37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использован</w:t>
      </w:r>
      <w:r>
        <w:rPr>
          <w:rFonts w:ascii="Arial" w:hAnsi="Arial"/>
          <w:spacing w:val="-36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модифицированный</w:t>
      </w:r>
      <w:r>
        <w:rPr>
          <w:rFonts w:ascii="Arial" w:hAnsi="Arial"/>
          <w:spacing w:val="-37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опросник</w:t>
      </w:r>
      <w:r>
        <w:rPr>
          <w:spacing w:val="-10"/>
          <w:w w:val="105"/>
          <w:sz w:val="20"/>
        </w:rPr>
        <w:t>,</w:t>
      </w:r>
      <w:r>
        <w:rPr>
          <w:spacing w:val="-25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созданный</w:t>
      </w:r>
      <w:r>
        <w:rPr>
          <w:rFonts w:ascii="Arial" w:hAnsi="Arial"/>
          <w:spacing w:val="50"/>
          <w:w w:val="101"/>
          <w:sz w:val="20"/>
        </w:rPr>
        <w:t xml:space="preserve"> </w:t>
      </w:r>
      <w:r>
        <w:rPr>
          <w:rFonts w:ascii="Arial" w:hAnsi="Arial"/>
          <w:spacing w:val="-5"/>
          <w:w w:val="105"/>
          <w:sz w:val="20"/>
        </w:rPr>
        <w:t>на</w:t>
      </w:r>
      <w:r>
        <w:rPr>
          <w:rFonts w:ascii="Arial" w:hAnsi="Arial"/>
          <w:spacing w:val="-7"/>
          <w:w w:val="105"/>
          <w:sz w:val="20"/>
        </w:rPr>
        <w:t xml:space="preserve"> базе</w:t>
      </w:r>
      <w:r>
        <w:rPr>
          <w:rFonts w:ascii="Arial" w:hAnsi="Arial"/>
          <w:spacing w:val="-6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«The</w:t>
      </w:r>
      <w:r>
        <w:rPr>
          <w:spacing w:val="6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MacArthur</w:t>
      </w:r>
      <w:r>
        <w:rPr>
          <w:spacing w:val="4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Communicative</w:t>
      </w:r>
      <w:r>
        <w:rPr>
          <w:spacing w:val="5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Development</w:t>
      </w:r>
      <w:r>
        <w:rPr>
          <w:spacing w:val="6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Inventory:</w:t>
      </w:r>
      <w:r>
        <w:rPr>
          <w:spacing w:val="4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Words</w:t>
      </w:r>
      <w:r>
        <w:rPr>
          <w:spacing w:val="4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and</w:t>
      </w:r>
      <w:r>
        <w:rPr>
          <w:spacing w:val="4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Sentences»:</w:t>
      </w:r>
      <w:r>
        <w:rPr>
          <w:spacing w:val="76"/>
          <w:w w:val="107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часть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spacing w:val="-8"/>
          <w:w w:val="105"/>
          <w:sz w:val="20"/>
        </w:rPr>
        <w:t>«Children</w:t>
      </w:r>
      <w:r>
        <w:rPr>
          <w:spacing w:val="-18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Development</w:t>
      </w:r>
      <w:r>
        <w:rPr>
          <w:spacing w:val="-17"/>
          <w:w w:val="105"/>
          <w:sz w:val="20"/>
        </w:rPr>
        <w:t xml:space="preserve"> </w:t>
      </w:r>
      <w:r>
        <w:rPr>
          <w:spacing w:val="-9"/>
          <w:w w:val="105"/>
          <w:sz w:val="20"/>
        </w:rPr>
        <w:t>Inventory»</w:t>
      </w:r>
      <w:r>
        <w:rPr>
          <w:spacing w:val="-18"/>
          <w:w w:val="105"/>
          <w:sz w:val="20"/>
        </w:rPr>
        <w:t xml:space="preserve"> </w:t>
      </w:r>
      <w:r>
        <w:rPr>
          <w:rFonts w:ascii="Arial" w:hAnsi="Arial"/>
          <w:w w:val="105"/>
          <w:sz w:val="20"/>
        </w:rPr>
        <w:t>в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spacing w:val="-8"/>
          <w:w w:val="105"/>
          <w:sz w:val="20"/>
        </w:rPr>
        <w:t>переводе</w:t>
      </w:r>
      <w:r>
        <w:rPr>
          <w:rFonts w:ascii="Arial" w:hAnsi="Arial"/>
          <w:spacing w:val="-28"/>
          <w:w w:val="105"/>
          <w:sz w:val="20"/>
        </w:rPr>
        <w:t xml:space="preserve"> </w:t>
      </w:r>
      <w:r>
        <w:rPr>
          <w:rFonts w:ascii="Arial" w:hAnsi="Arial"/>
          <w:spacing w:val="-7"/>
          <w:w w:val="105"/>
          <w:sz w:val="20"/>
        </w:rPr>
        <w:t>Инны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Александровны</w:t>
      </w:r>
      <w:r>
        <w:rPr>
          <w:rFonts w:ascii="Arial" w:hAnsi="Arial"/>
          <w:spacing w:val="-29"/>
          <w:w w:val="105"/>
          <w:sz w:val="20"/>
        </w:rPr>
        <w:t xml:space="preserve"> </w:t>
      </w:r>
      <w:r>
        <w:rPr>
          <w:rFonts w:ascii="Arial" w:hAnsi="Arial"/>
          <w:spacing w:val="-9"/>
          <w:w w:val="105"/>
          <w:sz w:val="20"/>
        </w:rPr>
        <w:t>Чистович</w:t>
      </w:r>
      <w:r>
        <w:rPr>
          <w:spacing w:val="-9"/>
          <w:w w:val="105"/>
          <w:sz w:val="20"/>
        </w:rPr>
        <w:t>.</w:t>
      </w:r>
    </w:p>
    <w:p w:rsidR="00E5163C" w:rsidRDefault="00E5163C">
      <w:pPr>
        <w:spacing w:before="6"/>
        <w:rPr>
          <w:rFonts w:cs="Calibri"/>
          <w:sz w:val="11"/>
          <w:szCs w:val="11"/>
        </w:rPr>
      </w:pPr>
    </w:p>
    <w:p w:rsidR="00E5163C" w:rsidRDefault="00E5163C">
      <w:pPr>
        <w:tabs>
          <w:tab w:val="left" w:pos="1041"/>
        </w:tabs>
        <w:spacing w:before="60"/>
        <w:ind w:left="101"/>
        <w:rPr>
          <w:rFonts w:ascii="Arial" w:hAnsi="Arial" w:cs="Arial"/>
          <w:sz w:val="18"/>
          <w:szCs w:val="18"/>
        </w:rPr>
      </w:pPr>
      <w:r>
        <w:rPr>
          <w:sz w:val="24"/>
        </w:rPr>
        <w:t>64</w:t>
      </w:r>
      <w:r>
        <w:rPr>
          <w:sz w:val="24"/>
        </w:rPr>
        <w:tab/>
      </w:r>
      <w:r>
        <w:rPr>
          <w:rFonts w:ascii="Arial" w:hAnsi="Arial"/>
          <w:spacing w:val="2"/>
          <w:w w:val="95"/>
          <w:sz w:val="18"/>
        </w:rPr>
        <w:t>СЛОВАРЬ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2"/>
          <w:w w:val="95"/>
          <w:sz w:val="18"/>
        </w:rPr>
        <w:t>ВАШЕГО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3"/>
          <w:w w:val="95"/>
          <w:sz w:val="18"/>
        </w:rPr>
        <w:t>РЕБЕНКА</w:t>
      </w:r>
    </w:p>
    <w:p w:rsidR="00E5163C" w:rsidRDefault="00E5163C">
      <w:pPr>
        <w:rPr>
          <w:rFonts w:ascii="Arial" w:hAnsi="Arial" w:cs="Arial"/>
          <w:sz w:val="18"/>
          <w:szCs w:val="18"/>
        </w:rPr>
        <w:sectPr w:rsidR="00E5163C">
          <w:pgSz w:w="16840" w:h="11910" w:orient="landscape"/>
          <w:pgMar w:top="580" w:right="740" w:bottom="280" w:left="560" w:header="720" w:footer="720" w:gutter="0"/>
          <w:cols w:space="720"/>
        </w:sectPr>
      </w:pPr>
    </w:p>
    <w:p w:rsidR="00E5163C" w:rsidRDefault="00E5163C">
      <w:pPr>
        <w:spacing w:before="6"/>
        <w:rPr>
          <w:rFonts w:ascii="Arial" w:hAnsi="Arial" w:cs="Arial"/>
          <w:sz w:val="6"/>
          <w:szCs w:val="6"/>
        </w:rPr>
      </w:pPr>
      <w:r>
        <w:rPr>
          <w:noProof/>
          <w:lang w:val="ru-RU" w:eastAsia="ru-RU"/>
        </w:rPr>
        <w:pict>
          <v:group id="_x0000_s1052" style="position:absolute;margin-left:234.35pt;margin-top:53.55pt;width:.75pt;height:.1pt;z-index:-251666432;mso-position-horizontal-relative:page;mso-position-vertical-relative:page" coordorigin="4687,1071" coordsize="15,2">
            <v:shape id="_x0000_s1053" style="position:absolute;left:4687;top:1071;width:15;height:2" coordorigin="4687,1071" coordsize="15,0" path="m468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54" style="position:absolute;margin-left:323.35pt;margin-top:53.55pt;width:.75pt;height:.1pt;z-index:-251665408;mso-position-horizontal-relative:page;mso-position-vertical-relative:page" coordorigin="6467,1071" coordsize="15,2">
            <v:shape id="_x0000_s1055" style="position:absolute;left:6467;top:1071;width:15;height:2" coordorigin="6467,1071" coordsize="15,0" path="m646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56" style="position:absolute;margin-left:628.35pt;margin-top:53.55pt;width:.75pt;height:.1pt;z-index:-251664384;mso-position-horizontal-relative:page;mso-position-vertical-relative:page" coordorigin="12567,1071" coordsize="15,2">
            <v:shape id="_x0000_s1057" style="position:absolute;left:12567;top:1071;width:15;height:2" coordorigin="12567,1071" coordsize="15,0" path="m1256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58" style="position:absolute;margin-left:717.35pt;margin-top:53.55pt;width:.75pt;height:.1pt;z-index:-251663360;mso-position-horizontal-relative:page;mso-position-vertical-relative:page" coordorigin="14347,1071" coordsize="15,2">
            <v:shape id="_x0000_s1059" style="position:absolute;left:14347;top:1071;width:15;height:2" coordorigin="14347,1071" coordsize="15,0" path="m14347,1071r15,e" filled="f" strokeweight=".40533mm">
              <v:path arrowok="t"/>
            </v:shape>
            <w10:wrap anchorx="page" anchory="page"/>
          </v:group>
        </w:pict>
      </w:r>
    </w:p>
    <w:p w:rsidR="00E5163C" w:rsidRDefault="00E5163C">
      <w:pPr>
        <w:tabs>
          <w:tab w:val="left" w:pos="7990"/>
        </w:tabs>
        <w:spacing w:line="200" w:lineRule="atLeast"/>
        <w:ind w:left="110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</w:r>
      <w:r w:rsidRPr="003C59FD">
        <w:rPr>
          <w:rFonts w:ascii="Arial"/>
          <w:sz w:val="20"/>
        </w:rPr>
        <w:pict>
          <v:shape id="_x0000_s1060" type="#_x0000_t202" style="width:371.6pt;height:504.2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0"/>
                          <w:rPr>
                            <w:rFonts w:ascii="Arial" w:hAnsi="Arial" w:cs="Arial"/>
                            <w:sz w:val="27"/>
                            <w:szCs w:val="27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3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3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ИГРУШКИ</w:t>
                        </w:r>
                        <w:r w:rsidRPr="00AA4380">
                          <w:rPr>
                            <w:sz w:val="20"/>
                          </w:rPr>
                          <w:t>,</w:t>
                        </w:r>
                        <w:r w:rsidRPr="00AA4380"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ВЕЩИ</w:t>
                        </w:r>
                        <w:r w:rsidRPr="00AA4380">
                          <w:rPr>
                            <w:sz w:val="20"/>
                          </w:rPr>
                          <w:t>,</w:t>
                        </w:r>
                        <w:r w:rsidRPr="00AA4380"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МЕБЕЛЬ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Мяч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Барабан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Ведерко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Кубик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Кукла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Мишка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Зайка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Дудочка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Колокольчик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Бубен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Пирамидка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Юла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Дом</w:t>
                        </w:r>
                        <w:r w:rsidRPr="00AA4380">
                          <w:rPr>
                            <w:rFonts w:ascii="Arial" w:hAnsi="Arial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домик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Карандаш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Лейка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Машина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Сумка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Пуговица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Расческа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Совок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Чашка</w:t>
                        </w:r>
                        <w:r w:rsidRPr="00AA4380">
                          <w:rPr>
                            <w:rFonts w:ascii="Arial" w:hAnsi="Arial"/>
                            <w:spacing w:val="4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Тарелка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51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9" w:line="233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Ложка</w:t>
                        </w:r>
                        <w:r w:rsidRPr="00AA4380">
                          <w:rPr>
                            <w:rFonts w:ascii="Arial" w:hAnsi="Arial"/>
                            <w:spacing w:val="11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есть</w:t>
                        </w:r>
                        <w:r w:rsidRPr="00AA4380">
                          <w:rPr>
                            <w:rFonts w:ascii="Arial" w:hAnsi="Arial"/>
                            <w:spacing w:val="1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</w:p>
                      <w:p w:rsidR="00E5163C" w:rsidRPr="00AA4380" w:rsidRDefault="00E5163C" w:rsidP="00AA4380">
                        <w:pPr>
                          <w:spacing w:line="219" w:lineRule="exact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кушать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Вилка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Веник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Горшок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Соска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Мыло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Вода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</w:tbl>
                <w:p w:rsidR="00E5163C" w:rsidRDefault="00E5163C"/>
              </w:txbxContent>
            </v:textbox>
          </v:shape>
        </w:pict>
      </w:r>
      <w:r>
        <w:rPr>
          <w:rFonts w:ascii="Arial"/>
          <w:sz w:val="20"/>
        </w:rPr>
        <w:tab/>
      </w:r>
      <w:r>
        <w:rPr>
          <w:noProof/>
          <w:lang w:val="ru-RU" w:eastAsia="ru-RU"/>
        </w:rPr>
      </w:r>
      <w:r w:rsidRPr="003C59FD">
        <w:rPr>
          <w:rFonts w:ascii="Arial"/>
          <w:position w:val="23"/>
          <w:sz w:val="20"/>
        </w:rPr>
        <w:pict>
          <v:shape id="_x0000_s1061" type="#_x0000_t202" style="width:371.6pt;height:492.6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0"/>
                          <w:rPr>
                            <w:rFonts w:ascii="Arial" w:hAnsi="Arial" w:cs="Arial"/>
                            <w:sz w:val="27"/>
                            <w:szCs w:val="27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Часы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Телефон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Книга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Телевизор</w:t>
                        </w:r>
                        <w:r w:rsidRPr="00AA4380">
                          <w:rPr>
                            <w:rFonts w:ascii="Arial" w:hAnsi="Arial"/>
                            <w:spacing w:val="2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пульт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Щетка</w:t>
                        </w:r>
                        <w:r w:rsidRPr="00AA4380">
                          <w:rPr>
                            <w:rFonts w:ascii="Arial" w:hAnsi="Arial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pacing w:val="-2"/>
                            <w:w w:val="105"/>
                            <w:sz w:val="20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зубная</w:t>
                        </w:r>
                        <w:r w:rsidRPr="00AA4380">
                          <w:rPr>
                            <w:spacing w:val="-2"/>
                            <w:w w:val="105"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Кровать</w:t>
                        </w:r>
                        <w:r w:rsidRPr="00AA4380">
                          <w:rPr>
                            <w:rFonts w:ascii="Arial" w:hAnsi="Arial"/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спать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Стол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Стул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Зеркало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Звонок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5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ЧАСТИ ТЕЛА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Голова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Глаза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Нос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Рот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Язык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Зубы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Палец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Ухо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Живот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Волосы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Руки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Ноги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5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ОДЕЖДА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Куртка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Штаны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Шапка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Носки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</w:tbl>
                <w:p w:rsidR="00E5163C" w:rsidRDefault="00E5163C"/>
              </w:txbxContent>
            </v:textbox>
          </v:shape>
        </w:pict>
      </w:r>
    </w:p>
    <w:p w:rsidR="00E5163C" w:rsidRDefault="00E5163C">
      <w:pPr>
        <w:spacing w:before="10"/>
        <w:rPr>
          <w:rFonts w:ascii="Arial" w:hAnsi="Arial" w:cs="Arial"/>
          <w:sz w:val="16"/>
          <w:szCs w:val="16"/>
        </w:rPr>
      </w:pPr>
    </w:p>
    <w:p w:rsidR="00E5163C" w:rsidRDefault="00E5163C">
      <w:pPr>
        <w:tabs>
          <w:tab w:val="right" w:pos="3415"/>
        </w:tabs>
        <w:spacing w:before="60"/>
        <w:ind w:right="115"/>
        <w:jc w:val="right"/>
        <w:rPr>
          <w:rFonts w:cs="Calibri"/>
          <w:sz w:val="24"/>
          <w:szCs w:val="24"/>
        </w:rPr>
      </w:pPr>
      <w:r>
        <w:rPr>
          <w:rFonts w:ascii="Arial" w:hAnsi="Arial"/>
          <w:spacing w:val="2"/>
          <w:sz w:val="18"/>
        </w:rPr>
        <w:t>СЛОВАРЬ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2"/>
          <w:sz w:val="18"/>
        </w:rPr>
        <w:t>ВАШЕГО</w:t>
      </w:r>
      <w:r>
        <w:rPr>
          <w:rFonts w:ascii="Arial" w:hAnsi="Arial"/>
          <w:spacing w:val="-7"/>
          <w:sz w:val="18"/>
        </w:rPr>
        <w:t xml:space="preserve"> </w:t>
      </w:r>
      <w:r>
        <w:rPr>
          <w:rFonts w:ascii="Arial" w:hAnsi="Arial"/>
          <w:spacing w:val="3"/>
          <w:sz w:val="18"/>
        </w:rPr>
        <w:t>РЕБЕНКА</w:t>
      </w:r>
      <w:r>
        <w:rPr>
          <w:spacing w:val="3"/>
          <w:sz w:val="24"/>
        </w:rPr>
        <w:tab/>
      </w:r>
      <w:r>
        <w:rPr>
          <w:sz w:val="24"/>
        </w:rPr>
        <w:t>65</w:t>
      </w:r>
    </w:p>
    <w:p w:rsidR="00E5163C" w:rsidRDefault="00E5163C">
      <w:pPr>
        <w:jc w:val="right"/>
        <w:rPr>
          <w:rFonts w:cs="Calibri"/>
          <w:sz w:val="24"/>
          <w:szCs w:val="24"/>
        </w:rPr>
        <w:sectPr w:rsidR="00E5163C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Default="00E5163C">
      <w:pPr>
        <w:spacing w:before="2"/>
        <w:rPr>
          <w:rFonts w:cs="Calibri"/>
          <w:sz w:val="6"/>
          <w:szCs w:val="6"/>
        </w:rPr>
      </w:pPr>
      <w:r>
        <w:rPr>
          <w:noProof/>
          <w:lang w:val="ru-RU" w:eastAsia="ru-RU"/>
        </w:rPr>
        <w:pict>
          <v:group id="_x0000_s1062" style="position:absolute;margin-left:225.85pt;margin-top:53.55pt;width:.75pt;height:.1pt;z-index:-251662336;mso-position-horizontal-relative:page;mso-position-vertical-relative:page" coordorigin="4517,1071" coordsize="15,2">
            <v:shape id="_x0000_s1063" style="position:absolute;left:4517;top:1071;width:15;height:2" coordorigin="4517,1071" coordsize="15,0" path="m451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64" style="position:absolute;margin-left:314.85pt;margin-top:53.55pt;width:.75pt;height:.1pt;z-index:-251661312;mso-position-horizontal-relative:page;mso-position-vertical-relative:page" coordorigin="6297,1071" coordsize="15,2">
            <v:shape id="_x0000_s1065" style="position:absolute;left:6297;top:1071;width:15;height:2" coordorigin="6297,1071" coordsize="15,0" path="m629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66" style="position:absolute;margin-left:619.85pt;margin-top:53.55pt;width:.75pt;height:.1pt;z-index:-251660288;mso-position-horizontal-relative:page;mso-position-vertical-relative:page" coordorigin="12397,1071" coordsize="15,2">
            <v:shape id="_x0000_s1067" style="position:absolute;left:12397;top:1071;width:15;height:2" coordorigin="12397,1071" coordsize="15,0" path="m1239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68" style="position:absolute;margin-left:708.85pt;margin-top:53.55pt;width:.75pt;height:.1pt;z-index:-251659264;mso-position-horizontal-relative:page;mso-position-vertical-relative:page" coordorigin="14177,1071" coordsize="15,2">
            <v:shape id="_x0000_s1069" style="position:absolute;left:14177;top:1071;width:15;height:2" coordorigin="14177,1071" coordsize="15,0" path="m14177,1071r15,e" filled="f" strokeweight=".40533mm">
              <v:path arrowok="t"/>
            </v:shape>
            <w10:wrap anchorx="page" anchory="page"/>
          </v:group>
        </w:pict>
      </w:r>
    </w:p>
    <w:p w:rsidR="00E5163C" w:rsidRDefault="00E5163C">
      <w:pPr>
        <w:tabs>
          <w:tab w:val="left" w:pos="8000"/>
        </w:tabs>
        <w:spacing w:line="200" w:lineRule="atLeast"/>
        <w:ind w:left="120"/>
        <w:rPr>
          <w:rFonts w:cs="Calibri"/>
          <w:sz w:val="20"/>
          <w:szCs w:val="20"/>
        </w:rPr>
      </w:pPr>
      <w:r>
        <w:rPr>
          <w:noProof/>
          <w:lang w:val="ru-RU" w:eastAsia="ru-RU"/>
        </w:rPr>
      </w:r>
      <w:r w:rsidRPr="003C59FD">
        <w:rPr>
          <w:sz w:val="20"/>
        </w:rPr>
        <w:pict>
          <v:shape id="_x0000_s1070" type="#_x0000_t202" style="width:371.6pt;height:493.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551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6"/>
                          <w:rPr>
                            <w:rFonts w:cs="Calibri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Ботинки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Трусы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Сапоги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Платье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Свитер</w:t>
                        </w:r>
                        <w:r w:rsidRPr="00AA4380">
                          <w:rPr>
                            <w:rFonts w:ascii="Arial" w:hAnsi="Arial"/>
                            <w:spacing w:val="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кофта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3"/>
                          <w:ind w:left="51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ДЕЙСТВИЯ</w:t>
                        </w:r>
                        <w:r w:rsidRPr="00AA4380">
                          <w:rPr>
                            <w:rFonts w:ascii="Arial" w:hAnsi="Arial"/>
                            <w:spacing w:val="-2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pacing w:val="-2"/>
                            <w:sz w:val="20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глаголы</w:t>
                        </w:r>
                        <w:r w:rsidRPr="00AA4380">
                          <w:rPr>
                            <w:spacing w:val="-2"/>
                            <w:sz w:val="20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Спать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Есть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5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63" w:line="233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Включить</w:t>
                        </w:r>
                        <w:r w:rsidRPr="00AA4380">
                          <w:rPr>
                            <w:rFonts w:ascii="Arial" w:hAnsi="Arial"/>
                            <w:spacing w:val="12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</w:p>
                      <w:p w:rsidR="00E5163C" w:rsidRPr="00AA4380" w:rsidRDefault="00E5163C" w:rsidP="00AA4380">
                        <w:pPr>
                          <w:spacing w:line="219" w:lineRule="exact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выключить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Открыть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Закрыть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Гулять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Рисовать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Играть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Идти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Ехать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Прыгать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Сидеть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Стоять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Падать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Бросать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Смотреть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Слушать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Читать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Плакать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Причесываться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Целовать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</w:tbl>
                <w:p w:rsidR="00E5163C" w:rsidRDefault="00E5163C"/>
              </w:txbxContent>
            </v:textbox>
          </v:shape>
        </w:pict>
      </w:r>
      <w:r>
        <w:rPr>
          <w:sz w:val="20"/>
        </w:rPr>
        <w:tab/>
      </w:r>
      <w:r>
        <w:rPr>
          <w:noProof/>
          <w:lang w:val="ru-RU" w:eastAsia="ru-RU"/>
        </w:rPr>
      </w:r>
      <w:r w:rsidRPr="00782580">
        <w:rPr>
          <w:sz w:val="20"/>
        </w:rPr>
        <w:pict>
          <v:shape id="_x0000_s1071" type="#_x0000_t202" style="width:371.6pt;height:493.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"/>
                          <w:rPr>
                            <w:rFonts w:cs="Calibri"/>
                            <w:sz w:val="25"/>
                            <w:szCs w:val="25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6"/>
                          <w:rPr>
                            <w:rFonts w:cs="Calibri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Умываться</w:t>
                        </w:r>
                        <w:r w:rsidRPr="00AA4380">
                          <w:rPr>
                            <w:rFonts w:ascii="Arial" w:hAnsi="Arial"/>
                            <w:spacing w:val="26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мыть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Хлопать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Стучать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2"/>
                            <w:w w:val="105"/>
                            <w:sz w:val="20"/>
                          </w:rPr>
                          <w:t>Собрать</w:t>
                        </w:r>
                        <w:r w:rsidRPr="00AA4380">
                          <w:rPr>
                            <w:spacing w:val="-2"/>
                            <w:w w:val="105"/>
                            <w:sz w:val="20"/>
                          </w:rPr>
                          <w:t>,</w:t>
                        </w:r>
                        <w:r w:rsidRPr="00AA4380"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сложить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Вытирать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62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83" w:line="233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Кормить</w:t>
                        </w:r>
                        <w:r w:rsidRPr="00AA4380">
                          <w:rPr>
                            <w:rFonts w:ascii="Arial" w:hAnsi="Arial"/>
                            <w:spacing w:val="9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</w:p>
                      <w:p w:rsidR="00E5163C" w:rsidRPr="00AA4380" w:rsidRDefault="00E5163C" w:rsidP="00AA4380">
                        <w:pPr>
                          <w:spacing w:line="219" w:lineRule="exact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покормить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5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КАЧЕСТВА</w:t>
                        </w:r>
                        <w:r w:rsidRPr="00AA4380">
                          <w:rPr>
                            <w:rFonts w:ascii="Arial" w:hAnsi="Arial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и</w:t>
                        </w:r>
                        <w:r w:rsidRPr="00AA4380">
                          <w:rPr>
                            <w:rFonts w:ascii="Arial" w:hAnsi="Arial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ЦВЕТА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Большой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Маленький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Холодный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Горячий</w:t>
                        </w:r>
                        <w:r w:rsidRPr="00AA4380">
                          <w:rPr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Чистый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Грязный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527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35" w:line="232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Хороший</w:t>
                        </w:r>
                        <w:r w:rsidRPr="00AA4380">
                          <w:rPr>
                            <w:rFonts w:ascii="Arial" w:hAnsi="Arial"/>
                            <w:spacing w:val="2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/</w:t>
                        </w:r>
                      </w:p>
                      <w:p w:rsidR="00E5163C" w:rsidRPr="00AA4380" w:rsidRDefault="00E5163C" w:rsidP="00AA4380">
                        <w:pPr>
                          <w:spacing w:line="232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хорошо</w:t>
                        </w:r>
                        <w:r w:rsidRPr="00AA4380">
                          <w:rPr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567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69" w:line="220" w:lineRule="exact"/>
                          <w:ind w:left="108" w:right="233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Основные</w:t>
                        </w:r>
                        <w:r w:rsidRPr="00AA4380">
                          <w:rPr>
                            <w:rFonts w:ascii="Arial" w:hAnsi="Arial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цвета</w:t>
                        </w:r>
                        <w:r w:rsidRPr="00AA4380">
                          <w:rPr>
                            <w:rFonts w:ascii="Arial" w:hAnsi="Arial"/>
                            <w:w w:val="10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</w:t>
                        </w:r>
                        <w:r w:rsidRPr="00AA4380">
                          <w:rPr>
                            <w:rFonts w:ascii="Arial" w:hAnsi="Arial"/>
                            <w:spacing w:val="28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оттенки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4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2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ВОСКЛИЦАНИЯ</w:t>
                        </w:r>
                        <w:r w:rsidRPr="00AA4380">
                          <w:rPr>
                            <w:rFonts w:ascii="Arial" w:hAnsi="Arial"/>
                            <w:spacing w:val="1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И</w:t>
                        </w:r>
                        <w:r w:rsidRPr="00AA4380">
                          <w:rPr>
                            <w:rFonts w:ascii="Arial" w:hAnsi="Arial"/>
                            <w:spacing w:val="1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ПРИВЕТСТВИЯ</w:t>
                        </w:r>
                        <w:r w:rsidRPr="00AA4380">
                          <w:rPr>
                            <w:w w:val="95"/>
                            <w:sz w:val="20"/>
                            <w:lang w:val="ru-RU"/>
                          </w:rPr>
                          <w:t>,</w:t>
                        </w:r>
                        <w:r w:rsidRPr="00AA4380">
                          <w:rPr>
                            <w:spacing w:val="2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СЛУЖЕБНЫЕ</w:t>
                        </w:r>
                        <w:r w:rsidRPr="00AA4380">
                          <w:rPr>
                            <w:rFonts w:ascii="Arial" w:hAnsi="Arial"/>
                            <w:spacing w:val="1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СЛОВА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Где</w:t>
                        </w:r>
                        <w:r w:rsidRPr="00AA4380">
                          <w:rPr>
                            <w:rFonts w:ascii="Arial" w:hAnsi="Arial"/>
                            <w:spacing w:val="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нету</w:t>
                        </w:r>
                        <w:r w:rsidRPr="00AA4380">
                          <w:rPr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Пока</w:t>
                        </w:r>
                        <w:r w:rsidRPr="00AA4380">
                          <w:rPr>
                            <w:w w:val="110"/>
                            <w:sz w:val="20"/>
                          </w:rPr>
                          <w:t>-</w:t>
                        </w:r>
                        <w:r w:rsidRPr="00AA4380">
                          <w:rPr>
                            <w:rFonts w:ascii="Arial" w:hAnsi="Arial"/>
                            <w:w w:val="110"/>
                            <w:sz w:val="20"/>
                          </w:rPr>
                          <w:t>пока</w:t>
                        </w:r>
                        <w:r w:rsidRPr="00AA4380">
                          <w:rPr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Привет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Ай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-</w:t>
                        </w: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ай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Тихо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Нельзя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Спасибо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Да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spacing w:before="22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2"/>
                            <w:w w:val="105"/>
                            <w:sz w:val="20"/>
                          </w:rPr>
                          <w:t>Нет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</w:tbl>
                <w:p w:rsidR="00E5163C" w:rsidRDefault="00E5163C"/>
              </w:txbxContent>
            </v:textbox>
          </v:shape>
        </w:pict>
      </w: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tabs>
          <w:tab w:val="left" w:pos="1041"/>
        </w:tabs>
        <w:spacing w:before="176"/>
        <w:ind w:left="101"/>
        <w:rPr>
          <w:rFonts w:ascii="Arial" w:hAnsi="Arial" w:cs="Arial"/>
          <w:sz w:val="18"/>
          <w:szCs w:val="18"/>
        </w:rPr>
      </w:pPr>
      <w:r>
        <w:rPr>
          <w:sz w:val="24"/>
        </w:rPr>
        <w:t>66</w:t>
      </w:r>
      <w:r>
        <w:rPr>
          <w:sz w:val="24"/>
        </w:rPr>
        <w:tab/>
      </w:r>
      <w:r>
        <w:rPr>
          <w:rFonts w:ascii="Arial" w:hAnsi="Arial"/>
          <w:spacing w:val="2"/>
          <w:w w:val="95"/>
          <w:sz w:val="18"/>
        </w:rPr>
        <w:t>СЛОВАРЬ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2"/>
          <w:w w:val="95"/>
          <w:sz w:val="18"/>
        </w:rPr>
        <w:t>ВАШЕГО</w:t>
      </w:r>
      <w:r>
        <w:rPr>
          <w:rFonts w:ascii="Arial" w:hAnsi="Arial"/>
          <w:spacing w:val="-28"/>
          <w:w w:val="95"/>
          <w:sz w:val="18"/>
        </w:rPr>
        <w:t xml:space="preserve"> </w:t>
      </w:r>
      <w:r>
        <w:rPr>
          <w:rFonts w:ascii="Arial" w:hAnsi="Arial"/>
          <w:spacing w:val="3"/>
          <w:w w:val="95"/>
          <w:sz w:val="18"/>
        </w:rPr>
        <w:t>РЕБЕНКА</w:t>
      </w:r>
    </w:p>
    <w:p w:rsidR="00E5163C" w:rsidRDefault="00E5163C">
      <w:pPr>
        <w:rPr>
          <w:rFonts w:ascii="Arial" w:hAnsi="Arial" w:cs="Arial"/>
          <w:sz w:val="18"/>
          <w:szCs w:val="18"/>
        </w:rPr>
        <w:sectPr w:rsidR="00E5163C">
          <w:pgSz w:w="16840" w:h="11910" w:orient="landscape"/>
          <w:pgMar w:top="600" w:right="740" w:bottom="280" w:left="560" w:header="720" w:footer="720" w:gutter="0"/>
          <w:cols w:space="720"/>
        </w:sectPr>
      </w:pPr>
    </w:p>
    <w:p w:rsidR="00E5163C" w:rsidRDefault="00E5163C">
      <w:pPr>
        <w:spacing w:before="6"/>
        <w:rPr>
          <w:rFonts w:ascii="Arial" w:hAnsi="Arial" w:cs="Arial"/>
          <w:sz w:val="6"/>
          <w:szCs w:val="6"/>
        </w:rPr>
      </w:pPr>
      <w:r>
        <w:rPr>
          <w:noProof/>
          <w:lang w:val="ru-RU" w:eastAsia="ru-RU"/>
        </w:rPr>
        <w:pict>
          <v:group id="_x0000_s1072" style="position:absolute;margin-left:628.35pt;margin-top:53.55pt;width:.75pt;height:.1pt;z-index:-251658240;mso-position-horizontal-relative:page;mso-position-vertical-relative:page" coordorigin="12567,1071" coordsize="15,2">
            <v:shape id="_x0000_s1073" style="position:absolute;left:12567;top:1071;width:15;height:2" coordorigin="12567,1071" coordsize="15,0" path="m12567,1071r15,e" filled="f" strokeweight=".40533mm"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1074" style="position:absolute;margin-left:717.35pt;margin-top:53.55pt;width:.75pt;height:.1pt;z-index:-251657216;mso-position-horizontal-relative:page;mso-position-vertical-relative:page" coordorigin="14347,1071" coordsize="15,2">
            <v:shape id="_x0000_s1075" style="position:absolute;left:14347;top:1071;width:15;height:2" coordorigin="14347,1071" coordsize="15,0" path="m14347,1071r15,e" filled="f" strokeweight=".40533mm">
              <v:path arrowok="t"/>
            </v:shape>
            <w10:wrap anchorx="page" anchory="page"/>
          </v:group>
        </w:pict>
      </w:r>
    </w:p>
    <w:p w:rsidR="00E5163C" w:rsidRDefault="00E5163C">
      <w:pPr>
        <w:tabs>
          <w:tab w:val="left" w:pos="5715"/>
          <w:tab w:val="left" w:pos="7990"/>
        </w:tabs>
        <w:spacing w:line="20" w:lineRule="atLeast"/>
        <w:ind w:left="3935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</w:r>
      <w:r w:rsidRPr="003C59FD">
        <w:rPr>
          <w:rFonts w:ascii="Arial"/>
          <w:position w:val="548"/>
          <w:sz w:val="2"/>
        </w:rPr>
        <w:pict>
          <v:group id="_x0000_s1076" style="width:1.9pt;height:1.15pt;mso-position-horizontal-relative:char;mso-position-vertical-relative:line" coordsize="38,23">
            <v:group id="_x0000_s1077" style="position:absolute;left:11;top:11;width:15;height:2" coordorigin="11,11" coordsize="15,2">
              <v:shape id="_x0000_s1078" style="position:absolute;left:11;top:11;width:15;height:2" coordorigin="11,11" coordsize="15,0" path="m11,11r15,e" filled="f" strokeweight=".40533mm">
                <v:path arrowok="t"/>
              </v:shape>
            </v:group>
            <w10:anchorlock/>
          </v:group>
        </w:pict>
      </w:r>
      <w:r>
        <w:rPr>
          <w:rFonts w:ascii="Arial"/>
          <w:position w:val="548"/>
          <w:sz w:val="2"/>
        </w:rPr>
        <w:tab/>
      </w:r>
      <w:r>
        <w:rPr>
          <w:noProof/>
          <w:lang w:val="ru-RU" w:eastAsia="ru-RU"/>
        </w:rPr>
      </w:r>
      <w:r w:rsidRPr="00782580">
        <w:rPr>
          <w:rFonts w:ascii="Arial"/>
          <w:position w:val="548"/>
          <w:sz w:val="2"/>
        </w:rPr>
        <w:pict>
          <v:group id="_x0000_s1079" style="width:1.9pt;height:1.15pt;mso-position-horizontal-relative:char;mso-position-vertical-relative:line" coordsize="38,23">
            <v:group id="_x0000_s1080" style="position:absolute;left:11;top:11;width:15;height:2" coordorigin="11,11" coordsize="15,2">
              <v:shape id="_x0000_s1081" style="position:absolute;left:11;top:11;width:15;height:2" coordorigin="11,11" coordsize="15,0" path="m11,11r15,e" filled="f" strokeweight=".40533mm">
                <v:path arrowok="t"/>
              </v:shape>
            </v:group>
            <w10:anchorlock/>
          </v:group>
        </w:pict>
      </w:r>
      <w:r>
        <w:rPr>
          <w:rFonts w:ascii="Arial"/>
          <w:position w:val="548"/>
          <w:sz w:val="2"/>
        </w:rPr>
        <w:tab/>
      </w:r>
      <w:r>
        <w:rPr>
          <w:noProof/>
          <w:lang w:val="ru-RU" w:eastAsia="ru-RU"/>
        </w:rPr>
      </w:r>
      <w:r w:rsidRPr="003C59FD">
        <w:rPr>
          <w:rFonts w:ascii="Arial"/>
          <w:sz w:val="20"/>
        </w:rPr>
        <w:pict>
          <v:shape id="_x0000_s1082" type="#_x0000_t202" style="width:371.6pt;height:294.25pt;mso-position-horizontal-relative:char;mso-position-vertical-relative:lin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1"/>
                    <w:gridCol w:w="466"/>
                    <w:gridCol w:w="974"/>
                    <w:gridCol w:w="1780"/>
                    <w:gridCol w:w="1799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0"/>
                          <w:rPr>
                            <w:rFonts w:ascii="Arial" w:hAnsi="Arial" w:cs="Arial"/>
                            <w:sz w:val="27"/>
                            <w:szCs w:val="27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spacing w:before="1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</w:p>
                      <w:p w:rsidR="00E5163C" w:rsidRPr="00AA4380" w:rsidRDefault="00E5163C" w:rsidP="00AA4380">
                        <w:pPr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1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spacing w:before="23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  <w:lang w:val="ru-RU"/>
                          </w:rPr>
                        </w:pP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ДОПОЛНИТЕЛЬНЫЕ</w:t>
                        </w:r>
                        <w:r w:rsidRPr="00AA438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pacing w:val="-1"/>
                            <w:w w:val="95"/>
                            <w:sz w:val="20"/>
                            <w:lang w:val="ru-RU"/>
                          </w:rPr>
                          <w:t>СЛОВА</w:t>
                        </w:r>
                        <w:r w:rsidRPr="00AA4380">
                          <w:rPr>
                            <w:spacing w:val="-1"/>
                            <w:w w:val="95"/>
                            <w:sz w:val="20"/>
                            <w:lang w:val="ru-RU"/>
                          </w:rPr>
                          <w:t>,</w:t>
                        </w:r>
                        <w:r w:rsidRPr="00AA4380">
                          <w:rPr>
                            <w:spacing w:val="31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КОТОРЫЕ</w:t>
                        </w:r>
                        <w:r w:rsidRPr="00AA438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ГОВОРИТ</w:t>
                        </w:r>
                        <w:r w:rsidRPr="00AA438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ВАШ</w:t>
                        </w:r>
                        <w:r w:rsidRPr="00AA4380">
                          <w:rPr>
                            <w:rFonts w:ascii="Arial" w:hAnsi="Arial"/>
                            <w:spacing w:val="22"/>
                            <w:w w:val="95"/>
                            <w:sz w:val="20"/>
                            <w:lang w:val="ru-RU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  <w:lang w:val="ru-RU"/>
                          </w:rPr>
                          <w:t>РЕБЕНОК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>
                        <w:pPr>
                          <w:rPr>
                            <w:lang w:val="ru-RU"/>
                          </w:rPr>
                        </w:pPr>
                      </w:p>
                    </w:tc>
                  </w:tr>
                </w:tbl>
                <w:p w:rsidR="00E5163C" w:rsidRPr="003D7990" w:rsidRDefault="00E5163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E5163C" w:rsidRDefault="00E5163C">
      <w:pPr>
        <w:spacing w:before="5"/>
        <w:rPr>
          <w:rFonts w:ascii="Arial" w:hAnsi="Arial" w:cs="Arial"/>
          <w:sz w:val="19"/>
          <w:szCs w:val="19"/>
        </w:rPr>
      </w:pPr>
    </w:p>
    <w:p w:rsidR="00E5163C" w:rsidRPr="003D7990" w:rsidRDefault="00E5163C">
      <w:pPr>
        <w:spacing w:before="65" w:line="240" w:lineRule="exact"/>
        <w:ind w:left="7990" w:right="499"/>
        <w:rPr>
          <w:rFonts w:cs="Calibri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83" type="#_x0000_t202" style="position:absolute;left:0;text-align:left;margin-left:42.5pt;margin-top:-305.35pt;width:371.6pt;height:346.9pt;z-index:2516316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427"/>
                    <w:gridCol w:w="1972"/>
                    <w:gridCol w:w="466"/>
                    <w:gridCol w:w="974"/>
                    <w:gridCol w:w="1780"/>
                    <w:gridCol w:w="1798"/>
                  </w:tblGrid>
                  <w:tr w:rsidR="00E5163C" w:rsidRPr="00AA4380" w:rsidTr="00AA4380">
                    <w:trPr>
                      <w:trHeight w:hRule="exact" w:val="364"/>
                    </w:trPr>
                    <w:tc>
                      <w:tcPr>
                        <w:tcW w:w="42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551"/>
                          <w:ind w:left="5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№</w:t>
                        </w:r>
                      </w:p>
                    </w:tc>
                    <w:tc>
                      <w:tcPr>
                        <w:tcW w:w="1972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>
                        <w:pPr>
                          <w:pStyle w:val="TableParagraph"/>
                          <w:rPr>
                            <w:rFonts w:cs="Calibri"/>
                            <w:sz w:val="20"/>
                            <w:szCs w:val="20"/>
                          </w:rPr>
                        </w:pPr>
                      </w:p>
                      <w:p w:rsidR="00E5163C" w:rsidRPr="00AA4380" w:rsidRDefault="00E5163C" w:rsidP="00AA4380">
                        <w:pPr>
                          <w:pStyle w:val="TableParagraph"/>
                          <w:spacing w:before="6"/>
                          <w:rPr>
                            <w:rFonts w:cs="Calibri"/>
                          </w:rPr>
                        </w:pPr>
                      </w:p>
                      <w:p w:rsidR="00E5163C" w:rsidRPr="00AA4380" w:rsidRDefault="00E5163C" w:rsidP="00AA4380">
                        <w:pPr>
                          <w:pStyle w:val="TableParagraph"/>
                          <w:ind w:left="108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466" w:type="dxa"/>
                        <w:vMerge w:val="restart"/>
                        <w:tcBorders>
                          <w:top w:val="single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2" w:line="223" w:lineRule="exact"/>
                          <w:ind w:left="4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Понимает</w:t>
                        </w:r>
                      </w:p>
                      <w:p w:rsidR="00E5163C" w:rsidRPr="00AA4380" w:rsidRDefault="00E5163C" w:rsidP="00AA4380">
                        <w:pPr>
                          <w:pStyle w:val="TableParagraph"/>
                          <w:spacing w:line="188" w:lineRule="exact"/>
                          <w:ind w:left="46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Ставьте</w:t>
                        </w:r>
                        <w:r w:rsidRPr="00AA4380">
                          <w:rPr>
                            <w:rFonts w:ascii="Arial" w:hAnsi="Arial" w:cs="Arial"/>
                            <w:spacing w:val="-1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+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spacing w:val="-1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w w:val="105"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spacing w:val="-10"/>
                            <w:w w:val="105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cs="Calibri"/>
                            <w:b/>
                            <w:bCs/>
                            <w:w w:val="105"/>
                            <w:sz w:val="16"/>
                            <w:szCs w:val="16"/>
                          </w:rPr>
                          <w:t>–</w:t>
                        </w:r>
                      </w:p>
                    </w:tc>
                    <w:tc>
                      <w:tcPr>
                        <w:tcW w:w="4552" w:type="dxa"/>
                        <w:gridSpan w:val="3"/>
                        <w:tcBorders>
                          <w:top w:val="single" w:sz="4" w:space="0" w:color="000000"/>
                          <w:left w:val="single" w:sz="8" w:space="0" w:color="000000"/>
                          <w:bottom w:val="dotted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66"/>
                          <w:ind w:right="2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Использует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554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dotted" w:sz="8" w:space="0" w:color="000000"/>
                          <w:left w:val="single" w:sz="8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23"/>
                          <w:ind w:left="216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Жест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61" w:line="187" w:lineRule="auto"/>
                          <w:ind w:left="578" w:right="380" w:hanging="197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w w:val="90"/>
                            <w:sz w:val="20"/>
                          </w:rPr>
                          <w:t>Лепетное</w:t>
                        </w:r>
                        <w:r w:rsidRPr="00AA4380">
                          <w:rPr>
                            <w:rFonts w:ascii="Arial Black" w:hAnsi="Arial Black"/>
                            <w:b/>
                            <w:w w:val="9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dotted" w:sz="8" w:space="0" w:color="000000"/>
                          <w:left w:val="dotted" w:sz="6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23"/>
                          <w:ind w:left="575"/>
                          <w:rPr>
                            <w:rFonts w:ascii="Arial Black" w:hAnsi="Arial Black" w:cs="Arial Black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 Black" w:hAnsi="Arial Black"/>
                            <w:b/>
                            <w:sz w:val="20"/>
                          </w:rPr>
                          <w:t>Слово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416"/>
                    </w:trPr>
                    <w:tc>
                      <w:tcPr>
                        <w:tcW w:w="427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vMerge/>
                        <w:tcBorders>
                          <w:left w:val="single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0E0E0"/>
                        <w:textDirection w:val="btLr"/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4" w:line="174" w:lineRule="exact"/>
                          <w:ind w:left="121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Ставьте</w:t>
                        </w:r>
                      </w:p>
                      <w:p w:rsidR="00E5163C" w:rsidRPr="00AA4380" w:rsidRDefault="00E5163C" w:rsidP="00AA4380">
                        <w:pPr>
                          <w:pStyle w:val="TableParagraph"/>
                          <w:spacing w:line="201" w:lineRule="exact"/>
                          <w:ind w:left="207"/>
                          <w:rPr>
                            <w:rFonts w:ascii="Consolas" w:hAnsi="Consolas" w:cs="Consolas"/>
                            <w:sz w:val="18"/>
                            <w:szCs w:val="18"/>
                          </w:rPr>
                        </w:pP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+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pacing w:val="-65"/>
                            <w:sz w:val="18"/>
                            <w:szCs w:val="18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или</w:t>
                        </w:r>
                        <w:r w:rsidRPr="00AA4380">
                          <w:rPr>
                            <w:rFonts w:ascii="Arial" w:hAnsi="Arial" w:cs="Arial"/>
                            <w:i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 w:rsidRPr="00AA4380">
                          <w:rPr>
                            <w:rFonts w:ascii="Consolas" w:hAnsi="Consolas" w:cs="Consolas"/>
                            <w:b/>
                            <w:bCs/>
                            <w:i/>
                            <w:sz w:val="18"/>
                            <w:szCs w:val="18"/>
                          </w:rPr>
                          <w:t>–</w:t>
                        </w:r>
                      </w:p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dotted" w:sz="6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12"/>
                          <w:ind w:left="439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dotted" w:sz="6" w:space="0" w:color="000000"/>
                          <w:bottom w:val="single" w:sz="8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12"/>
                          <w:ind w:left="448"/>
                          <w:rPr>
                            <w:rFonts w:cs="Calibri"/>
                            <w:sz w:val="16"/>
                            <w:szCs w:val="16"/>
                          </w:rPr>
                        </w:pPr>
                        <w:r w:rsidRPr="00AA4380">
                          <w:rPr>
                            <w:i/>
                            <w:sz w:val="16"/>
                          </w:rPr>
                          <w:t>(</w:t>
                        </w:r>
                        <w:r w:rsidRPr="00AA4380">
                          <w:rPr>
                            <w:rFonts w:ascii="Arial" w:hAnsi="Arial"/>
                            <w:i/>
                            <w:sz w:val="16"/>
                          </w:rPr>
                          <w:t>запишите</w:t>
                        </w:r>
                        <w:r w:rsidRPr="00AA4380">
                          <w:rPr>
                            <w:i/>
                            <w:sz w:val="16"/>
                          </w:rPr>
                          <w:t>)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8"/>
                    </w:trPr>
                    <w:tc>
                      <w:tcPr>
                        <w:tcW w:w="427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Здесь</w:t>
                        </w:r>
                        <w:r w:rsidRPr="00AA4380">
                          <w:rPr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8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Там</w:t>
                        </w:r>
                        <w:r w:rsidRPr="00AA4380">
                          <w:rPr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Что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Кто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Где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Еще</w:t>
                        </w:r>
                        <w:r w:rsidRPr="00AA4380">
                          <w:rPr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741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0E0E0"/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51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РЕГУЛИРУЮЩИЕ</w:t>
                        </w:r>
                        <w:r w:rsidRPr="00AA4380">
                          <w:rPr>
                            <w:rFonts w:ascii="Arial" w:hAnsi="Arial"/>
                            <w:spacing w:val="33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ГЛАГОЛЫ</w:t>
                        </w:r>
                        <w:r w:rsidRPr="00AA4380">
                          <w:rPr>
                            <w:rFonts w:ascii="Arial" w:hAnsi="Arial"/>
                            <w:spacing w:val="34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И</w:t>
                        </w:r>
                        <w:r w:rsidRPr="00AA4380">
                          <w:rPr>
                            <w:rFonts w:ascii="Arial" w:hAnsi="Arial"/>
                            <w:spacing w:val="34"/>
                            <w:w w:val="9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95"/>
                            <w:sz w:val="20"/>
                          </w:rPr>
                          <w:t>ВЫРАЖЕНИЯ</w:t>
                        </w:r>
                        <w:r w:rsidRPr="00AA4380">
                          <w:rPr>
                            <w:w w:val="95"/>
                            <w:sz w:val="20"/>
                          </w:rPr>
                          <w:t>*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Дать</w:t>
                        </w:r>
                        <w:r w:rsidRPr="00AA4380">
                          <w:rPr>
                            <w:rFonts w:ascii="Arial" w:hAnsi="Arial"/>
                            <w:spacing w:val="1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дай</w:t>
                        </w:r>
                        <w:r w:rsidRPr="00AA4380">
                          <w:rPr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486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14" w:line="232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Брать</w:t>
                        </w:r>
                        <w:r w:rsidRPr="00AA4380">
                          <w:rPr>
                            <w:rFonts w:ascii="Arial" w:hAnsi="Arial"/>
                            <w:spacing w:val="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z w:val="20"/>
                          </w:rPr>
                          <w:t>на</w:t>
                        </w:r>
                        <w:r w:rsidRPr="00AA4380">
                          <w:rPr>
                            <w:rFonts w:ascii="Arial" w:hAnsi="Arial"/>
                            <w:spacing w:val="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</w:p>
                      <w:p w:rsidR="00E5163C" w:rsidRPr="00AA4380" w:rsidRDefault="00E5163C" w:rsidP="00AA4380">
                        <w:pPr>
                          <w:pStyle w:val="TableParagraph"/>
                          <w:spacing w:line="230" w:lineRule="exact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возьми</w:t>
                        </w:r>
                        <w:r w:rsidRPr="00AA4380">
                          <w:rPr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Класть</w:t>
                        </w:r>
                        <w:r w:rsidRPr="00AA4380">
                          <w:rPr>
                            <w:rFonts w:ascii="Arial" w:hAnsi="Arial"/>
                            <w:spacing w:val="3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sz w:val="20"/>
                          </w:rPr>
                          <w:t>/</w:t>
                        </w:r>
                        <w:r w:rsidRPr="00AA4380"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положи</w:t>
                        </w:r>
                        <w:r w:rsidRPr="00AA4380">
                          <w:rPr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Смотри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5"/>
                          <w:ind w:left="108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z w:val="20"/>
                          </w:rPr>
                          <w:t>Слушай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10"/>
                            <w:sz w:val="20"/>
                          </w:rPr>
                          <w:t>Покажи</w:t>
                        </w:r>
                        <w:r w:rsidRPr="00AA4380">
                          <w:rPr>
                            <w:spacing w:val="-1"/>
                            <w:w w:val="110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Садись</w:t>
                        </w:r>
                        <w:r w:rsidRPr="00AA4380">
                          <w:rPr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w w:val="105"/>
                            <w:sz w:val="20"/>
                          </w:rPr>
                          <w:t>Встань</w:t>
                        </w:r>
                        <w:r w:rsidRPr="00AA4380">
                          <w:rPr>
                            <w:spacing w:val="-1"/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spacing w:val="-1"/>
                            <w:sz w:val="20"/>
                          </w:rPr>
                          <w:t>Жди</w:t>
                        </w:r>
                        <w:r w:rsidRPr="00AA4380">
                          <w:rPr>
                            <w:spacing w:val="-1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23"/>
                          <w:ind w:left="108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Иди</w:t>
                        </w:r>
                        <w:r w:rsidRPr="00AA4380">
                          <w:rPr>
                            <w:rFonts w:ascii="Arial" w:hAnsi="Arial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hAnsi="Arial"/>
                            <w:w w:val="105"/>
                            <w:sz w:val="20"/>
                          </w:rPr>
                          <w:t>сюда</w:t>
                        </w:r>
                        <w:r w:rsidRPr="00AA4380">
                          <w:rPr>
                            <w:w w:val="105"/>
                            <w:sz w:val="20"/>
                          </w:rPr>
                          <w:t>*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  <w:tr w:rsidR="00E5163C" w:rsidRPr="00AA4380" w:rsidTr="00AA4380">
                    <w:trPr>
                      <w:trHeight w:hRule="exact" w:val="283"/>
                    </w:trPr>
                    <w:tc>
                      <w:tcPr>
                        <w:tcW w:w="42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9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466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8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74" w:type="dxa"/>
                        <w:tcBorders>
                          <w:top w:val="single" w:sz="4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79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5163C" w:rsidRPr="00AA4380" w:rsidRDefault="00E5163C"/>
                    </w:tc>
                  </w:tr>
                </w:tbl>
                <w:p w:rsidR="00E5163C" w:rsidRDefault="00E5163C"/>
              </w:txbxContent>
            </v:textbox>
            <w10:wrap anchorx="page"/>
          </v:shape>
        </w:pict>
      </w:r>
      <w:r w:rsidRPr="003D7990">
        <w:rPr>
          <w:sz w:val="20"/>
          <w:lang w:val="ru-RU"/>
        </w:rPr>
        <w:t xml:space="preserve">* </w:t>
      </w:r>
      <w:r w:rsidRPr="003D7990">
        <w:rPr>
          <w:spacing w:val="23"/>
          <w:sz w:val="20"/>
          <w:lang w:val="ru-RU"/>
        </w:rPr>
        <w:t xml:space="preserve"> </w:t>
      </w:r>
      <w:r w:rsidRPr="003D7990">
        <w:rPr>
          <w:rFonts w:ascii="Arial" w:hAnsi="Arial"/>
          <w:spacing w:val="-2"/>
          <w:sz w:val="20"/>
          <w:lang w:val="ru-RU"/>
        </w:rPr>
        <w:t>Слова</w:t>
      </w:r>
      <w:r w:rsidRPr="003D7990">
        <w:rPr>
          <w:spacing w:val="-2"/>
          <w:sz w:val="20"/>
          <w:lang w:val="ru-RU"/>
        </w:rPr>
        <w:t>,</w:t>
      </w:r>
      <w:r w:rsidRPr="003D7990">
        <w:rPr>
          <w:spacing w:val="1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отмеченные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таблице</w:t>
      </w:r>
      <w:r w:rsidRPr="003D7990">
        <w:rPr>
          <w:rFonts w:ascii="Arial" w:hAnsi="Arial"/>
          <w:spacing w:val="2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звездочкой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sz w:val="20"/>
          <w:lang w:val="ru-RU"/>
        </w:rPr>
        <w:t>(*),</w:t>
      </w:r>
      <w:r w:rsidRPr="003D7990">
        <w:rPr>
          <w:spacing w:val="1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чаще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всего</w:t>
      </w:r>
      <w:r w:rsidRPr="003D7990">
        <w:rPr>
          <w:rFonts w:ascii="Arial" w:hAnsi="Arial"/>
          <w:spacing w:val="1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употребляются</w:t>
      </w:r>
      <w:r w:rsidRPr="003D7990">
        <w:rPr>
          <w:rFonts w:ascii="Arial" w:hAnsi="Arial"/>
          <w:spacing w:val="25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при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взаимодействии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общении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взрослого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z w:val="20"/>
          <w:lang w:val="ru-RU"/>
        </w:rPr>
        <w:t>и</w:t>
      </w:r>
      <w:r w:rsidRPr="003D7990">
        <w:rPr>
          <w:rFonts w:ascii="Arial" w:hAnsi="Arial"/>
          <w:spacing w:val="18"/>
          <w:sz w:val="20"/>
          <w:lang w:val="ru-RU"/>
        </w:rPr>
        <w:t xml:space="preserve"> </w:t>
      </w:r>
      <w:r w:rsidRPr="003D7990">
        <w:rPr>
          <w:rFonts w:ascii="Arial" w:hAnsi="Arial"/>
          <w:spacing w:val="-1"/>
          <w:sz w:val="20"/>
          <w:lang w:val="ru-RU"/>
        </w:rPr>
        <w:t>ребенка</w:t>
      </w:r>
      <w:r w:rsidRPr="003D7990">
        <w:rPr>
          <w:spacing w:val="-2"/>
          <w:sz w:val="20"/>
          <w:lang w:val="ru-RU"/>
        </w:rPr>
        <w:t>.</w:t>
      </w: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cs="Calibri"/>
          <w:sz w:val="17"/>
          <w:szCs w:val="17"/>
          <w:lang w:val="ru-RU"/>
        </w:rPr>
      </w:pPr>
    </w:p>
    <w:p w:rsidR="00E5163C" w:rsidRPr="003D7990" w:rsidRDefault="00E5163C">
      <w:pPr>
        <w:tabs>
          <w:tab w:val="right" w:pos="3415"/>
        </w:tabs>
        <w:spacing w:before="60"/>
        <w:ind w:right="115"/>
        <w:jc w:val="right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СЛОВАРЬ</w:t>
      </w:r>
      <w:r w:rsidRPr="003D7990">
        <w:rPr>
          <w:rFonts w:ascii="Arial" w:hAnsi="Arial"/>
          <w:spacing w:val="-7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ВАШЕГО</w:t>
      </w:r>
      <w:r w:rsidRPr="003D7990">
        <w:rPr>
          <w:rFonts w:ascii="Arial" w:hAnsi="Arial"/>
          <w:spacing w:val="-7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РЕБЕНКА</w:t>
      </w:r>
      <w:r w:rsidRPr="003D7990">
        <w:rPr>
          <w:spacing w:val="3"/>
          <w:sz w:val="24"/>
          <w:lang w:val="ru-RU"/>
        </w:rPr>
        <w:tab/>
      </w:r>
      <w:r w:rsidRPr="003D7990">
        <w:rPr>
          <w:sz w:val="24"/>
          <w:lang w:val="ru-RU"/>
        </w:rPr>
        <w:t>67</w:t>
      </w:r>
    </w:p>
    <w:p w:rsidR="00E5163C" w:rsidRPr="003D7990" w:rsidRDefault="00E5163C">
      <w:pPr>
        <w:jc w:val="right"/>
        <w:rPr>
          <w:rFonts w:cs="Calibri"/>
          <w:sz w:val="24"/>
          <w:szCs w:val="24"/>
          <w:lang w:val="ru-RU"/>
        </w:rPr>
        <w:sectPr w:rsidR="00E5163C" w:rsidRPr="003D7990">
          <w:pgSz w:w="16840" w:h="11910" w:orient="landscape"/>
          <w:pgMar w:top="600" w:right="520" w:bottom="280" w:left="740" w:header="720" w:footer="720" w:gutter="0"/>
          <w:cols w:space="720"/>
        </w:sectPr>
      </w:pPr>
    </w:p>
    <w:p w:rsidR="00E5163C" w:rsidRPr="003D7990" w:rsidRDefault="00E5163C">
      <w:pPr>
        <w:pStyle w:val="Heading3"/>
        <w:spacing w:line="413" w:lineRule="exact"/>
        <w:ind w:left="5623" w:right="5831"/>
        <w:jc w:val="center"/>
        <w:rPr>
          <w:rFonts w:cs="Arial Black"/>
          <w:b w:val="0"/>
          <w:bCs w:val="0"/>
          <w:lang w:val="ru-RU"/>
        </w:rPr>
      </w:pPr>
      <w:bookmarkStart w:id="18" w:name="_TOC_250003"/>
      <w:r w:rsidRPr="003D7990">
        <w:rPr>
          <w:w w:val="90"/>
          <w:lang w:val="ru-RU"/>
        </w:rPr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2</w:t>
      </w:r>
      <w:bookmarkEnd w:id="18"/>
    </w:p>
    <w:p w:rsidR="00E5163C" w:rsidRPr="003D7990" w:rsidRDefault="00E5163C">
      <w:pPr>
        <w:pStyle w:val="Heading3"/>
        <w:spacing w:line="426" w:lineRule="exact"/>
        <w:ind w:left="5623" w:right="5831"/>
        <w:jc w:val="center"/>
        <w:rPr>
          <w:b w:val="0"/>
          <w:bCs w:val="0"/>
          <w:lang w:val="ru-RU"/>
        </w:rPr>
      </w:pPr>
      <w:bookmarkStart w:id="19" w:name="_TOC_250002"/>
      <w:r w:rsidRPr="003D7990">
        <w:rPr>
          <w:w w:val="85"/>
          <w:lang w:val="ru-RU"/>
        </w:rPr>
        <w:t>ПРОВЕРКА</w:t>
      </w:r>
      <w:r w:rsidRPr="003D7990">
        <w:rPr>
          <w:spacing w:val="-10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СЛУХА</w:t>
      </w:r>
      <w:r w:rsidRPr="003D7990">
        <w:rPr>
          <w:spacing w:val="-9"/>
          <w:w w:val="85"/>
          <w:lang w:val="ru-RU"/>
        </w:rPr>
        <w:t xml:space="preserve"> </w:t>
      </w:r>
      <w:r w:rsidRPr="003D7990">
        <w:rPr>
          <w:w w:val="85"/>
          <w:lang w:val="ru-RU"/>
        </w:rPr>
        <w:t>РЕБЕНКА</w:t>
      </w:r>
      <w:bookmarkEnd w:id="19"/>
    </w:p>
    <w:p w:rsidR="00E5163C" w:rsidRPr="003D7990" w:rsidRDefault="00E5163C">
      <w:pPr>
        <w:spacing w:before="12"/>
        <w:rPr>
          <w:rFonts w:ascii="Arial Black" w:hAnsi="Arial Black" w:cs="Arial Black"/>
          <w:b/>
          <w:bCs/>
          <w:sz w:val="37"/>
          <w:szCs w:val="37"/>
          <w:lang w:val="ru-RU"/>
        </w:rPr>
      </w:pPr>
    </w:p>
    <w:p w:rsidR="00E5163C" w:rsidRPr="003D7990" w:rsidRDefault="00E5163C">
      <w:pPr>
        <w:pStyle w:val="BodyText"/>
        <w:ind w:left="140" w:right="8219"/>
        <w:jc w:val="both"/>
        <w:rPr>
          <w:lang w:val="ru-RU"/>
        </w:rPr>
      </w:pPr>
      <w:r>
        <w:rPr>
          <w:noProof/>
          <w:lang w:val="ru-RU" w:eastAsia="ru-RU"/>
        </w:rPr>
        <w:pict>
          <v:shape id="_x0000_s1084" type="#_x0000_t75" style="position:absolute;left:0;text-align:left;margin-left:413.1pt;margin-top:-6.85pt;width:399.15pt;height:320pt;z-index:251632640;mso-position-horizontal-relative:page">
            <v:imagedata r:id="rId8" o:title=""/>
            <w10:wrap anchorx="page"/>
          </v:shape>
        </w:pict>
      </w:r>
      <w:r w:rsidRPr="003D7990">
        <w:rPr>
          <w:lang w:val="ru-RU"/>
        </w:rPr>
        <w:t>Развитие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речи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значительной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степени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зависит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слуховой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функции.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слышит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обращенную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речь,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позво-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ляет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ему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понимать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ее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смысл,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подражать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услышанному.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касается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всех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детей,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но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особенно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ак-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туально,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поскольку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из-за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узких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слуховых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носовых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ходов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они</w:t>
      </w:r>
      <w:r w:rsidRPr="003D7990">
        <w:rPr>
          <w:spacing w:val="-3"/>
          <w:lang w:val="ru-RU"/>
        </w:rPr>
        <w:t xml:space="preserve"> </w:t>
      </w:r>
      <w:r w:rsidRPr="003D7990">
        <w:rPr>
          <w:lang w:val="ru-RU"/>
        </w:rPr>
        <w:t>нахо-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дятся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группе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риска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различных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воспалительных</w:t>
      </w:r>
      <w:r w:rsidRPr="003D7990">
        <w:rPr>
          <w:spacing w:val="4"/>
          <w:lang w:val="ru-RU"/>
        </w:rPr>
        <w:t xml:space="preserve"> </w:t>
      </w:r>
      <w:r w:rsidRPr="003D7990">
        <w:rPr>
          <w:lang w:val="ru-RU"/>
        </w:rPr>
        <w:t>про-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цессов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ухе,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которые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могут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приводить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снижению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слуха.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Поэтому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для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детей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рекомендовано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ежегодное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обследова-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ние состояния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слуховой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функции. Недостаточно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знать,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1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прошел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скрининг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роддоме.</w:t>
      </w:r>
    </w:p>
    <w:p w:rsidR="00E5163C" w:rsidRPr="003D7990" w:rsidRDefault="00E5163C">
      <w:pPr>
        <w:pStyle w:val="BodyText"/>
        <w:ind w:left="140" w:right="8219" w:firstLine="396"/>
        <w:jc w:val="both"/>
        <w:rPr>
          <w:lang w:val="ru-RU"/>
        </w:rPr>
      </w:pPr>
      <w:r w:rsidRPr="003D7990">
        <w:rPr>
          <w:lang w:val="ru-RU"/>
        </w:rPr>
        <w:t>Очень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часто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нам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кажется,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что,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если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ребенок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реагирует</w:t>
      </w:r>
      <w:r w:rsidRPr="003D7990">
        <w:rPr>
          <w:spacing w:val="-4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звонок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дверь,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слышит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музыкальную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заставку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перед</w:t>
      </w:r>
      <w:r w:rsidRPr="003D7990">
        <w:rPr>
          <w:spacing w:val="6"/>
          <w:lang w:val="ru-RU"/>
        </w:rPr>
        <w:t xml:space="preserve"> </w:t>
      </w:r>
      <w:r w:rsidRPr="003D7990">
        <w:rPr>
          <w:lang w:val="ru-RU"/>
        </w:rPr>
        <w:t>мультфильмами,</w:t>
      </w:r>
      <w:r w:rsidRPr="003D7990">
        <w:rPr>
          <w:spacing w:val="5"/>
          <w:lang w:val="ru-RU"/>
        </w:rPr>
        <w:t xml:space="preserve"> </w:t>
      </w:r>
      <w:r w:rsidRPr="003D7990">
        <w:rPr>
          <w:lang w:val="ru-RU"/>
        </w:rPr>
        <w:t>по-</w:t>
      </w:r>
      <w:r w:rsidRPr="003D7990">
        <w:rPr>
          <w:w w:val="104"/>
          <w:lang w:val="ru-RU"/>
        </w:rPr>
        <w:t xml:space="preserve"> </w:t>
      </w:r>
      <w:r w:rsidRPr="003D7990">
        <w:rPr>
          <w:lang w:val="ru-RU"/>
        </w:rPr>
        <w:t>нимает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показывает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окно,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услышав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там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лай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собаки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звучание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машины,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свидетельствует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том,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слух</w:t>
      </w:r>
      <w:r w:rsidRPr="003D7990">
        <w:rPr>
          <w:spacing w:val="15"/>
          <w:lang w:val="ru-RU"/>
        </w:rPr>
        <w:t xml:space="preserve"> </w:t>
      </w:r>
      <w:r w:rsidRPr="003D7990">
        <w:rPr>
          <w:lang w:val="ru-RU"/>
        </w:rPr>
        <w:t>полностью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сохранен. А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между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тем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так.</w:t>
      </w:r>
    </w:p>
    <w:p w:rsidR="00E5163C" w:rsidRPr="003D7990" w:rsidRDefault="00E5163C">
      <w:pPr>
        <w:pStyle w:val="Heading4"/>
        <w:spacing w:before="2" w:line="280" w:lineRule="exact"/>
        <w:ind w:left="140" w:right="8219" w:firstLine="396"/>
        <w:jc w:val="both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Размещаем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схему,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которую</w:t>
      </w:r>
      <w:r w:rsidRPr="003D7990">
        <w:rPr>
          <w:spacing w:val="1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из-за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формы</w:t>
      </w:r>
      <w:r w:rsidRPr="003D7990">
        <w:rPr>
          <w:spacing w:val="1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условно</w:t>
      </w:r>
      <w:r w:rsidRPr="003D7990">
        <w:rPr>
          <w:spacing w:val="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называ-</w:t>
      </w:r>
      <w:r w:rsidRPr="003D7990">
        <w:rPr>
          <w:w w:val="98"/>
          <w:lang w:val="ru-RU"/>
        </w:rPr>
        <w:t xml:space="preserve"> </w:t>
      </w:r>
      <w:r w:rsidRPr="003D7990">
        <w:rPr>
          <w:w w:val="95"/>
          <w:lang w:val="ru-RU"/>
        </w:rPr>
        <w:t>ют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«речевой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банан».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Этим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«речевым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бананом»</w:t>
      </w:r>
      <w:r w:rsidRPr="003D7990">
        <w:rPr>
          <w:spacing w:val="-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ограничена</w:t>
      </w:r>
      <w:r w:rsidRPr="003D7990">
        <w:rPr>
          <w:spacing w:val="-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об-</w:t>
      </w:r>
      <w:r w:rsidRPr="003D7990">
        <w:rPr>
          <w:w w:val="91"/>
          <w:lang w:val="ru-RU"/>
        </w:rPr>
        <w:t xml:space="preserve"> </w:t>
      </w:r>
      <w:r w:rsidRPr="003D7990">
        <w:rPr>
          <w:lang w:val="ru-RU"/>
        </w:rPr>
        <w:t>ласть</w:t>
      </w:r>
      <w:r w:rsidRPr="003D7990">
        <w:rPr>
          <w:spacing w:val="-46"/>
          <w:lang w:val="ru-RU"/>
        </w:rPr>
        <w:t xml:space="preserve"> </w:t>
      </w:r>
      <w:r w:rsidRPr="003D7990">
        <w:rPr>
          <w:lang w:val="ru-RU"/>
        </w:rPr>
        <w:t>речевых</w:t>
      </w:r>
      <w:r w:rsidRPr="003D7990">
        <w:rPr>
          <w:spacing w:val="-45"/>
          <w:lang w:val="ru-RU"/>
        </w:rPr>
        <w:t xml:space="preserve"> </w:t>
      </w:r>
      <w:r w:rsidRPr="003D7990">
        <w:rPr>
          <w:lang w:val="ru-RU"/>
        </w:rPr>
        <w:t>звуков.</w:t>
      </w:r>
    </w:p>
    <w:p w:rsidR="00E5163C" w:rsidRPr="003D7990" w:rsidRDefault="00E5163C">
      <w:pPr>
        <w:pStyle w:val="BodyText"/>
        <w:spacing w:line="280" w:lineRule="exact"/>
        <w:ind w:left="140" w:right="8219" w:firstLine="396"/>
        <w:jc w:val="both"/>
        <w:rPr>
          <w:lang w:val="ru-RU"/>
        </w:rPr>
      </w:pPr>
      <w:r w:rsidRPr="003D7990">
        <w:rPr>
          <w:lang w:val="ru-RU"/>
        </w:rPr>
        <w:t>Посмотрите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внимательно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этот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рисунок: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музыкальные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звуки,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звуки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машин,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лай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собаки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находится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вне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речевой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зоны.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это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значит,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что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ребенок,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реагирующий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бытовые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шумы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музыкальные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звуки,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плохо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воспринимать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различать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11"/>
          <w:lang w:val="ru-RU"/>
        </w:rPr>
        <w:t xml:space="preserve"> </w:t>
      </w:r>
      <w:r w:rsidRPr="003D7990">
        <w:rPr>
          <w:lang w:val="ru-RU"/>
        </w:rPr>
        <w:t>слышать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со-</w:t>
      </w:r>
      <w:r w:rsidRPr="003D7990">
        <w:rPr>
          <w:w w:val="105"/>
          <w:lang w:val="ru-RU"/>
        </w:rPr>
        <w:t xml:space="preserve"> </w:t>
      </w:r>
      <w:r w:rsidRPr="003D7990">
        <w:rPr>
          <w:lang w:val="ru-RU"/>
        </w:rPr>
        <w:t>всем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звуков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речи.</w:t>
      </w:r>
    </w:p>
    <w:p w:rsidR="00E5163C" w:rsidRPr="003D7990" w:rsidRDefault="00E5163C">
      <w:pPr>
        <w:pStyle w:val="BodyText"/>
        <w:spacing w:line="280" w:lineRule="exact"/>
        <w:ind w:left="140" w:right="8219" w:firstLine="396"/>
        <w:jc w:val="both"/>
        <w:rPr>
          <w:lang w:val="ru-RU"/>
        </w:rPr>
      </w:pPr>
      <w:r w:rsidRPr="003D7990">
        <w:rPr>
          <w:lang w:val="ru-RU"/>
        </w:rPr>
        <w:t>Если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появляется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лепет,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малыш</w:t>
      </w:r>
      <w:r w:rsidRPr="003D7990">
        <w:rPr>
          <w:spacing w:val="12"/>
          <w:lang w:val="ru-RU"/>
        </w:rPr>
        <w:t xml:space="preserve"> </w:t>
      </w:r>
      <w:r w:rsidRPr="003D7990">
        <w:rPr>
          <w:lang w:val="ru-RU"/>
        </w:rPr>
        <w:t>лепечет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редко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однообразно,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него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были,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потом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исчезли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слова,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сразу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возни- кает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вопрос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о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состоянии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слуховой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функции</w:t>
      </w:r>
    </w:p>
    <w:p w:rsidR="00E5163C" w:rsidRPr="003D7990" w:rsidRDefault="00E5163C">
      <w:pPr>
        <w:pStyle w:val="BodyText"/>
        <w:spacing w:line="270" w:lineRule="exact"/>
        <w:ind w:left="536"/>
        <w:rPr>
          <w:lang w:val="ru-RU"/>
        </w:rPr>
      </w:pPr>
      <w:r w:rsidRPr="003D7990">
        <w:rPr>
          <w:lang w:val="ru-RU"/>
        </w:rPr>
        <w:t>Как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же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определить,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слышит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ли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ребенок?</w:t>
      </w:r>
    </w:p>
    <w:p w:rsidR="00E5163C" w:rsidRPr="003D7990" w:rsidRDefault="00E5163C">
      <w:pPr>
        <w:pStyle w:val="Heading4"/>
        <w:spacing w:before="10" w:line="280" w:lineRule="exact"/>
        <w:ind w:left="140" w:right="8219" w:firstLine="396"/>
        <w:jc w:val="both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Самый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простой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способ</w:t>
      </w:r>
      <w:r w:rsidRPr="003D7990">
        <w:rPr>
          <w:spacing w:val="-45"/>
          <w:w w:val="95"/>
          <w:lang w:val="ru-RU"/>
        </w:rPr>
        <w:t xml:space="preserve"> </w:t>
      </w:r>
      <w:r w:rsidRPr="003D7990">
        <w:rPr>
          <w:w w:val="95"/>
          <w:lang w:val="ru-RU"/>
        </w:rPr>
        <w:t>–</w:t>
      </w:r>
      <w:r w:rsidRPr="003D7990">
        <w:rPr>
          <w:spacing w:val="-4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это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наблюдение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за</w:t>
      </w:r>
      <w:r w:rsidRPr="003D7990">
        <w:rPr>
          <w:spacing w:val="-2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поведением</w:t>
      </w:r>
      <w:r w:rsidRPr="003D7990">
        <w:rPr>
          <w:spacing w:val="-2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ре-</w:t>
      </w:r>
      <w:r w:rsidRPr="003D7990">
        <w:rPr>
          <w:w w:val="88"/>
          <w:lang w:val="ru-RU"/>
        </w:rPr>
        <w:t xml:space="preserve"> </w:t>
      </w:r>
      <w:r w:rsidRPr="003D7990">
        <w:rPr>
          <w:lang w:val="ru-RU"/>
        </w:rPr>
        <w:t>бенка.</w:t>
      </w: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tabs>
          <w:tab w:val="left" w:pos="1041"/>
        </w:tabs>
        <w:spacing w:before="202"/>
        <w:ind w:left="101"/>
        <w:rPr>
          <w:rFonts w:ascii="Arial" w:hAnsi="Arial" w:cs="Arial"/>
          <w:sz w:val="18"/>
          <w:szCs w:val="18"/>
          <w:lang w:val="ru-RU"/>
        </w:rPr>
      </w:pPr>
      <w:r w:rsidRPr="003D7990">
        <w:rPr>
          <w:sz w:val="24"/>
          <w:lang w:val="ru-RU"/>
        </w:rPr>
        <w:t>68</w:t>
      </w:r>
      <w:r w:rsidRPr="003D7990">
        <w:rPr>
          <w:sz w:val="24"/>
          <w:lang w:val="ru-RU"/>
        </w:rPr>
        <w:tab/>
      </w:r>
      <w:r w:rsidRPr="003D7990">
        <w:rPr>
          <w:rFonts w:ascii="Arial" w:hAnsi="Arial"/>
          <w:spacing w:val="1"/>
          <w:w w:val="90"/>
          <w:sz w:val="18"/>
          <w:lang w:val="ru-RU"/>
        </w:rPr>
        <w:t>ПРОВЕРКА</w:t>
      </w:r>
      <w:r w:rsidRPr="003D7990">
        <w:rPr>
          <w:rFonts w:ascii="Arial" w:hAnsi="Arial"/>
          <w:spacing w:val="21"/>
          <w:w w:val="90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0"/>
          <w:sz w:val="18"/>
          <w:lang w:val="ru-RU"/>
        </w:rPr>
        <w:t>СЛУХА</w:t>
      </w:r>
      <w:r w:rsidRPr="003D7990">
        <w:rPr>
          <w:rFonts w:ascii="Arial" w:hAnsi="Arial"/>
          <w:spacing w:val="22"/>
          <w:w w:val="90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0"/>
          <w:sz w:val="18"/>
          <w:lang w:val="ru-RU"/>
        </w:rPr>
        <w:t>РЕБЕНКА</w:t>
      </w:r>
    </w:p>
    <w:p w:rsidR="00E5163C" w:rsidRPr="003D7990" w:rsidRDefault="00E5163C">
      <w:pPr>
        <w:rPr>
          <w:rFonts w:ascii="Arial" w:hAnsi="Arial" w:cs="Arial"/>
          <w:sz w:val="18"/>
          <w:szCs w:val="18"/>
          <w:lang w:val="ru-RU"/>
        </w:rPr>
        <w:sectPr w:rsidR="00E5163C" w:rsidRPr="003D7990">
          <w:pgSz w:w="16840" w:h="11910" w:orient="landscape"/>
          <w:pgMar w:top="580" w:right="480" w:bottom="280" w:left="560" w:header="720" w:footer="720" w:gutter="0"/>
          <w:cols w:space="720"/>
        </w:sect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3"/>
        <w:rPr>
          <w:rFonts w:ascii="Arial" w:hAnsi="Arial" w:cs="Arial"/>
          <w:sz w:val="29"/>
          <w:szCs w:val="29"/>
          <w:lang w:val="ru-RU"/>
        </w:rPr>
      </w:pPr>
    </w:p>
    <w:p w:rsidR="00E5163C" w:rsidRPr="003D7990" w:rsidRDefault="00E5163C">
      <w:pPr>
        <w:rPr>
          <w:rFonts w:ascii="Arial" w:hAnsi="Arial" w:cs="Arial"/>
          <w:sz w:val="29"/>
          <w:szCs w:val="29"/>
          <w:lang w:val="ru-RU"/>
        </w:rPr>
        <w:sectPr w:rsidR="00E5163C" w:rsidRPr="003D7990">
          <w:pgSz w:w="16840" w:h="11910" w:orient="landscape"/>
          <w:pgMar w:top="1100" w:right="520" w:bottom="280" w:left="780" w:header="720" w:footer="720" w:gutter="0"/>
          <w:cols w:space="720"/>
        </w:sectPr>
      </w:pPr>
    </w:p>
    <w:p w:rsidR="00E5163C" w:rsidRPr="003D7990" w:rsidRDefault="00E5163C">
      <w:pPr>
        <w:pStyle w:val="Heading4"/>
        <w:spacing w:before="42" w:line="294" w:lineRule="exact"/>
        <w:ind w:left="112"/>
        <w:rPr>
          <w:b w:val="0"/>
          <w:bCs w:val="0"/>
          <w:lang w:val="ru-RU"/>
        </w:rPr>
      </w:pPr>
      <w:r w:rsidRPr="003D7990">
        <w:rPr>
          <w:lang w:val="ru-RU"/>
        </w:rPr>
        <w:t>0–6</w:t>
      </w:r>
      <w:r w:rsidRPr="003D7990">
        <w:rPr>
          <w:spacing w:val="-18"/>
          <w:lang w:val="ru-RU"/>
        </w:rPr>
        <w:t xml:space="preserve"> </w:t>
      </w:r>
      <w:r w:rsidRPr="003D7990">
        <w:rPr>
          <w:lang w:val="ru-RU"/>
        </w:rPr>
        <w:t>недель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Во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сне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ответ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громкие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звуки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открывает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глаза,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моргает,</w:t>
      </w:r>
      <w:r w:rsidRPr="003D7990">
        <w:rPr>
          <w:spacing w:val="-26"/>
          <w:lang w:val="ru-RU"/>
        </w:rPr>
        <w:t xml:space="preserve"> </w:t>
      </w:r>
      <w:r w:rsidRPr="003D7990">
        <w:rPr>
          <w:lang w:val="ru-RU"/>
        </w:rPr>
        <w:t>вздрагива-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ет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во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сне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просыпается,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заплакать.</w:t>
      </w:r>
    </w:p>
    <w:p w:rsidR="00E5163C" w:rsidRPr="003D7990" w:rsidRDefault="00E5163C">
      <w:pPr>
        <w:pStyle w:val="BodyText"/>
        <w:spacing w:line="280" w:lineRule="exact"/>
        <w:ind w:left="112"/>
        <w:rPr>
          <w:lang w:val="ru-RU"/>
        </w:rPr>
      </w:pPr>
      <w:r w:rsidRPr="003D7990">
        <w:rPr>
          <w:lang w:val="ru-RU"/>
        </w:rPr>
        <w:t>Когда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заговорите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ребенком,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прекращает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сосать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плакать.</w:t>
      </w:r>
    </w:p>
    <w:p w:rsidR="00E5163C" w:rsidRPr="003D7990" w:rsidRDefault="00E5163C">
      <w:pPr>
        <w:spacing w:before="7"/>
        <w:rPr>
          <w:rFonts w:ascii="Cambria" w:hAnsi="Cambria" w:cs="Cambria"/>
          <w:lang w:val="ru-RU"/>
        </w:rPr>
      </w:pPr>
    </w:p>
    <w:p w:rsidR="00E5163C" w:rsidRPr="003D7990" w:rsidRDefault="00E5163C">
      <w:pPr>
        <w:pStyle w:val="Heading4"/>
        <w:spacing w:line="294" w:lineRule="exact"/>
        <w:ind w:left="112"/>
        <w:rPr>
          <w:b w:val="0"/>
          <w:bCs w:val="0"/>
          <w:lang w:val="ru-RU"/>
        </w:rPr>
      </w:pPr>
      <w:r w:rsidRPr="003D7990">
        <w:rPr>
          <w:lang w:val="ru-RU"/>
        </w:rPr>
        <w:t>6</w:t>
      </w:r>
      <w:r w:rsidRPr="003D7990">
        <w:rPr>
          <w:spacing w:val="-48"/>
          <w:lang w:val="ru-RU"/>
        </w:rPr>
        <w:t xml:space="preserve"> </w:t>
      </w:r>
      <w:r w:rsidRPr="003D7990">
        <w:rPr>
          <w:lang w:val="ru-RU"/>
        </w:rPr>
        <w:t>недель</w:t>
      </w:r>
      <w:r w:rsidRPr="003D7990">
        <w:rPr>
          <w:spacing w:val="-56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57"/>
          <w:lang w:val="ru-RU"/>
        </w:rPr>
        <w:t xml:space="preserve"> </w:t>
      </w:r>
      <w:r w:rsidRPr="003D7990">
        <w:rPr>
          <w:lang w:val="ru-RU"/>
        </w:rPr>
        <w:t>4</w:t>
      </w:r>
      <w:r w:rsidRPr="003D7990">
        <w:rPr>
          <w:spacing w:val="-47"/>
          <w:lang w:val="ru-RU"/>
        </w:rPr>
        <w:t xml:space="preserve"> </w:t>
      </w:r>
      <w:r w:rsidRPr="003D7990">
        <w:rPr>
          <w:lang w:val="ru-RU"/>
        </w:rPr>
        <w:t>месяца</w:t>
      </w:r>
    </w:p>
    <w:p w:rsidR="00E5163C" w:rsidRPr="003D7990" w:rsidRDefault="00E5163C">
      <w:pPr>
        <w:pStyle w:val="BodyText"/>
        <w:ind w:left="112" w:right="2590"/>
        <w:rPr>
          <w:lang w:val="ru-RU"/>
        </w:rPr>
      </w:pPr>
      <w:r w:rsidRPr="003D7990">
        <w:rPr>
          <w:lang w:val="ru-RU"/>
        </w:rPr>
        <w:t>Перестает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плакать,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разговариваете.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Перестает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сосать,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разговариваете.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Реагирует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ваш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голос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–</w:t>
      </w:r>
      <w:r w:rsidRPr="003D7990">
        <w:rPr>
          <w:spacing w:val="-32"/>
          <w:lang w:val="ru-RU"/>
        </w:rPr>
        <w:t xml:space="preserve"> </w:t>
      </w:r>
      <w:r w:rsidRPr="003D7990">
        <w:rPr>
          <w:lang w:val="ru-RU"/>
        </w:rPr>
        <w:t>гулит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улыбается.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Замирает,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раздается</w:t>
      </w:r>
      <w:r w:rsidRPr="003D7990">
        <w:rPr>
          <w:spacing w:val="-25"/>
          <w:lang w:val="ru-RU"/>
        </w:rPr>
        <w:t xml:space="preserve"> </w:t>
      </w:r>
      <w:r w:rsidRPr="003D7990">
        <w:rPr>
          <w:lang w:val="ru-RU"/>
        </w:rPr>
        <w:t>новый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звук.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Начинает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горизонтальной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позе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поворачивать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звук</w:t>
      </w:r>
      <w:r w:rsidRPr="003D7990">
        <w:rPr>
          <w:spacing w:val="-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го-</w:t>
      </w:r>
      <w:r w:rsidRPr="003D7990">
        <w:rPr>
          <w:w w:val="103"/>
          <w:lang w:val="ru-RU"/>
        </w:rPr>
        <w:t xml:space="preserve"> </w:t>
      </w:r>
      <w:r w:rsidRPr="003D7990">
        <w:rPr>
          <w:lang w:val="ru-RU"/>
        </w:rPr>
        <w:t>лос</w:t>
      </w:r>
      <w:r w:rsidRPr="003D7990">
        <w:rPr>
          <w:spacing w:val="7"/>
          <w:lang w:val="ru-RU"/>
        </w:rPr>
        <w:t xml:space="preserve"> </w:t>
      </w:r>
      <w:r w:rsidRPr="003D7990">
        <w:rPr>
          <w:lang w:val="ru-RU"/>
        </w:rPr>
        <w:t>(4</w:t>
      </w:r>
      <w:r w:rsidRPr="003D7990">
        <w:rPr>
          <w:spacing w:val="8"/>
          <w:lang w:val="ru-RU"/>
        </w:rPr>
        <w:t xml:space="preserve"> </w:t>
      </w:r>
      <w:r w:rsidRPr="003D7990">
        <w:rPr>
          <w:lang w:val="ru-RU"/>
        </w:rPr>
        <w:t>месяца).</w:t>
      </w:r>
    </w:p>
    <w:p w:rsidR="00E5163C" w:rsidRPr="003D7990" w:rsidRDefault="00E5163C">
      <w:pPr>
        <w:spacing w:before="7"/>
        <w:rPr>
          <w:rFonts w:ascii="Cambria" w:hAnsi="Cambria" w:cs="Cambria"/>
          <w:lang w:val="ru-RU"/>
        </w:rPr>
      </w:pPr>
    </w:p>
    <w:p w:rsidR="00E5163C" w:rsidRPr="003D7990" w:rsidRDefault="00E5163C">
      <w:pPr>
        <w:pStyle w:val="Heading4"/>
        <w:spacing w:line="294" w:lineRule="exact"/>
        <w:ind w:left="112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4–7</w:t>
      </w:r>
      <w:r w:rsidRPr="003D7990">
        <w:rPr>
          <w:spacing w:val="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месяцев</w:t>
      </w:r>
    </w:p>
    <w:p w:rsidR="00E5163C" w:rsidRPr="003D7990" w:rsidRDefault="00E5163C">
      <w:pPr>
        <w:pStyle w:val="BodyText"/>
        <w:ind w:left="112" w:right="187"/>
        <w:rPr>
          <w:lang w:val="ru-RU"/>
        </w:rPr>
      </w:pPr>
      <w:r w:rsidRPr="003D7990">
        <w:rPr>
          <w:lang w:val="ru-RU"/>
        </w:rPr>
        <w:t>Поворачивает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сторону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звука,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прислушивается,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улыбается.</w:t>
      </w:r>
      <w:r w:rsidRPr="003D7990">
        <w:rPr>
          <w:w w:val="98"/>
          <w:lang w:val="ru-RU"/>
        </w:rPr>
        <w:t xml:space="preserve"> </w:t>
      </w:r>
      <w:r w:rsidRPr="003D7990">
        <w:rPr>
          <w:lang w:val="ru-RU"/>
        </w:rPr>
        <w:t>Поворачивает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ваш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голос.</w:t>
      </w:r>
    </w:p>
    <w:p w:rsidR="00E5163C" w:rsidRPr="003D7990" w:rsidRDefault="00E5163C">
      <w:pPr>
        <w:pStyle w:val="BodyText"/>
        <w:ind w:left="112" w:right="1921"/>
        <w:rPr>
          <w:lang w:val="ru-RU"/>
        </w:rPr>
      </w:pPr>
      <w:r w:rsidRPr="003D7990">
        <w:rPr>
          <w:lang w:val="ru-RU"/>
        </w:rPr>
        <w:t>Узнает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реагирует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ваш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голос: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начинает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гулить.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Улыбается,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нему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обращаются.</w:t>
      </w:r>
    </w:p>
    <w:p w:rsidR="00E5163C" w:rsidRPr="003D7990" w:rsidRDefault="00E5163C">
      <w:pPr>
        <w:spacing w:before="7"/>
        <w:rPr>
          <w:rFonts w:ascii="Cambria" w:hAnsi="Cambria" w:cs="Cambria"/>
          <w:lang w:val="ru-RU"/>
        </w:rPr>
      </w:pPr>
    </w:p>
    <w:p w:rsidR="00E5163C" w:rsidRPr="003D7990" w:rsidRDefault="00E5163C">
      <w:pPr>
        <w:pStyle w:val="Heading4"/>
        <w:spacing w:line="294" w:lineRule="exact"/>
        <w:ind w:left="112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7–9</w:t>
      </w:r>
      <w:r w:rsidRPr="003D7990">
        <w:rPr>
          <w:spacing w:val="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месяцев</w:t>
      </w:r>
    </w:p>
    <w:p w:rsidR="00E5163C" w:rsidRPr="003D7990" w:rsidRDefault="00E5163C">
      <w:pPr>
        <w:pStyle w:val="BodyText"/>
        <w:spacing w:line="280" w:lineRule="exact"/>
        <w:ind w:left="112"/>
        <w:rPr>
          <w:lang w:val="ru-RU"/>
        </w:rPr>
      </w:pPr>
      <w:r w:rsidRPr="003D7990">
        <w:rPr>
          <w:lang w:val="ru-RU"/>
        </w:rPr>
        <w:t>Любит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музыку.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Поворачивает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поисках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источника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звука,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даже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очень</w:t>
      </w:r>
      <w:r w:rsidRPr="003D7990">
        <w:rPr>
          <w:spacing w:val="-21"/>
          <w:lang w:val="ru-RU"/>
        </w:rPr>
        <w:t xml:space="preserve"> </w:t>
      </w:r>
      <w:r w:rsidRPr="003D7990">
        <w:rPr>
          <w:lang w:val="ru-RU"/>
        </w:rPr>
        <w:t>негром-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кого.</w:t>
      </w:r>
    </w:p>
    <w:p w:rsidR="00E5163C" w:rsidRPr="003D7990" w:rsidRDefault="00E5163C">
      <w:pPr>
        <w:pStyle w:val="BodyText"/>
        <w:ind w:left="112" w:right="1921"/>
        <w:rPr>
          <w:lang w:val="ru-RU"/>
        </w:rPr>
      </w:pPr>
      <w:r w:rsidRPr="003D7990">
        <w:rPr>
          <w:lang w:val="ru-RU"/>
        </w:rPr>
        <w:t>Поворачивается,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зовут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имени.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Лепечет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много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разных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звуков.</w:t>
      </w:r>
    </w:p>
    <w:p w:rsidR="00E5163C" w:rsidRPr="003D7990" w:rsidRDefault="00E5163C">
      <w:pPr>
        <w:pStyle w:val="BodyText"/>
        <w:spacing w:line="279" w:lineRule="exact"/>
        <w:ind w:left="112"/>
        <w:rPr>
          <w:lang w:val="ru-RU"/>
        </w:rPr>
      </w:pPr>
      <w:r w:rsidRPr="003D7990">
        <w:rPr>
          <w:lang w:val="ru-RU"/>
        </w:rPr>
        <w:t>Выражает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разными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звуками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различные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потребности.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Ребенок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начинает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понимать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простые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слова,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как,</w:t>
      </w:r>
      <w:r w:rsidRPr="003D7990">
        <w:rPr>
          <w:spacing w:val="14"/>
          <w:lang w:val="ru-RU"/>
        </w:rPr>
        <w:t xml:space="preserve"> </w:t>
      </w:r>
      <w:r w:rsidRPr="003D7990">
        <w:rPr>
          <w:lang w:val="ru-RU"/>
        </w:rPr>
        <w:t>например,</w:t>
      </w:r>
      <w:r w:rsidRPr="003D7990">
        <w:rPr>
          <w:spacing w:val="13"/>
          <w:lang w:val="ru-RU"/>
        </w:rPr>
        <w:t xml:space="preserve"> </w:t>
      </w:r>
      <w:r w:rsidRPr="003D7990">
        <w:rPr>
          <w:lang w:val="ru-RU"/>
        </w:rPr>
        <w:t>«мама»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31"/>
          <w:lang w:val="ru-RU"/>
        </w:rPr>
        <w:t xml:space="preserve"> </w:t>
      </w:r>
      <w:r w:rsidRPr="003D7990">
        <w:rPr>
          <w:lang w:val="ru-RU"/>
        </w:rPr>
        <w:t>«пока».</w:t>
      </w:r>
    </w:p>
    <w:p w:rsidR="00E5163C" w:rsidRPr="003D7990" w:rsidRDefault="00E5163C">
      <w:pPr>
        <w:pStyle w:val="BodyText"/>
        <w:spacing w:line="280" w:lineRule="exact"/>
        <w:ind w:left="112"/>
        <w:rPr>
          <w:lang w:val="ru-RU"/>
        </w:rPr>
      </w:pPr>
      <w:r w:rsidRPr="003D7990">
        <w:rPr>
          <w:lang w:val="ru-RU"/>
        </w:rPr>
        <w:t>Реагирует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звуки</w:t>
      </w:r>
      <w:r w:rsidRPr="003D7990">
        <w:rPr>
          <w:spacing w:val="-29"/>
          <w:lang w:val="ru-RU"/>
        </w:rPr>
        <w:t xml:space="preserve"> </w:t>
      </w:r>
      <w:r w:rsidRPr="003D7990">
        <w:rPr>
          <w:lang w:val="ru-RU"/>
        </w:rPr>
        <w:t>средней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громкости.</w:t>
      </w:r>
    </w:p>
    <w:p w:rsidR="00E5163C" w:rsidRPr="003D7990" w:rsidRDefault="00E5163C">
      <w:pPr>
        <w:pStyle w:val="Heading4"/>
        <w:spacing w:before="43" w:line="294" w:lineRule="exact"/>
        <w:ind w:left="112"/>
        <w:jc w:val="both"/>
        <w:rPr>
          <w:b w:val="0"/>
          <w:bCs w:val="0"/>
          <w:lang w:val="ru-RU"/>
        </w:rPr>
      </w:pPr>
      <w:r w:rsidRPr="003D7990">
        <w:rPr>
          <w:b w:val="0"/>
          <w:bCs w:val="0"/>
          <w:lang w:val="ru-RU"/>
        </w:rPr>
        <w:br w:type="column"/>
      </w:r>
      <w:r w:rsidRPr="003D7990">
        <w:rPr>
          <w:lang w:val="ru-RU"/>
        </w:rPr>
        <w:t>10–13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месяцев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Указывает,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просьбе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знакомых,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людей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предметы</w:t>
      </w:r>
      <w:r w:rsidRPr="003D7990">
        <w:rPr>
          <w:spacing w:val="-7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пово-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рачивается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смотрит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них.</w:t>
      </w:r>
    </w:p>
    <w:p w:rsidR="00E5163C" w:rsidRPr="003D7990" w:rsidRDefault="00E5163C">
      <w:pPr>
        <w:pStyle w:val="BodyText"/>
        <w:ind w:left="112" w:right="2517"/>
        <w:rPr>
          <w:lang w:val="ru-RU"/>
        </w:rPr>
      </w:pPr>
      <w:r w:rsidRPr="003D7990">
        <w:rPr>
          <w:lang w:val="ru-RU"/>
        </w:rPr>
        <w:t>Понимает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слова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«нет»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1"/>
          <w:lang w:val="ru-RU"/>
        </w:rPr>
        <w:t xml:space="preserve"> </w:t>
      </w:r>
      <w:r w:rsidRPr="003D7990">
        <w:rPr>
          <w:lang w:val="ru-RU"/>
        </w:rPr>
        <w:t>«нельзя».</w:t>
      </w:r>
      <w:r w:rsidRPr="003D7990">
        <w:rPr>
          <w:w w:val="101"/>
          <w:lang w:val="ru-RU"/>
        </w:rPr>
        <w:t xml:space="preserve"> </w:t>
      </w:r>
      <w:r w:rsidRPr="003D7990">
        <w:rPr>
          <w:lang w:val="ru-RU"/>
        </w:rPr>
        <w:t>Появляются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лепетные</w:t>
      </w:r>
      <w:r w:rsidRPr="003D7990">
        <w:rPr>
          <w:spacing w:val="-24"/>
          <w:lang w:val="ru-RU"/>
        </w:rPr>
        <w:t xml:space="preserve"> </w:t>
      </w:r>
      <w:r w:rsidRPr="003D7990">
        <w:rPr>
          <w:lang w:val="ru-RU"/>
        </w:rPr>
        <w:t>слова.</w:t>
      </w:r>
    </w:p>
    <w:p w:rsidR="00E5163C" w:rsidRPr="003D7990" w:rsidRDefault="00E5163C">
      <w:pPr>
        <w:pStyle w:val="BodyText"/>
        <w:ind w:left="112" w:right="2517"/>
        <w:rPr>
          <w:lang w:val="ru-RU"/>
        </w:rPr>
      </w:pPr>
      <w:r w:rsidRPr="003D7990">
        <w:rPr>
          <w:lang w:val="ru-RU"/>
        </w:rPr>
        <w:t>Оборачивается,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spacing w:val="-17"/>
          <w:lang w:val="ru-RU"/>
        </w:rPr>
        <w:t xml:space="preserve"> </w:t>
      </w:r>
      <w:r w:rsidRPr="003D7990">
        <w:rPr>
          <w:lang w:val="ru-RU"/>
        </w:rPr>
        <w:t>окликают</w:t>
      </w:r>
      <w:r w:rsidRPr="003D7990">
        <w:rPr>
          <w:spacing w:val="-16"/>
          <w:lang w:val="ru-RU"/>
        </w:rPr>
        <w:t xml:space="preserve"> </w:t>
      </w:r>
      <w:r w:rsidRPr="003D7990">
        <w:rPr>
          <w:lang w:val="ru-RU"/>
        </w:rPr>
        <w:t>сзади.</w:t>
      </w:r>
      <w:r w:rsidRPr="003D7990">
        <w:rPr>
          <w:w w:val="99"/>
          <w:lang w:val="ru-RU"/>
        </w:rPr>
        <w:t xml:space="preserve"> </w:t>
      </w:r>
      <w:r w:rsidRPr="003D7990">
        <w:rPr>
          <w:lang w:val="ru-RU"/>
        </w:rPr>
        <w:t>Поворачивает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тихие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звуки.</w:t>
      </w:r>
    </w:p>
    <w:p w:rsidR="00E5163C" w:rsidRPr="003D7990" w:rsidRDefault="00E5163C">
      <w:pPr>
        <w:pStyle w:val="BodyText"/>
        <w:ind w:left="112" w:right="1319"/>
        <w:rPr>
          <w:lang w:val="ru-RU"/>
        </w:rPr>
      </w:pPr>
      <w:r w:rsidRPr="003D7990">
        <w:rPr>
          <w:lang w:val="ru-RU"/>
        </w:rPr>
        <w:t>Поворачивает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голову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тому,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кто</w:t>
      </w:r>
      <w:r w:rsidRPr="003D7990">
        <w:rPr>
          <w:spacing w:val="-19"/>
          <w:lang w:val="ru-RU"/>
        </w:rPr>
        <w:t xml:space="preserve"> </w:t>
      </w:r>
      <w:r w:rsidRPr="003D7990">
        <w:rPr>
          <w:lang w:val="ru-RU"/>
        </w:rPr>
        <w:t>разговаривает.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Пытается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имитировать</w:t>
      </w:r>
      <w:r w:rsidRPr="003D7990">
        <w:rPr>
          <w:spacing w:val="-33"/>
          <w:lang w:val="ru-RU"/>
        </w:rPr>
        <w:t xml:space="preserve"> </w:t>
      </w:r>
      <w:r w:rsidRPr="003D7990">
        <w:rPr>
          <w:lang w:val="ru-RU"/>
        </w:rPr>
        <w:t>звуки.</w:t>
      </w:r>
    </w:p>
    <w:p w:rsidR="00E5163C" w:rsidRPr="003D7990" w:rsidRDefault="00E5163C">
      <w:pPr>
        <w:spacing w:before="7"/>
        <w:rPr>
          <w:rFonts w:ascii="Cambria" w:hAnsi="Cambria" w:cs="Cambria"/>
          <w:lang w:val="ru-RU"/>
        </w:rPr>
      </w:pPr>
    </w:p>
    <w:p w:rsidR="00E5163C" w:rsidRPr="003D7990" w:rsidRDefault="00E5163C">
      <w:pPr>
        <w:pStyle w:val="Heading4"/>
        <w:spacing w:line="294" w:lineRule="exact"/>
        <w:ind w:left="112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12–18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месяцев</w:t>
      </w:r>
    </w:p>
    <w:p w:rsidR="00E5163C" w:rsidRPr="003D7990" w:rsidRDefault="00E5163C">
      <w:pPr>
        <w:pStyle w:val="BodyText"/>
        <w:spacing w:line="280" w:lineRule="exact"/>
        <w:ind w:left="112"/>
        <w:jc w:val="both"/>
        <w:rPr>
          <w:lang w:val="ru-RU"/>
        </w:rPr>
      </w:pPr>
      <w:r w:rsidRPr="003D7990">
        <w:rPr>
          <w:lang w:val="ru-RU"/>
        </w:rPr>
        <w:t>Пользуется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несколькими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лепетными</w:t>
      </w:r>
      <w:r w:rsidRPr="003D7990">
        <w:rPr>
          <w:spacing w:val="-31"/>
          <w:lang w:val="ru-RU"/>
        </w:rPr>
        <w:t xml:space="preserve"> </w:t>
      </w:r>
      <w:r w:rsidRPr="003D7990">
        <w:rPr>
          <w:lang w:val="ru-RU"/>
        </w:rPr>
        <w:t>словами.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Поворачивается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к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знакомым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предметам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2"/>
          <w:lang w:val="ru-RU"/>
        </w:rPr>
        <w:t xml:space="preserve"> </w:t>
      </w:r>
      <w:r w:rsidRPr="003D7990">
        <w:rPr>
          <w:lang w:val="ru-RU"/>
        </w:rPr>
        <w:t>людям,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их</w:t>
      </w:r>
      <w:r w:rsidRPr="003D7990">
        <w:rPr>
          <w:spacing w:val="3"/>
          <w:lang w:val="ru-RU"/>
        </w:rPr>
        <w:t xml:space="preserve"> </w:t>
      </w:r>
      <w:r w:rsidRPr="003D7990">
        <w:rPr>
          <w:lang w:val="ru-RU"/>
        </w:rPr>
        <w:t>назы- вают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имени,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показать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пальцем.</w:t>
      </w:r>
    </w:p>
    <w:p w:rsidR="00E5163C" w:rsidRPr="003D7990" w:rsidRDefault="00E5163C">
      <w:pPr>
        <w:pStyle w:val="BodyText"/>
        <w:spacing w:line="279" w:lineRule="exact"/>
        <w:ind w:left="112"/>
        <w:jc w:val="both"/>
        <w:rPr>
          <w:lang w:val="ru-RU"/>
        </w:rPr>
      </w:pPr>
      <w:r w:rsidRPr="003D7990">
        <w:rPr>
          <w:lang w:val="ru-RU"/>
        </w:rPr>
        <w:t>Понимает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простые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просьбы,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например: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«Брось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мячик».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Начинает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делать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соответствующие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движения,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услышит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знако- мый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стишок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песенку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(ладушки,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мишка</w:t>
      </w:r>
      <w:r w:rsidRPr="003D7990">
        <w:rPr>
          <w:spacing w:val="-15"/>
          <w:lang w:val="ru-RU"/>
        </w:rPr>
        <w:t xml:space="preserve"> </w:t>
      </w:r>
      <w:r w:rsidRPr="003D7990">
        <w:rPr>
          <w:lang w:val="ru-RU"/>
        </w:rPr>
        <w:t>косолапый).</w:t>
      </w:r>
    </w:p>
    <w:p w:rsidR="00E5163C" w:rsidRPr="003D7990" w:rsidRDefault="00E5163C">
      <w:pPr>
        <w:pStyle w:val="BodyText"/>
        <w:ind w:left="112"/>
        <w:rPr>
          <w:lang w:val="ru-RU"/>
        </w:rPr>
      </w:pPr>
      <w:r w:rsidRPr="003D7990">
        <w:rPr>
          <w:lang w:val="ru-RU"/>
        </w:rPr>
        <w:t>Машет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прощанье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рукой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ответ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ваше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«до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свидания»,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даже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если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сопровождаете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свои</w:t>
      </w:r>
      <w:r w:rsidRPr="003D7990">
        <w:rPr>
          <w:spacing w:val="-22"/>
          <w:lang w:val="ru-RU"/>
        </w:rPr>
        <w:t xml:space="preserve"> </w:t>
      </w:r>
      <w:r w:rsidRPr="003D7990">
        <w:rPr>
          <w:lang w:val="ru-RU"/>
        </w:rPr>
        <w:t>слова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соответствующим</w:t>
      </w:r>
      <w:r w:rsidRPr="003D7990">
        <w:rPr>
          <w:spacing w:val="-23"/>
          <w:lang w:val="ru-RU"/>
        </w:rPr>
        <w:t xml:space="preserve"> </w:t>
      </w:r>
      <w:r w:rsidRPr="003D7990">
        <w:rPr>
          <w:lang w:val="ru-RU"/>
        </w:rPr>
        <w:t>жестом.</w:t>
      </w:r>
    </w:p>
    <w:p w:rsidR="00E5163C" w:rsidRPr="003D7990" w:rsidRDefault="00E5163C">
      <w:pPr>
        <w:spacing w:before="7"/>
        <w:rPr>
          <w:rFonts w:ascii="Cambria" w:hAnsi="Cambria" w:cs="Cambria"/>
          <w:lang w:val="ru-RU"/>
        </w:rPr>
      </w:pPr>
    </w:p>
    <w:p w:rsidR="00E5163C" w:rsidRPr="003D7990" w:rsidRDefault="00E5163C">
      <w:pPr>
        <w:pStyle w:val="Heading4"/>
        <w:spacing w:line="294" w:lineRule="exact"/>
        <w:ind w:left="112"/>
        <w:jc w:val="both"/>
        <w:rPr>
          <w:b w:val="0"/>
          <w:bCs w:val="0"/>
          <w:lang w:val="ru-RU"/>
        </w:rPr>
      </w:pPr>
      <w:r w:rsidRPr="003D7990">
        <w:rPr>
          <w:lang w:val="ru-RU"/>
        </w:rPr>
        <w:t>2</w:t>
      </w:r>
      <w:r w:rsidRPr="003D7990">
        <w:rPr>
          <w:spacing w:val="-44"/>
          <w:lang w:val="ru-RU"/>
        </w:rPr>
        <w:t xml:space="preserve"> </w:t>
      </w:r>
      <w:r w:rsidRPr="003D7990">
        <w:rPr>
          <w:lang w:val="ru-RU"/>
        </w:rPr>
        <w:t>года</w:t>
      </w:r>
    </w:p>
    <w:p w:rsidR="00E5163C" w:rsidRPr="003D7990" w:rsidRDefault="00E5163C">
      <w:pPr>
        <w:pStyle w:val="BodyText"/>
        <w:ind w:left="112" w:right="115"/>
        <w:jc w:val="both"/>
        <w:rPr>
          <w:lang w:val="ru-RU"/>
        </w:rPr>
      </w:pPr>
      <w:r w:rsidRPr="003D7990">
        <w:rPr>
          <w:lang w:val="ru-RU"/>
        </w:rPr>
        <w:t>Говорит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не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меньше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10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слов.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Выполняет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ваши</w:t>
      </w:r>
      <w:r w:rsidRPr="003D7990">
        <w:rPr>
          <w:spacing w:val="-9"/>
          <w:lang w:val="ru-RU"/>
        </w:rPr>
        <w:t xml:space="preserve"> </w:t>
      </w:r>
      <w:r w:rsidRPr="003D7990">
        <w:rPr>
          <w:lang w:val="ru-RU"/>
        </w:rPr>
        <w:t>просьбы,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любит,</w:t>
      </w:r>
      <w:r w:rsidRPr="003D7990">
        <w:rPr>
          <w:spacing w:val="-8"/>
          <w:lang w:val="ru-RU"/>
        </w:rPr>
        <w:t xml:space="preserve"> </w:t>
      </w:r>
      <w:r w:rsidRPr="003D7990">
        <w:rPr>
          <w:lang w:val="ru-RU"/>
        </w:rPr>
        <w:t>когда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ему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читают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книгу,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может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по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вашей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просьбе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указать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предмет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его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изображение.</w:t>
      </w:r>
    </w:p>
    <w:p w:rsidR="00E5163C" w:rsidRPr="003D7990" w:rsidRDefault="00E5163C">
      <w:pPr>
        <w:spacing w:before="1"/>
        <w:rPr>
          <w:rFonts w:ascii="Cambria" w:hAnsi="Cambria" w:cs="Cambria"/>
          <w:sz w:val="24"/>
          <w:szCs w:val="24"/>
          <w:lang w:val="ru-RU"/>
        </w:rPr>
      </w:pPr>
    </w:p>
    <w:p w:rsidR="00E5163C" w:rsidRPr="003D7990" w:rsidRDefault="00E5163C">
      <w:pPr>
        <w:pStyle w:val="Heading4"/>
        <w:spacing w:line="280" w:lineRule="exact"/>
        <w:ind w:left="112" w:right="115"/>
        <w:jc w:val="both"/>
        <w:rPr>
          <w:b w:val="0"/>
          <w:bCs w:val="0"/>
          <w:lang w:val="ru-RU"/>
        </w:rPr>
      </w:pPr>
      <w:r w:rsidRPr="003D7990">
        <w:rPr>
          <w:w w:val="95"/>
          <w:lang w:val="ru-RU"/>
        </w:rPr>
        <w:t>Если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вам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кажется,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что</w:t>
      </w:r>
      <w:r w:rsidRPr="003D7990">
        <w:rPr>
          <w:spacing w:val="-22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ребенок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не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демонстрирует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большинство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из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этих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навыков,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вы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можете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проверить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слух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20"/>
          <w:lang w:val="ru-RU"/>
        </w:rPr>
        <w:t xml:space="preserve"> </w:t>
      </w:r>
      <w:r w:rsidRPr="003D7990">
        <w:rPr>
          <w:lang w:val="ru-RU"/>
        </w:rPr>
        <w:t>помо-</w:t>
      </w:r>
      <w:r w:rsidRPr="003D7990">
        <w:rPr>
          <w:w w:val="94"/>
          <w:lang w:val="ru-RU"/>
        </w:rPr>
        <w:t xml:space="preserve"> </w:t>
      </w:r>
      <w:r w:rsidRPr="003D7990">
        <w:rPr>
          <w:lang w:val="ru-RU"/>
        </w:rPr>
        <w:t>щью</w:t>
      </w:r>
      <w:r w:rsidRPr="003D7990">
        <w:rPr>
          <w:spacing w:val="-37"/>
          <w:lang w:val="ru-RU"/>
        </w:rPr>
        <w:t xml:space="preserve"> </w:t>
      </w:r>
      <w:r w:rsidRPr="003D7990">
        <w:rPr>
          <w:lang w:val="ru-RU"/>
        </w:rPr>
        <w:t>игрушек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или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методом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гороховых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проб,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который</w:t>
      </w:r>
      <w:r w:rsidRPr="003D7990">
        <w:rPr>
          <w:spacing w:val="-36"/>
          <w:lang w:val="ru-RU"/>
        </w:rPr>
        <w:t xml:space="preserve"> </w:t>
      </w:r>
      <w:r w:rsidRPr="003D7990">
        <w:rPr>
          <w:lang w:val="ru-RU"/>
        </w:rPr>
        <w:t>подроб-</w:t>
      </w:r>
      <w:r w:rsidRPr="003D7990">
        <w:rPr>
          <w:w w:val="92"/>
          <w:lang w:val="ru-RU"/>
        </w:rPr>
        <w:t xml:space="preserve"> </w:t>
      </w:r>
      <w:r w:rsidRPr="003D7990">
        <w:rPr>
          <w:lang w:val="ru-RU"/>
        </w:rPr>
        <w:t>но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описан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книге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П.</w:t>
      </w:r>
      <w:r w:rsidRPr="003D7990">
        <w:rPr>
          <w:spacing w:val="-38"/>
          <w:lang w:val="ru-RU"/>
        </w:rPr>
        <w:t xml:space="preserve"> </w:t>
      </w:r>
      <w:r w:rsidRPr="003D7990">
        <w:rPr>
          <w:lang w:val="ru-RU"/>
        </w:rPr>
        <w:t>Л.</w:t>
      </w:r>
      <w:r w:rsidRPr="003D7990">
        <w:rPr>
          <w:spacing w:val="-14"/>
          <w:lang w:val="ru-RU"/>
        </w:rPr>
        <w:t xml:space="preserve"> </w:t>
      </w:r>
      <w:r w:rsidRPr="003D7990">
        <w:rPr>
          <w:lang w:val="ru-RU"/>
        </w:rPr>
        <w:t>Жияновой</w:t>
      </w:r>
      <w:r w:rsidRPr="003D7990">
        <w:rPr>
          <w:spacing w:val="39"/>
          <w:lang w:val="ru-RU"/>
        </w:rPr>
        <w:t xml:space="preserve"> </w:t>
      </w:r>
      <w:r w:rsidRPr="003D7990">
        <w:rPr>
          <w:lang w:val="ru-RU"/>
        </w:rPr>
        <w:t>«Формирование</w:t>
      </w:r>
      <w:r w:rsidRPr="003D7990">
        <w:rPr>
          <w:spacing w:val="40"/>
          <w:lang w:val="ru-RU"/>
        </w:rPr>
        <w:t xml:space="preserve"> </w:t>
      </w:r>
      <w:r w:rsidRPr="003D7990">
        <w:rPr>
          <w:lang w:val="ru-RU"/>
        </w:rPr>
        <w:t>навыков</w:t>
      </w:r>
      <w:r w:rsidRPr="003D7990">
        <w:rPr>
          <w:w w:val="101"/>
          <w:lang w:val="ru-RU"/>
        </w:rPr>
        <w:t xml:space="preserve"> </w:t>
      </w:r>
      <w:r w:rsidRPr="003D7990">
        <w:rPr>
          <w:w w:val="95"/>
          <w:lang w:val="ru-RU"/>
        </w:rPr>
        <w:t>общения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и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речи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у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детей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</w:t>
      </w:r>
      <w:r w:rsidRPr="003D7990">
        <w:rPr>
          <w:spacing w:val="-23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синдромом</w:t>
      </w:r>
      <w:r w:rsidRPr="003D7990">
        <w:rPr>
          <w:spacing w:val="-24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Дауна».</w:t>
      </w:r>
    </w:p>
    <w:p w:rsidR="00E5163C" w:rsidRPr="003D7990" w:rsidRDefault="00E5163C">
      <w:pPr>
        <w:spacing w:line="280" w:lineRule="exact"/>
        <w:jc w:val="both"/>
        <w:rPr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780" w:header="720" w:footer="720" w:gutter="0"/>
          <w:cols w:num="2" w:space="720" w:equalWidth="0">
            <w:col w:w="7540" w:space="340"/>
            <w:col w:w="7660"/>
          </w:cols>
        </w:sectPr>
      </w:pPr>
    </w:p>
    <w:p w:rsidR="00E5163C" w:rsidRPr="003D7990" w:rsidRDefault="00E5163C">
      <w:pPr>
        <w:rPr>
          <w:rFonts w:ascii="Century Gothic" w:hAnsi="Century Gothic" w:cs="Century Gothic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ascii="Century Gothic" w:hAnsi="Century Gothic" w:cs="Century Gothic"/>
          <w:b/>
          <w:bCs/>
          <w:sz w:val="28"/>
          <w:szCs w:val="28"/>
          <w:lang w:val="ru-RU"/>
        </w:rPr>
      </w:pPr>
    </w:p>
    <w:p w:rsidR="00E5163C" w:rsidRPr="003D7990" w:rsidRDefault="00E5163C">
      <w:pPr>
        <w:tabs>
          <w:tab w:val="right" w:pos="3326"/>
        </w:tabs>
        <w:spacing w:before="60"/>
        <w:ind w:right="115"/>
        <w:jc w:val="right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ПРОВЕРКА</w:t>
      </w:r>
      <w:r w:rsidRPr="003D7990">
        <w:rPr>
          <w:rFonts w:ascii="Arial" w:hAnsi="Arial"/>
          <w:spacing w:val="-10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СЛУХА</w:t>
      </w:r>
      <w:r w:rsidRPr="003D7990">
        <w:rPr>
          <w:rFonts w:ascii="Arial" w:hAnsi="Arial"/>
          <w:spacing w:val="-9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РЕБЕНКА</w:t>
      </w:r>
      <w:r w:rsidRPr="003D7990">
        <w:rPr>
          <w:spacing w:val="3"/>
          <w:sz w:val="24"/>
          <w:lang w:val="ru-RU"/>
        </w:rPr>
        <w:tab/>
      </w:r>
      <w:r w:rsidRPr="003D7990">
        <w:rPr>
          <w:sz w:val="24"/>
          <w:lang w:val="ru-RU"/>
        </w:rPr>
        <w:t>69</w:t>
      </w:r>
    </w:p>
    <w:p w:rsidR="00E5163C" w:rsidRPr="003D7990" w:rsidRDefault="00E5163C">
      <w:pPr>
        <w:jc w:val="right"/>
        <w:rPr>
          <w:rFonts w:cs="Calibri"/>
          <w:sz w:val="24"/>
          <w:szCs w:val="24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780" w:header="720" w:footer="720" w:gutter="0"/>
          <w:cols w:space="720"/>
        </w:sectPr>
      </w:pPr>
    </w:p>
    <w:p w:rsidR="00E5163C" w:rsidRPr="003D7990" w:rsidRDefault="00E5163C">
      <w:pPr>
        <w:pStyle w:val="Heading3"/>
        <w:spacing w:line="413" w:lineRule="exact"/>
        <w:ind w:left="1830" w:right="1801"/>
        <w:jc w:val="center"/>
        <w:rPr>
          <w:rFonts w:cs="Arial Black"/>
          <w:b w:val="0"/>
          <w:bCs w:val="0"/>
          <w:lang w:val="ru-RU"/>
        </w:rPr>
      </w:pPr>
      <w:bookmarkStart w:id="20" w:name="_TOC_250001"/>
      <w:r w:rsidRPr="003D7990">
        <w:rPr>
          <w:w w:val="90"/>
          <w:lang w:val="ru-RU"/>
        </w:rPr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3</w:t>
      </w:r>
      <w:bookmarkEnd w:id="20"/>
    </w:p>
    <w:p w:rsidR="00E5163C" w:rsidRPr="003D7990" w:rsidRDefault="00E5163C">
      <w:pPr>
        <w:spacing w:line="426" w:lineRule="exact"/>
        <w:ind w:left="1830" w:right="1801"/>
        <w:jc w:val="center"/>
        <w:rPr>
          <w:rFonts w:ascii="Arial Black" w:hAnsi="Arial Black" w:cs="Arial Black"/>
          <w:sz w:val="18"/>
          <w:szCs w:val="18"/>
          <w:lang w:val="ru-RU"/>
        </w:rPr>
      </w:pPr>
      <w:r w:rsidRPr="003D7990">
        <w:rPr>
          <w:rFonts w:ascii="Arial Black" w:hAnsi="Arial Black"/>
          <w:b/>
          <w:w w:val="90"/>
          <w:sz w:val="32"/>
          <w:lang w:val="ru-RU"/>
        </w:rPr>
        <w:t>ГРАФИК</w:t>
      </w:r>
      <w:r w:rsidRPr="003D7990">
        <w:rPr>
          <w:rFonts w:ascii="Arial Black" w:hAnsi="Arial Black"/>
          <w:b/>
          <w:spacing w:val="-58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МЕДИЦИНСКОГО</w:t>
      </w:r>
      <w:r w:rsidRPr="003D7990">
        <w:rPr>
          <w:rFonts w:ascii="Arial Black" w:hAnsi="Arial Black"/>
          <w:b/>
          <w:spacing w:val="-57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ОБСЛЕДОВАНИЯ</w:t>
      </w:r>
      <w:r w:rsidRPr="003D7990">
        <w:rPr>
          <w:rFonts w:ascii="Arial Black" w:hAnsi="Arial Black"/>
          <w:b/>
          <w:spacing w:val="-58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ДЕТЕЙ</w:t>
      </w:r>
      <w:r w:rsidRPr="003D7990">
        <w:rPr>
          <w:rFonts w:ascii="Arial Black" w:hAnsi="Arial Black"/>
          <w:b/>
          <w:spacing w:val="-57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</w:t>
      </w:r>
      <w:r w:rsidRPr="003D7990">
        <w:rPr>
          <w:rFonts w:ascii="Arial Black" w:hAnsi="Arial Black"/>
          <w:b/>
          <w:spacing w:val="-58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СИНДРОМОМ</w:t>
      </w:r>
      <w:r w:rsidRPr="003D7990">
        <w:rPr>
          <w:rFonts w:ascii="Arial Black" w:hAnsi="Arial Black"/>
          <w:b/>
          <w:spacing w:val="-57"/>
          <w:w w:val="90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90"/>
          <w:sz w:val="32"/>
          <w:lang w:val="ru-RU"/>
        </w:rPr>
        <w:t>ДАУНА</w:t>
      </w:r>
      <w:r w:rsidRPr="003D7990">
        <w:rPr>
          <w:rFonts w:ascii="Arial Black" w:hAnsi="Arial Black"/>
          <w:b/>
          <w:w w:val="90"/>
          <w:position w:val="11"/>
          <w:sz w:val="18"/>
          <w:lang w:val="ru-RU"/>
        </w:rPr>
        <w:t>*</w:t>
      </w:r>
    </w:p>
    <w:p w:rsidR="00E5163C" w:rsidRPr="003D7990" w:rsidRDefault="00E5163C">
      <w:pPr>
        <w:spacing w:before="12"/>
        <w:rPr>
          <w:rFonts w:ascii="Arial Black" w:hAnsi="Arial Black" w:cs="Arial Black"/>
          <w:b/>
          <w:bCs/>
          <w:sz w:val="12"/>
          <w:szCs w:val="12"/>
          <w:lang w:val="ru-RU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69"/>
        <w:gridCol w:w="2027"/>
        <w:gridCol w:w="3086"/>
        <w:gridCol w:w="2596"/>
        <w:gridCol w:w="2519"/>
      </w:tblGrid>
      <w:tr w:rsidR="00E5163C" w:rsidRPr="00AA4380" w:rsidTr="00AA4380">
        <w:trPr>
          <w:trHeight w:hRule="exact" w:val="362"/>
        </w:trPr>
        <w:tc>
          <w:tcPr>
            <w:tcW w:w="5069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18"/>
              <w:ind w:left="-1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ascii="Arial Black" w:hAnsi="Arial Black"/>
                <w:b/>
                <w:w w:val="90"/>
                <w:sz w:val="20"/>
              </w:rPr>
              <w:t>Вид</w:t>
            </w:r>
            <w:r w:rsidRPr="00AA4380">
              <w:rPr>
                <w:rFonts w:ascii="Arial Black" w:hAnsi="Arial Black"/>
                <w:b/>
                <w:spacing w:val="45"/>
                <w:w w:val="90"/>
                <w:sz w:val="20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0"/>
              </w:rPr>
              <w:t>исследования</w:t>
            </w:r>
          </w:p>
        </w:tc>
        <w:tc>
          <w:tcPr>
            <w:tcW w:w="10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32"/>
              <w:ind w:right="3"/>
              <w:jc w:val="center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ascii="Arial Black" w:hAnsi="Arial Black"/>
                <w:b/>
                <w:w w:val="90"/>
                <w:sz w:val="20"/>
              </w:rPr>
              <w:t>Частота</w:t>
            </w:r>
            <w:r w:rsidRPr="00AA4380">
              <w:rPr>
                <w:rFonts w:ascii="Arial Black" w:hAnsi="Arial Black"/>
                <w:b/>
                <w:spacing w:val="50"/>
                <w:w w:val="90"/>
                <w:sz w:val="20"/>
              </w:rPr>
              <w:t xml:space="preserve"> </w:t>
            </w:r>
            <w:r w:rsidRPr="00AA4380">
              <w:rPr>
                <w:rFonts w:ascii="Arial Black" w:hAnsi="Arial Black"/>
                <w:b/>
                <w:w w:val="90"/>
                <w:sz w:val="20"/>
              </w:rPr>
              <w:t>исследования</w:t>
            </w:r>
          </w:p>
        </w:tc>
      </w:tr>
      <w:tr w:rsidR="00E5163C" w:rsidRPr="00AA4380" w:rsidTr="00AA4380">
        <w:trPr>
          <w:trHeight w:hRule="exact" w:val="371"/>
        </w:trPr>
        <w:tc>
          <w:tcPr>
            <w:tcW w:w="5069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6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cs="Calibri"/>
                <w:b/>
                <w:bCs/>
                <w:sz w:val="20"/>
                <w:szCs w:val="20"/>
              </w:rPr>
              <w:t>0–1</w:t>
            </w:r>
            <w:r w:rsidRPr="00AA4380"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0"/>
                <w:szCs w:val="20"/>
              </w:rPr>
              <w:t>мес</w:t>
            </w:r>
            <w:r w:rsidRPr="00AA4380">
              <w:rPr>
                <w:rFonts w:cs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6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cs="Calibri"/>
                <w:b/>
                <w:bCs/>
                <w:sz w:val="20"/>
                <w:szCs w:val="20"/>
              </w:rPr>
              <w:t>1–12</w:t>
            </w:r>
            <w:r w:rsidRPr="00AA4380"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0"/>
                <w:szCs w:val="20"/>
              </w:rPr>
              <w:t>мес</w:t>
            </w:r>
            <w:r w:rsidRPr="00AA4380">
              <w:rPr>
                <w:rFonts w:cs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36"/>
              <w:ind w:left="164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cs="Calibri"/>
                <w:b/>
                <w:bCs/>
                <w:sz w:val="20"/>
                <w:szCs w:val="20"/>
              </w:rPr>
              <w:t>1–5</w:t>
            </w:r>
            <w:r w:rsidRPr="00AA4380">
              <w:rPr>
                <w:rFonts w:cs="Calibri"/>
                <w:b/>
                <w:bCs/>
                <w:spacing w:val="7"/>
                <w:sz w:val="20"/>
                <w:szCs w:val="20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sz w:val="20"/>
                <w:szCs w:val="20"/>
              </w:rPr>
              <w:t>лет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36"/>
              <w:ind w:left="164"/>
              <w:rPr>
                <w:rFonts w:ascii="Arial Black" w:hAnsi="Arial Black" w:cs="Arial Black"/>
                <w:sz w:val="20"/>
                <w:szCs w:val="20"/>
              </w:rPr>
            </w:pPr>
            <w:r w:rsidRPr="00AA4380">
              <w:rPr>
                <w:rFonts w:cs="Calibri"/>
                <w:b/>
                <w:bCs/>
                <w:w w:val="105"/>
                <w:sz w:val="20"/>
                <w:szCs w:val="20"/>
              </w:rPr>
              <w:t>5–19</w:t>
            </w:r>
            <w:r w:rsidRPr="00AA4380">
              <w:rPr>
                <w:rFonts w:cs="Calibri"/>
                <w:b/>
                <w:bCs/>
                <w:spacing w:val="-22"/>
                <w:w w:val="105"/>
                <w:sz w:val="20"/>
                <w:szCs w:val="20"/>
              </w:rPr>
              <w:t xml:space="preserve"> </w:t>
            </w:r>
            <w:r w:rsidRPr="00AA4380">
              <w:rPr>
                <w:rFonts w:ascii="Arial Black" w:hAnsi="Arial Black" w:cs="Arial Black"/>
                <w:b/>
                <w:bCs/>
                <w:w w:val="105"/>
                <w:sz w:val="20"/>
                <w:szCs w:val="20"/>
              </w:rPr>
              <w:t>лет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 xml:space="preserve">Хромосомное </w:t>
            </w:r>
            <w:r w:rsidRPr="00AA4380">
              <w:rPr>
                <w:rFonts w:ascii="Arial" w:hAnsi="Arial"/>
                <w:spacing w:val="31"/>
                <w:sz w:val="20"/>
              </w:rPr>
              <w:t xml:space="preserve"> </w:t>
            </w:r>
            <w:r w:rsidRPr="00AA4380">
              <w:rPr>
                <w:rFonts w:ascii="Arial" w:hAnsi="Arial"/>
                <w:sz w:val="20"/>
              </w:rPr>
              <w:t>исследование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Клинический</w:t>
            </w:r>
            <w:r w:rsidRPr="00AA4380"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анализ</w:t>
            </w:r>
            <w:r w:rsidRPr="00AA4380">
              <w:rPr>
                <w:rFonts w:ascii="Arial" w:hAnsi="Arial"/>
                <w:spacing w:val="-29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крови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10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6</w:t>
            </w:r>
            <w:r w:rsidRPr="00AA4380">
              <w:rPr>
                <w:spacing w:val="2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мес</w:t>
            </w:r>
            <w:r w:rsidRPr="00AA4380">
              <w:rPr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Клинический</w:t>
            </w:r>
            <w:r w:rsidRPr="00AA4380"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анализ</w:t>
            </w:r>
            <w:r w:rsidRPr="00AA4380"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мочи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10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6</w:t>
            </w:r>
            <w:r w:rsidRPr="00AA4380">
              <w:rPr>
                <w:spacing w:val="2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мес</w:t>
            </w:r>
            <w:r w:rsidRPr="00AA4380">
              <w:rPr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Эндокринолог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1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роддоме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6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12</w:t>
            </w:r>
            <w:r w:rsidRPr="00AA4380">
              <w:rPr>
                <w:spacing w:val="5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мес</w:t>
            </w:r>
            <w:r w:rsidRPr="00AA4380">
              <w:rPr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590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5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10"/>
                <w:sz w:val="20"/>
                <w:lang w:val="ru-RU"/>
              </w:rPr>
              <w:t>Уровень</w:t>
            </w:r>
            <w:r w:rsidRPr="00AA4380">
              <w:rPr>
                <w:rFonts w:ascii="Arial" w:hAnsi="Arial"/>
                <w:spacing w:val="-43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  <w:lang w:val="ru-RU"/>
              </w:rPr>
              <w:t>тиреоидных</w:t>
            </w:r>
            <w:r w:rsidRPr="00AA4380">
              <w:rPr>
                <w:rFonts w:ascii="Arial" w:hAnsi="Arial"/>
                <w:spacing w:val="-42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  <w:lang w:val="ru-RU"/>
              </w:rPr>
              <w:t>гормонов</w:t>
            </w:r>
          </w:p>
          <w:p w:rsidR="00E5163C" w:rsidRPr="00AA4380" w:rsidRDefault="00E5163C" w:rsidP="00AA4380">
            <w:pPr>
              <w:pStyle w:val="TableParagraph"/>
              <w:spacing w:before="7"/>
              <w:rPr>
                <w:rFonts w:cs="Calibri"/>
                <w:sz w:val="20"/>
                <w:szCs w:val="20"/>
                <w:lang w:val="ru-RU"/>
              </w:rPr>
            </w:pPr>
            <w:r w:rsidRPr="00AA4380">
              <w:rPr>
                <w:sz w:val="20"/>
                <w:lang w:val="ru-RU"/>
              </w:rPr>
              <w:t>(</w:t>
            </w:r>
            <w:r w:rsidRPr="00AA4380">
              <w:rPr>
                <w:rFonts w:ascii="Arial" w:hAnsi="Arial"/>
                <w:sz w:val="20"/>
                <w:lang w:val="ru-RU"/>
              </w:rPr>
              <w:t>ТТГ</w:t>
            </w:r>
            <w:r w:rsidRPr="00AA4380">
              <w:rPr>
                <w:sz w:val="20"/>
                <w:lang w:val="ru-RU"/>
              </w:rPr>
              <w:t>,</w:t>
            </w:r>
            <w:r w:rsidRPr="00AA4380">
              <w:rPr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0"/>
                <w:lang w:val="ru-RU"/>
              </w:rPr>
              <w:t>Т</w:t>
            </w:r>
            <w:r w:rsidRPr="00AA4380">
              <w:rPr>
                <w:sz w:val="20"/>
                <w:lang w:val="ru-RU"/>
              </w:rPr>
              <w:t>4</w:t>
            </w:r>
            <w:r w:rsidRPr="00AA4380">
              <w:rPr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0"/>
                <w:lang w:val="ru-RU"/>
              </w:rPr>
              <w:t>своб</w:t>
            </w:r>
            <w:r w:rsidRPr="00AA4380">
              <w:rPr>
                <w:spacing w:val="-1"/>
                <w:sz w:val="20"/>
                <w:lang w:val="ru-RU"/>
              </w:rPr>
              <w:t>.),</w:t>
            </w:r>
            <w:r w:rsidRPr="00AA4380">
              <w:rPr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z w:val="20"/>
                <w:lang w:val="ru-RU"/>
              </w:rPr>
              <w:t>АТ</w:t>
            </w:r>
            <w:r w:rsidRPr="00AA4380">
              <w:rPr>
                <w:sz w:val="20"/>
                <w:lang w:val="ru-RU"/>
              </w:rPr>
              <w:t>-</w:t>
            </w:r>
            <w:r w:rsidRPr="00AA4380">
              <w:rPr>
                <w:rFonts w:ascii="Arial" w:hAnsi="Arial"/>
                <w:sz w:val="20"/>
                <w:lang w:val="ru-RU"/>
              </w:rPr>
              <w:t>ТПО</w:t>
            </w:r>
            <w:r w:rsidRPr="00AA4380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AA4380">
              <w:rPr>
                <w:sz w:val="20"/>
                <w:lang w:val="ru-RU"/>
              </w:rPr>
              <w:t>(</w:t>
            </w:r>
            <w:r w:rsidRPr="00AA4380">
              <w:rPr>
                <w:sz w:val="20"/>
              </w:rPr>
              <w:t>c</w:t>
            </w:r>
            <w:r w:rsidRPr="00AA4380">
              <w:rPr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sz w:val="20"/>
                <w:lang w:val="ru-RU"/>
              </w:rPr>
              <w:t>4</w:t>
            </w:r>
            <w:r w:rsidRPr="00AA4380">
              <w:rPr>
                <w:spacing w:val="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sz w:val="20"/>
                <w:lang w:val="ru-RU"/>
              </w:rPr>
              <w:t>лет</w:t>
            </w:r>
            <w:r w:rsidRPr="00AA4380">
              <w:rPr>
                <w:spacing w:val="-2"/>
                <w:sz w:val="20"/>
                <w:lang w:val="ru-RU"/>
              </w:rPr>
              <w:t>)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76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79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179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Кардиолог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ЭКГ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ЭхоКГ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Невролог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в</w:t>
            </w:r>
            <w:r w:rsidRPr="00AA4380">
              <w:rPr>
                <w:rFonts w:ascii="Arial" w:hAnsi="Arial"/>
                <w:spacing w:val="-17"/>
                <w:w w:val="110"/>
                <w:sz w:val="20"/>
              </w:rPr>
              <w:t xml:space="preserve"> </w:t>
            </w:r>
            <w:r w:rsidRPr="00AA4380">
              <w:rPr>
                <w:w w:val="110"/>
                <w:sz w:val="20"/>
              </w:rPr>
              <w:t>3</w:t>
            </w:r>
            <w:r w:rsidRPr="00AA4380">
              <w:rPr>
                <w:spacing w:val="-6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и</w:t>
            </w:r>
            <w:r w:rsidRPr="00AA4380">
              <w:rPr>
                <w:rFonts w:ascii="Arial" w:hAnsi="Arial"/>
                <w:spacing w:val="-17"/>
                <w:w w:val="110"/>
                <w:sz w:val="20"/>
              </w:rPr>
              <w:t xml:space="preserve"> </w:t>
            </w:r>
            <w:r w:rsidRPr="00AA4380">
              <w:rPr>
                <w:w w:val="110"/>
                <w:sz w:val="20"/>
              </w:rPr>
              <w:t>6</w:t>
            </w:r>
            <w:r w:rsidRPr="00AA4380">
              <w:rPr>
                <w:spacing w:val="-6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мес</w:t>
            </w:r>
            <w:r w:rsidRPr="00AA4380">
              <w:rPr>
                <w:w w:val="110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НСГ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по</w:t>
            </w:r>
            <w:r w:rsidRPr="00AA4380"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показаниям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УЗИ</w:t>
            </w:r>
            <w:r w:rsidRPr="00AA4380">
              <w:rPr>
                <w:rFonts w:ascii="Arial" w:hAnsi="Arial"/>
                <w:spacing w:val="-33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брюшной</w:t>
            </w:r>
            <w:r w:rsidRPr="00AA4380">
              <w:rPr>
                <w:rFonts w:ascii="Arial" w:hAnsi="Arial"/>
                <w:spacing w:val="-33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0"/>
              </w:rPr>
              <w:t>полости</w:t>
            </w:r>
            <w:r w:rsidRPr="00AA4380">
              <w:rPr>
                <w:spacing w:val="-2"/>
                <w:w w:val="110"/>
                <w:sz w:val="20"/>
              </w:rPr>
              <w:t>,</w:t>
            </w:r>
            <w:r w:rsidRPr="00AA4380">
              <w:rPr>
                <w:spacing w:val="-22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почек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по</w:t>
            </w:r>
            <w:r w:rsidRPr="00AA4380"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показаниям</w:t>
            </w:r>
          </w:p>
        </w:tc>
      </w:tr>
      <w:tr w:rsidR="00E5163C" w:rsidRPr="00AA4380" w:rsidTr="00AA4380">
        <w:trPr>
          <w:trHeight w:hRule="exact" w:val="527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7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Окулист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4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24"/>
              <w:ind w:left="164" w:right="842" w:hanging="1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w w:val="105"/>
                <w:sz w:val="20"/>
                <w:lang w:val="ru-RU"/>
              </w:rPr>
              <w:t>1</w:t>
            </w:r>
            <w:r w:rsidRPr="00AA4380">
              <w:rPr>
                <w:spacing w:val="4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1"/>
                <w:w w:val="105"/>
                <w:sz w:val="20"/>
                <w:lang w:val="ru-RU"/>
              </w:rPr>
              <w:t>раз</w:t>
            </w:r>
            <w:r w:rsidRPr="00AA4380">
              <w:rPr>
                <w:spacing w:val="-2"/>
                <w:w w:val="105"/>
                <w:sz w:val="20"/>
                <w:lang w:val="ru-RU"/>
              </w:rPr>
              <w:t>,</w:t>
            </w:r>
            <w:r w:rsidRPr="00AA4380">
              <w:rPr>
                <w:spacing w:val="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том</w:t>
            </w:r>
            <w:r w:rsidRPr="00AA438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числе</w:t>
            </w:r>
            <w:r w:rsidRPr="00AA4380">
              <w:rPr>
                <w:rFonts w:ascii="Arial" w:hAnsi="Arial"/>
                <w:spacing w:val="23"/>
                <w:w w:val="104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контроль</w:t>
            </w:r>
            <w:r w:rsidRPr="00AA4380">
              <w:rPr>
                <w:rFonts w:ascii="Arial" w:hAnsi="Arial"/>
                <w:spacing w:val="27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рефракции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47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24"/>
              <w:ind w:left="164" w:right="59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w w:val="110"/>
                <w:sz w:val="20"/>
                <w:lang w:val="ru-RU"/>
              </w:rPr>
              <w:t>1</w:t>
            </w:r>
            <w:r w:rsidRPr="00AA4380">
              <w:rPr>
                <w:spacing w:val="-7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  <w:lang w:val="ru-RU"/>
              </w:rPr>
              <w:t>раз</w:t>
            </w:r>
            <w:r w:rsidRPr="00AA4380">
              <w:rPr>
                <w:rFonts w:ascii="Arial" w:hAnsi="Arial"/>
                <w:spacing w:val="-17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spacing w:val="-17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w w:val="110"/>
                <w:sz w:val="20"/>
                <w:lang w:val="ru-RU"/>
              </w:rPr>
              <w:t>2</w:t>
            </w:r>
            <w:r w:rsidRPr="00AA4380">
              <w:rPr>
                <w:spacing w:val="-6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spacing w:val="-2"/>
                <w:w w:val="110"/>
                <w:sz w:val="20"/>
                <w:lang w:val="ru-RU"/>
              </w:rPr>
              <w:t>года</w:t>
            </w:r>
            <w:r w:rsidRPr="00AA4380">
              <w:rPr>
                <w:spacing w:val="-2"/>
                <w:w w:val="110"/>
                <w:sz w:val="20"/>
                <w:lang w:val="ru-RU"/>
              </w:rPr>
              <w:t>,</w:t>
            </w:r>
            <w:r w:rsidRPr="00AA4380">
              <w:rPr>
                <w:spacing w:val="-7"/>
                <w:w w:val="110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  <w:lang w:val="ru-RU"/>
              </w:rPr>
              <w:t>по</w:t>
            </w:r>
            <w:r w:rsidRPr="00AA4380">
              <w:rPr>
                <w:rFonts w:ascii="Arial" w:hAnsi="Arial"/>
                <w:spacing w:val="24"/>
                <w:w w:val="111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показаниям</w:t>
            </w:r>
            <w:r w:rsidRPr="00AA4380">
              <w:rPr>
                <w:rFonts w:ascii="Arial" w:hAnsi="Arial"/>
                <w:spacing w:val="30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чаще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Ортопед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10"/>
                <w:sz w:val="20"/>
              </w:rPr>
              <w:t>1</w:t>
            </w:r>
            <w:r w:rsidRPr="00AA4380">
              <w:rPr>
                <w:spacing w:val="-13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раз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sz w:val="20"/>
              </w:rPr>
              <w:t>УЗИ</w:t>
            </w:r>
            <w:r w:rsidRPr="00AA4380">
              <w:rPr>
                <w:rFonts w:ascii="Arial" w:hAnsi="Arial"/>
                <w:spacing w:val="40"/>
                <w:sz w:val="20"/>
              </w:rPr>
              <w:t xml:space="preserve"> </w:t>
            </w:r>
            <w:r w:rsidRPr="00AA4380">
              <w:rPr>
                <w:rFonts w:ascii="Arial" w:hAnsi="Arial"/>
                <w:sz w:val="20"/>
              </w:rPr>
              <w:t>тазобедренных</w:t>
            </w:r>
            <w:r w:rsidRPr="00AA4380">
              <w:rPr>
                <w:rFonts w:ascii="Arial" w:hAnsi="Arial"/>
                <w:spacing w:val="40"/>
                <w:sz w:val="20"/>
              </w:rPr>
              <w:t xml:space="preserve"> </w:t>
            </w:r>
            <w:r w:rsidRPr="00AA4380">
              <w:rPr>
                <w:rFonts w:ascii="Arial" w:hAnsi="Arial"/>
                <w:sz w:val="20"/>
              </w:rPr>
              <w:t>суставов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w w:val="115"/>
                <w:sz w:val="20"/>
              </w:rPr>
              <w:t>+</w:t>
            </w:r>
          </w:p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Рентгенограмма</w:t>
            </w:r>
            <w:r w:rsidRPr="00AA4380">
              <w:rPr>
                <w:rFonts w:ascii="Arial" w:hAnsi="Arial"/>
                <w:spacing w:val="18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шейного</w:t>
            </w:r>
            <w:r w:rsidRPr="00AA4380">
              <w:rPr>
                <w:rFonts w:ascii="Arial" w:hAnsi="Arial"/>
                <w:spacing w:val="19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отдела</w:t>
            </w:r>
            <w:r w:rsidRPr="00AA4380">
              <w:rPr>
                <w:rFonts w:ascii="Arial" w:hAnsi="Arial"/>
                <w:spacing w:val="19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позвоночника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82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05"/>
                <w:sz w:val="20"/>
              </w:rPr>
              <w:t>1</w:t>
            </w:r>
            <w:r w:rsidRPr="00AA4380">
              <w:rPr>
                <w:spacing w:val="6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раз</w:t>
            </w:r>
            <w:r w:rsidRPr="00AA4380"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4</w:t>
            </w:r>
            <w:r w:rsidRPr="00AA4380">
              <w:rPr>
                <w:spacing w:val="7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Аудиологическое</w:t>
            </w:r>
            <w:r w:rsidRPr="00AA4380">
              <w:rPr>
                <w:rFonts w:ascii="Arial" w:hAnsi="Arial"/>
                <w:spacing w:val="-34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исследование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10"/>
                <w:sz w:val="20"/>
              </w:rPr>
              <w:t>1</w:t>
            </w:r>
            <w:r w:rsidRPr="00AA4380">
              <w:rPr>
                <w:spacing w:val="-13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раз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05"/>
                <w:sz w:val="20"/>
              </w:rPr>
              <w:t>1</w:t>
            </w:r>
            <w:r w:rsidRPr="00AA4380">
              <w:rPr>
                <w:spacing w:val="6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раз</w:t>
            </w:r>
            <w:r w:rsidRPr="00AA4380"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2</w:t>
            </w:r>
            <w:r w:rsidRPr="00AA4380">
              <w:rPr>
                <w:spacing w:val="7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Скрининг</w:t>
            </w:r>
            <w:r w:rsidRPr="00AA4380">
              <w:rPr>
                <w:rFonts w:ascii="Arial" w:hAnsi="Arial"/>
                <w:spacing w:val="-36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целиакии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2</w:t>
            </w:r>
            <w:r w:rsidRPr="00AA4380">
              <w:rPr>
                <w:spacing w:val="7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года</w:t>
            </w:r>
            <w:r w:rsidRPr="00AA4380"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*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/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Отоларинголог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5"/>
              <w:rPr>
                <w:rFonts w:cs="Calibri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6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12</w:t>
            </w:r>
            <w:r w:rsidRPr="00AA4380">
              <w:rPr>
                <w:spacing w:val="5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мес</w:t>
            </w:r>
            <w:r w:rsidRPr="00AA4380">
              <w:rPr>
                <w:w w:val="105"/>
                <w:sz w:val="20"/>
              </w:rPr>
              <w:t>.</w:t>
            </w: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реже</w:t>
            </w:r>
            <w:r w:rsidRPr="00AA438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w w:val="105"/>
                <w:sz w:val="20"/>
                <w:lang w:val="ru-RU"/>
              </w:rPr>
              <w:t>1</w:t>
            </w:r>
            <w:r w:rsidRPr="00AA4380">
              <w:rPr>
                <w:spacing w:val="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раза</w:t>
            </w:r>
            <w:r w:rsidRPr="00AA438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год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05"/>
                <w:sz w:val="20"/>
              </w:rPr>
              <w:t>1</w:t>
            </w:r>
            <w:r w:rsidRPr="00AA4380">
              <w:rPr>
                <w:spacing w:val="6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раз</w:t>
            </w:r>
            <w:r w:rsidRPr="00AA4380"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2</w:t>
            </w:r>
            <w:r w:rsidRPr="00AA4380">
              <w:rPr>
                <w:spacing w:val="7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Стоматолог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05"/>
                <w:sz w:val="20"/>
              </w:rPr>
              <w:t>1</w:t>
            </w:r>
            <w:r w:rsidRPr="00AA4380">
              <w:rPr>
                <w:spacing w:val="6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раз</w:t>
            </w:r>
            <w:r w:rsidRPr="00AA4380"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2</w:t>
            </w:r>
            <w:r w:rsidRPr="00AA4380">
              <w:rPr>
                <w:spacing w:val="7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года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Психоневролог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w w:val="105"/>
                <w:sz w:val="20"/>
              </w:rPr>
              <w:t>1</w:t>
            </w:r>
            <w:r w:rsidRPr="00AA4380">
              <w:rPr>
                <w:spacing w:val="6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раз</w:t>
            </w:r>
            <w:r w:rsidRPr="00AA4380">
              <w:rPr>
                <w:rFonts w:ascii="Arial" w:hAnsi="Arial"/>
                <w:spacing w:val="-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в</w:t>
            </w:r>
            <w:r w:rsidRPr="00AA4380">
              <w:rPr>
                <w:rFonts w:ascii="Arial" w:hAnsi="Arial"/>
                <w:spacing w:val="-4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полгода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2"/>
              <w:ind w:left="16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AA4380">
              <w:rPr>
                <w:rFonts w:ascii="Arial" w:hAnsi="Arial"/>
                <w:w w:val="105"/>
                <w:sz w:val="20"/>
                <w:lang w:val="ru-RU"/>
              </w:rPr>
              <w:t>не</w:t>
            </w:r>
            <w:r w:rsidRPr="00AA438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реже</w:t>
            </w:r>
            <w:r w:rsidRPr="00AA438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w w:val="105"/>
                <w:sz w:val="20"/>
                <w:lang w:val="ru-RU"/>
              </w:rPr>
              <w:t>1</w:t>
            </w:r>
            <w:r w:rsidRPr="00AA4380">
              <w:rPr>
                <w:spacing w:val="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раза</w:t>
            </w:r>
            <w:r w:rsidRPr="00AA4380">
              <w:rPr>
                <w:rFonts w:ascii="Arial" w:hAnsi="Arial"/>
                <w:spacing w:val="-6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в</w:t>
            </w:r>
            <w:r w:rsidRPr="00AA4380">
              <w:rPr>
                <w:rFonts w:ascii="Arial" w:hAnsi="Arial"/>
                <w:spacing w:val="-5"/>
                <w:w w:val="105"/>
                <w:sz w:val="20"/>
                <w:lang w:val="ru-RU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  <w:lang w:val="ru-RU"/>
              </w:rPr>
              <w:t>год</w:t>
            </w:r>
          </w:p>
        </w:tc>
      </w:tr>
      <w:tr w:rsidR="00E5163C" w:rsidRPr="00AA4380" w:rsidTr="00AA4380">
        <w:trPr>
          <w:trHeight w:hRule="exact" w:val="323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Полисомнография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5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45"/>
              <w:ind w:left="164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10"/>
                <w:sz w:val="20"/>
              </w:rPr>
              <w:t>по</w:t>
            </w:r>
            <w:r w:rsidRPr="00AA4380">
              <w:rPr>
                <w:rFonts w:ascii="Arial" w:hAnsi="Arial"/>
                <w:spacing w:val="-30"/>
                <w:w w:val="110"/>
                <w:sz w:val="20"/>
              </w:rPr>
              <w:t xml:space="preserve"> </w:t>
            </w:r>
            <w:r w:rsidRPr="00AA4380">
              <w:rPr>
                <w:rFonts w:ascii="Arial" w:hAnsi="Arial"/>
                <w:w w:val="110"/>
                <w:sz w:val="20"/>
              </w:rPr>
              <w:t>показаниям</w:t>
            </w:r>
          </w:p>
        </w:tc>
      </w:tr>
      <w:tr w:rsidR="00E5163C" w:rsidRPr="00AA4380" w:rsidTr="00AA4380">
        <w:trPr>
          <w:trHeight w:hRule="exact" w:val="556"/>
        </w:trPr>
        <w:tc>
          <w:tcPr>
            <w:tcW w:w="50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 w:rsidP="00AA4380">
            <w:pPr>
              <w:pStyle w:val="TableParagraph"/>
              <w:spacing w:before="158"/>
              <w:ind w:left="-1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Гинеколог</w:t>
            </w:r>
            <w:r w:rsidRPr="00AA4380">
              <w:rPr>
                <w:rFonts w:ascii="Arial" w:hAnsi="Arial"/>
                <w:spacing w:val="4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/</w:t>
            </w:r>
            <w:r w:rsidRPr="00AA4380">
              <w:rPr>
                <w:spacing w:val="15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уроандролог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3C" w:rsidRPr="00AA4380" w:rsidRDefault="00E5163C"/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38"/>
              <w:ind w:left="165" w:right="315"/>
              <w:rPr>
                <w:rFonts w:ascii="Arial" w:hAnsi="Arial" w:cs="Arial"/>
                <w:sz w:val="20"/>
                <w:szCs w:val="20"/>
              </w:rPr>
            </w:pPr>
            <w:r w:rsidRPr="00AA4380">
              <w:rPr>
                <w:rFonts w:ascii="Arial" w:hAnsi="Arial"/>
                <w:w w:val="105"/>
                <w:sz w:val="20"/>
              </w:rPr>
              <w:t>ежегодно</w:t>
            </w:r>
            <w:r w:rsidRPr="00AA4380">
              <w:rPr>
                <w:rFonts w:ascii="Arial" w:hAnsi="Arial"/>
                <w:spacing w:val="-8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с</w:t>
            </w:r>
            <w:r w:rsidRPr="00AA4380"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9</w:t>
            </w:r>
            <w:r w:rsidRPr="00AA4380">
              <w:rPr>
                <w:spacing w:val="3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/</w:t>
            </w:r>
            <w:r w:rsidRPr="00AA4380">
              <w:rPr>
                <w:spacing w:val="3"/>
                <w:w w:val="105"/>
                <w:sz w:val="20"/>
              </w:rPr>
              <w:t xml:space="preserve"> </w:t>
            </w:r>
            <w:r w:rsidRPr="00AA4380">
              <w:rPr>
                <w:w w:val="105"/>
                <w:sz w:val="20"/>
              </w:rPr>
              <w:t>13</w:t>
            </w:r>
            <w:r w:rsidRPr="00AA4380">
              <w:rPr>
                <w:spacing w:val="3"/>
                <w:w w:val="105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лет</w:t>
            </w:r>
            <w:r w:rsidRPr="00AA4380">
              <w:rPr>
                <w:rFonts w:ascii="Arial" w:hAnsi="Arial"/>
                <w:sz w:val="20"/>
              </w:rPr>
              <w:t xml:space="preserve"> </w:t>
            </w:r>
            <w:r w:rsidRPr="00AA4380">
              <w:rPr>
                <w:rFonts w:ascii="Arial" w:hAnsi="Arial"/>
                <w:w w:val="105"/>
                <w:sz w:val="20"/>
              </w:rPr>
              <w:t>соответственно</w:t>
            </w:r>
          </w:p>
        </w:tc>
      </w:tr>
    </w:tbl>
    <w:p w:rsidR="00E5163C" w:rsidRDefault="00E5163C">
      <w:pPr>
        <w:spacing w:before="14"/>
        <w:rPr>
          <w:rFonts w:ascii="Arial Black" w:hAnsi="Arial Black" w:cs="Arial Black"/>
          <w:b/>
          <w:bCs/>
          <w:sz w:val="9"/>
          <w:szCs w:val="9"/>
        </w:rPr>
      </w:pPr>
    </w:p>
    <w:p w:rsidR="00E5163C" w:rsidRDefault="00E5163C">
      <w:pPr>
        <w:spacing w:line="20" w:lineRule="atLeast"/>
        <w:ind w:left="117"/>
        <w:rPr>
          <w:rFonts w:ascii="Arial Black" w:hAnsi="Arial Black" w:cs="Arial Black"/>
          <w:sz w:val="2"/>
          <w:szCs w:val="2"/>
        </w:rPr>
      </w:pPr>
      <w:r>
        <w:rPr>
          <w:noProof/>
          <w:lang w:val="ru-RU" w:eastAsia="ru-RU"/>
        </w:rPr>
      </w:r>
      <w:r w:rsidRPr="00782580">
        <w:rPr>
          <w:rFonts w:ascii="Arial Black" w:hAnsi="Arial Black" w:cs="Arial Black"/>
          <w:sz w:val="2"/>
          <w:szCs w:val="2"/>
        </w:rPr>
        <w:pict>
          <v:group id="_x0000_s1085" style="width:72.3pt;height:.3pt;mso-position-horizontal-relative:char;mso-position-vertical-relative:line" coordsize="1446,6">
            <v:group id="_x0000_s1086" style="position:absolute;left:3;top:3;width:1440;height:2" coordorigin="3,3" coordsize="1440,2">
              <v:shape id="_x0000_s1087" style="position:absolute;left:3;top:3;width:1440;height:2" coordorigin="3,3" coordsize="1440,0" path="m3,3r1440,e" filled="f" strokeweight=".3pt">
                <v:path arrowok="t"/>
              </v:shape>
            </v:group>
            <w10:anchorlock/>
          </v:group>
        </w:pict>
      </w:r>
    </w:p>
    <w:p w:rsidR="00E5163C" w:rsidRPr="003D7990" w:rsidRDefault="00E5163C">
      <w:pPr>
        <w:spacing w:before="17" w:line="240" w:lineRule="exact"/>
        <w:ind w:left="120" w:right="466" w:hanging="1"/>
        <w:rPr>
          <w:rFonts w:cs="Calibri"/>
          <w:sz w:val="20"/>
          <w:szCs w:val="20"/>
          <w:lang w:val="ru-RU"/>
        </w:rPr>
      </w:pPr>
      <w:r w:rsidRPr="003D7990">
        <w:rPr>
          <w:rFonts w:cs="Calibri"/>
          <w:sz w:val="20"/>
          <w:szCs w:val="20"/>
          <w:lang w:val="ru-RU"/>
        </w:rPr>
        <w:t xml:space="preserve">*  </w:t>
      </w:r>
      <w:r w:rsidRPr="003D7990">
        <w:rPr>
          <w:rFonts w:cs="Calibri"/>
          <w:spacing w:val="37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i/>
          <w:sz w:val="20"/>
          <w:szCs w:val="20"/>
          <w:lang w:val="ru-RU"/>
        </w:rPr>
        <w:t>Григорьев</w:t>
      </w:r>
      <w:r w:rsidRPr="003D7990">
        <w:rPr>
          <w:rFonts w:ascii="Arial" w:hAnsi="Arial" w:cs="Arial"/>
          <w:i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i/>
          <w:sz w:val="20"/>
          <w:szCs w:val="20"/>
          <w:lang w:val="ru-RU"/>
        </w:rPr>
        <w:t>К.</w:t>
      </w:r>
      <w:r w:rsidRPr="003D7990">
        <w:rPr>
          <w:rFonts w:ascii="Arial" w:hAnsi="Arial" w:cs="Arial"/>
          <w:i/>
          <w:spacing w:val="-16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i/>
          <w:sz w:val="20"/>
          <w:szCs w:val="20"/>
          <w:lang w:val="ru-RU"/>
        </w:rPr>
        <w:t>И.</w:t>
      </w:r>
      <w:r w:rsidRPr="003D7990">
        <w:rPr>
          <w:rFonts w:ascii="Arial" w:hAnsi="Arial" w:cs="Arial"/>
          <w:i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Синдром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sz w:val="20"/>
          <w:szCs w:val="20"/>
          <w:lang w:val="ru-RU"/>
        </w:rPr>
        <w:t>Дауна</w:t>
      </w:r>
      <w:r w:rsidRPr="003D7990">
        <w:rPr>
          <w:rFonts w:cs="Calibri"/>
          <w:spacing w:val="-2"/>
          <w:sz w:val="20"/>
          <w:szCs w:val="20"/>
          <w:lang w:val="ru-RU"/>
        </w:rPr>
        <w:t>:</w:t>
      </w:r>
      <w:r w:rsidRPr="003D7990">
        <w:rPr>
          <w:rFonts w:cs="Calibri"/>
          <w:spacing w:val="6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актуальные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проблемы</w:t>
      </w:r>
      <w:r w:rsidRPr="003D7990">
        <w:rPr>
          <w:rFonts w:ascii="Arial" w:hAnsi="Arial" w:cs="Arial"/>
          <w:spacing w:val="-5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клинической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медицины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и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программные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задачи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1"/>
          <w:sz w:val="20"/>
          <w:szCs w:val="20"/>
          <w:lang w:val="ru-RU"/>
        </w:rPr>
        <w:t>врача</w:t>
      </w:r>
      <w:r w:rsidRPr="003D7990">
        <w:rPr>
          <w:rFonts w:cs="Calibri"/>
          <w:spacing w:val="-1"/>
          <w:sz w:val="20"/>
          <w:szCs w:val="20"/>
          <w:lang w:val="ru-RU"/>
        </w:rPr>
        <w:t>-</w:t>
      </w:r>
      <w:r w:rsidRPr="003D7990">
        <w:rPr>
          <w:rFonts w:ascii="Arial" w:hAnsi="Arial" w:cs="Arial"/>
          <w:spacing w:val="-1"/>
          <w:sz w:val="20"/>
          <w:szCs w:val="20"/>
          <w:lang w:val="ru-RU"/>
        </w:rPr>
        <w:t>педиатра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в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работе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с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детьми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cs="Calibri"/>
          <w:sz w:val="20"/>
          <w:szCs w:val="20"/>
          <w:lang w:val="ru-RU"/>
        </w:rPr>
        <w:t>//</w:t>
      </w:r>
      <w:r w:rsidRPr="003D7990">
        <w:rPr>
          <w:rFonts w:cs="Calibri"/>
          <w:spacing w:val="6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Синдром</w:t>
      </w:r>
      <w:r w:rsidRPr="003D7990">
        <w:rPr>
          <w:rFonts w:ascii="Arial" w:hAnsi="Arial" w:cs="Arial"/>
          <w:spacing w:val="-4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-2"/>
          <w:sz w:val="20"/>
          <w:szCs w:val="20"/>
          <w:lang w:val="ru-RU"/>
        </w:rPr>
        <w:t>Дауна</w:t>
      </w:r>
      <w:r w:rsidRPr="003D7990">
        <w:rPr>
          <w:rFonts w:cs="Calibri"/>
          <w:spacing w:val="-2"/>
          <w:sz w:val="20"/>
          <w:szCs w:val="20"/>
          <w:lang w:val="ru-RU"/>
        </w:rPr>
        <w:t>.</w:t>
      </w:r>
      <w:r w:rsidRPr="003D7990">
        <w:rPr>
          <w:rFonts w:cs="Calibri"/>
          <w:spacing w:val="47"/>
          <w:w w:val="94"/>
          <w:sz w:val="20"/>
          <w:szCs w:val="20"/>
          <w:lang w:val="ru-RU"/>
        </w:rPr>
        <w:t xml:space="preserve"> </w:t>
      </w:r>
      <w:r>
        <w:rPr>
          <w:rFonts w:cs="Calibri"/>
          <w:sz w:val="20"/>
          <w:szCs w:val="20"/>
        </w:rPr>
        <w:t>XXI</w:t>
      </w:r>
      <w:r w:rsidRPr="003D7990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pacing w:val="2"/>
          <w:sz w:val="20"/>
          <w:szCs w:val="20"/>
          <w:lang w:val="ru-RU"/>
        </w:rPr>
        <w:t>век</w:t>
      </w:r>
      <w:r w:rsidRPr="003D7990">
        <w:rPr>
          <w:rFonts w:cs="Calibri"/>
          <w:spacing w:val="3"/>
          <w:sz w:val="20"/>
          <w:szCs w:val="20"/>
          <w:lang w:val="ru-RU"/>
        </w:rPr>
        <w:t>.–</w:t>
      </w:r>
      <w:r w:rsidRPr="003D7990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ascii="Arial" w:hAnsi="Arial" w:cs="Arial"/>
          <w:sz w:val="20"/>
          <w:szCs w:val="20"/>
          <w:lang w:val="ru-RU"/>
        </w:rPr>
        <w:t>№</w:t>
      </w:r>
      <w:r w:rsidRPr="003D7990">
        <w:rPr>
          <w:rFonts w:ascii="Arial" w:hAnsi="Arial" w:cs="Arial"/>
          <w:spacing w:val="11"/>
          <w:sz w:val="20"/>
          <w:szCs w:val="20"/>
          <w:lang w:val="ru-RU"/>
        </w:rPr>
        <w:t xml:space="preserve"> </w:t>
      </w:r>
      <w:r w:rsidRPr="003D7990">
        <w:rPr>
          <w:rFonts w:cs="Calibri"/>
          <w:sz w:val="20"/>
          <w:szCs w:val="20"/>
          <w:lang w:val="ru-RU"/>
        </w:rPr>
        <w:t>1</w:t>
      </w:r>
      <w:r w:rsidRPr="003D7990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cs="Calibri"/>
          <w:sz w:val="20"/>
          <w:szCs w:val="20"/>
          <w:lang w:val="ru-RU"/>
        </w:rPr>
        <w:t>(16),</w:t>
      </w:r>
      <w:r w:rsidRPr="003D7990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cs="Calibri"/>
          <w:spacing w:val="2"/>
          <w:sz w:val="20"/>
          <w:szCs w:val="20"/>
          <w:lang w:val="ru-RU"/>
        </w:rPr>
        <w:t>2015.</w:t>
      </w:r>
      <w:r w:rsidRPr="003D7990">
        <w:rPr>
          <w:rFonts w:cs="Calibri"/>
          <w:spacing w:val="3"/>
          <w:sz w:val="20"/>
          <w:szCs w:val="20"/>
          <w:lang w:val="ru-RU"/>
        </w:rPr>
        <w:t>–</w:t>
      </w:r>
      <w:r w:rsidRPr="003D7990">
        <w:rPr>
          <w:rFonts w:cs="Calibri"/>
          <w:spacing w:val="6"/>
          <w:sz w:val="20"/>
          <w:szCs w:val="20"/>
          <w:lang w:val="ru-RU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 w:rsidRPr="003D7990">
        <w:rPr>
          <w:rFonts w:cs="Calibri"/>
          <w:spacing w:val="-1"/>
          <w:sz w:val="20"/>
          <w:szCs w:val="20"/>
          <w:lang w:val="ru-RU"/>
        </w:rPr>
        <w:t>.</w:t>
      </w:r>
      <w:r w:rsidRPr="003D7990">
        <w:rPr>
          <w:rFonts w:cs="Calibri"/>
          <w:spacing w:val="21"/>
          <w:sz w:val="20"/>
          <w:szCs w:val="20"/>
          <w:lang w:val="ru-RU"/>
        </w:rPr>
        <w:t xml:space="preserve"> </w:t>
      </w:r>
      <w:r w:rsidRPr="003D7990">
        <w:rPr>
          <w:rFonts w:cs="Calibri"/>
          <w:sz w:val="20"/>
          <w:szCs w:val="20"/>
          <w:lang w:val="ru-RU"/>
        </w:rPr>
        <w:t>19.</w:t>
      </w:r>
    </w:p>
    <w:p w:rsidR="00E5163C" w:rsidRPr="003D7990" w:rsidRDefault="00E5163C">
      <w:pPr>
        <w:spacing w:before="6"/>
        <w:rPr>
          <w:rFonts w:cs="Calibri"/>
          <w:sz w:val="11"/>
          <w:szCs w:val="11"/>
          <w:lang w:val="ru-RU"/>
        </w:rPr>
      </w:pPr>
    </w:p>
    <w:p w:rsidR="00E5163C" w:rsidRPr="003D7990" w:rsidRDefault="00E5163C">
      <w:pPr>
        <w:tabs>
          <w:tab w:val="left" w:pos="1041"/>
        </w:tabs>
        <w:spacing w:before="60"/>
        <w:ind w:left="101"/>
        <w:rPr>
          <w:rFonts w:ascii="Arial" w:hAnsi="Arial" w:cs="Arial"/>
          <w:sz w:val="18"/>
          <w:szCs w:val="18"/>
          <w:lang w:val="ru-RU"/>
        </w:rPr>
      </w:pPr>
      <w:r w:rsidRPr="003D7990">
        <w:rPr>
          <w:sz w:val="24"/>
          <w:lang w:val="ru-RU"/>
        </w:rPr>
        <w:t>70</w:t>
      </w:r>
      <w:r w:rsidRPr="003D7990">
        <w:rPr>
          <w:sz w:val="24"/>
          <w:lang w:val="ru-RU"/>
        </w:rPr>
        <w:tab/>
      </w:r>
      <w:r w:rsidRPr="003D7990">
        <w:rPr>
          <w:rFonts w:ascii="Arial" w:hAnsi="Arial"/>
          <w:spacing w:val="2"/>
          <w:w w:val="95"/>
          <w:sz w:val="18"/>
          <w:lang w:val="ru-RU"/>
        </w:rPr>
        <w:t>ГРАФИК</w:t>
      </w:r>
      <w:r w:rsidRPr="003D7990">
        <w:rPr>
          <w:rFonts w:ascii="Arial" w:hAnsi="Arial"/>
          <w:spacing w:val="3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1"/>
          <w:w w:val="95"/>
          <w:sz w:val="18"/>
          <w:lang w:val="ru-RU"/>
        </w:rPr>
        <w:t>МЕДИЦИНСКОГО</w:t>
      </w:r>
      <w:r w:rsidRPr="003D7990">
        <w:rPr>
          <w:rFonts w:ascii="Arial" w:hAnsi="Arial"/>
          <w:spacing w:val="5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5"/>
          <w:sz w:val="18"/>
          <w:lang w:val="ru-RU"/>
        </w:rPr>
        <w:t>ОБСЛЕДОВАНИЯ</w:t>
      </w:r>
    </w:p>
    <w:p w:rsidR="00E5163C" w:rsidRPr="003D7990" w:rsidRDefault="00E5163C">
      <w:pPr>
        <w:rPr>
          <w:rFonts w:ascii="Arial" w:hAnsi="Arial" w:cs="Arial"/>
          <w:sz w:val="18"/>
          <w:szCs w:val="18"/>
          <w:lang w:val="ru-RU"/>
        </w:rPr>
        <w:sectPr w:rsidR="00E5163C" w:rsidRPr="003D7990">
          <w:pgSz w:w="16840" w:h="11910" w:orient="landscape"/>
          <w:pgMar w:top="580" w:right="760" w:bottom="280" w:left="560" w:header="720" w:footer="720" w:gutter="0"/>
          <w:cols w:space="720"/>
        </w:sectPr>
      </w:pPr>
    </w:p>
    <w:p w:rsidR="00E5163C" w:rsidRPr="003D7990" w:rsidRDefault="00E5163C">
      <w:pPr>
        <w:pStyle w:val="Heading3"/>
        <w:spacing w:line="413" w:lineRule="exact"/>
        <w:ind w:right="87"/>
        <w:jc w:val="center"/>
        <w:rPr>
          <w:rFonts w:cs="Arial Black"/>
          <w:b w:val="0"/>
          <w:bCs w:val="0"/>
          <w:lang w:val="ru-RU"/>
        </w:rPr>
      </w:pPr>
      <w:bookmarkStart w:id="21" w:name="_TOC_250000"/>
      <w:r w:rsidRPr="003D7990">
        <w:rPr>
          <w:w w:val="90"/>
          <w:lang w:val="ru-RU"/>
        </w:rPr>
        <w:t>Приложение</w:t>
      </w:r>
      <w:r w:rsidRPr="003D7990">
        <w:rPr>
          <w:spacing w:val="36"/>
          <w:w w:val="90"/>
          <w:lang w:val="ru-RU"/>
        </w:rPr>
        <w:t xml:space="preserve"> </w:t>
      </w:r>
      <w:r w:rsidRPr="003D7990">
        <w:rPr>
          <w:w w:val="90"/>
          <w:lang w:val="ru-RU"/>
        </w:rPr>
        <w:t>4</w:t>
      </w:r>
      <w:bookmarkEnd w:id="21"/>
    </w:p>
    <w:p w:rsidR="00E5163C" w:rsidRPr="003D7990" w:rsidRDefault="00E5163C">
      <w:pPr>
        <w:spacing w:line="426" w:lineRule="exact"/>
        <w:ind w:right="88"/>
        <w:jc w:val="center"/>
        <w:rPr>
          <w:rFonts w:ascii="Arial Black" w:hAnsi="Arial Black" w:cs="Arial Black"/>
          <w:sz w:val="32"/>
          <w:szCs w:val="32"/>
          <w:lang w:val="ru-RU"/>
        </w:rPr>
      </w:pPr>
      <w:r w:rsidRPr="003D7990">
        <w:rPr>
          <w:rFonts w:ascii="Arial Black" w:hAnsi="Arial Black"/>
          <w:b/>
          <w:w w:val="85"/>
          <w:sz w:val="32"/>
          <w:lang w:val="ru-RU"/>
        </w:rPr>
        <w:t>ЦЕНТИЛЬНЫЕ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ТАБЛИЦЫ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РОСТА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И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ВЕСА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ДЕТЕЙ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С</w:t>
      </w:r>
      <w:r w:rsidRPr="003D7990">
        <w:rPr>
          <w:rFonts w:ascii="Arial Black" w:hAnsi="Arial Black"/>
          <w:b/>
          <w:spacing w:val="11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СИНДРОМОМ</w:t>
      </w:r>
      <w:r w:rsidRPr="003D7990">
        <w:rPr>
          <w:rFonts w:ascii="Arial Black" w:hAnsi="Arial Black"/>
          <w:b/>
          <w:spacing w:val="10"/>
          <w:w w:val="85"/>
          <w:sz w:val="32"/>
          <w:lang w:val="ru-RU"/>
        </w:rPr>
        <w:t xml:space="preserve"> </w:t>
      </w:r>
      <w:r w:rsidRPr="003D7990">
        <w:rPr>
          <w:rFonts w:ascii="Arial Black" w:hAnsi="Arial Black"/>
          <w:b/>
          <w:w w:val="85"/>
          <w:sz w:val="32"/>
          <w:lang w:val="ru-RU"/>
        </w:rPr>
        <w:t>ДАУНА</w:t>
      </w:r>
    </w:p>
    <w:p w:rsidR="00E5163C" w:rsidRPr="003D7990" w:rsidRDefault="00E5163C">
      <w:pPr>
        <w:spacing w:line="426" w:lineRule="exact"/>
        <w:jc w:val="center"/>
        <w:rPr>
          <w:rFonts w:ascii="Arial Black" w:hAnsi="Arial Black" w:cs="Arial Black"/>
          <w:sz w:val="32"/>
          <w:szCs w:val="32"/>
          <w:lang w:val="ru-RU"/>
        </w:rPr>
        <w:sectPr w:rsidR="00E5163C" w:rsidRPr="003D7990">
          <w:pgSz w:w="16840" w:h="11910" w:orient="landscape"/>
          <w:pgMar w:top="580" w:right="480" w:bottom="280" w:left="740" w:header="720" w:footer="720" w:gutter="0"/>
          <w:cols w:space="720"/>
        </w:sectPr>
      </w:pPr>
    </w:p>
    <w:p w:rsidR="00E5163C" w:rsidRPr="003D7990" w:rsidRDefault="00E5163C">
      <w:pPr>
        <w:spacing w:before="139"/>
        <w:ind w:left="110"/>
        <w:jc w:val="both"/>
        <w:rPr>
          <w:rFonts w:ascii="Cambria" w:hAnsi="Cambria" w:cs="Cambria"/>
          <w:sz w:val="24"/>
          <w:szCs w:val="24"/>
          <w:lang w:val="ru-RU"/>
        </w:rPr>
      </w:pPr>
      <w:r w:rsidRPr="003D7990">
        <w:rPr>
          <w:rFonts w:ascii="Century Gothic" w:hAnsi="Century Gothic"/>
          <w:b/>
          <w:w w:val="95"/>
          <w:sz w:val="24"/>
          <w:lang w:val="ru-RU"/>
        </w:rPr>
        <w:t>Цель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мониторинга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роста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у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детей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с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синдромом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w w:val="95"/>
          <w:sz w:val="24"/>
          <w:lang w:val="ru-RU"/>
        </w:rPr>
        <w:t>Дауна:</w:t>
      </w:r>
      <w:r w:rsidRPr="003D7990">
        <w:rPr>
          <w:rFonts w:ascii="Century Gothic" w:hAnsi="Century Gothic"/>
          <w:b/>
          <w:spacing w:val="-27"/>
          <w:w w:val="95"/>
          <w:sz w:val="24"/>
          <w:lang w:val="ru-RU"/>
        </w:rPr>
        <w:t xml:space="preserve"> </w:t>
      </w:r>
      <w:r w:rsidRPr="003D7990">
        <w:rPr>
          <w:rFonts w:ascii="Cambria" w:hAnsi="Cambria"/>
          <w:w w:val="95"/>
          <w:sz w:val="24"/>
          <w:lang w:val="ru-RU"/>
        </w:rPr>
        <w:t>исключить</w:t>
      </w:r>
      <w:r w:rsidRPr="003D7990">
        <w:rPr>
          <w:rFonts w:ascii="Cambria" w:hAnsi="Cambria"/>
          <w:w w:val="9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задержку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роста,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связанную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такими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заболеваниями,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как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гипотиреоз</w:t>
      </w:r>
      <w:r w:rsidRPr="003D7990">
        <w:rPr>
          <w:rFonts w:ascii="Cambria" w:hAnsi="Cambria"/>
          <w:w w:val="9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или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целиакия,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а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также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мониторинг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индекса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массы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тела</w:t>
      </w:r>
      <w:r w:rsidRPr="003D7990">
        <w:rPr>
          <w:rFonts w:ascii="Cambria" w:hAnsi="Cambria"/>
          <w:spacing w:val="-19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для</w:t>
      </w:r>
      <w:r w:rsidRPr="003D7990">
        <w:rPr>
          <w:rFonts w:ascii="Cambria" w:hAnsi="Cambria"/>
          <w:spacing w:val="-1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исключе- ния</w:t>
      </w:r>
      <w:r w:rsidRPr="003D7990">
        <w:rPr>
          <w:rFonts w:ascii="Cambria" w:hAnsi="Cambria"/>
          <w:spacing w:val="-6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ожирения.</w:t>
      </w:r>
    </w:p>
    <w:p w:rsidR="00E5163C" w:rsidRPr="003D7990" w:rsidRDefault="00E5163C">
      <w:pPr>
        <w:spacing w:before="2" w:line="280" w:lineRule="exact"/>
        <w:ind w:left="110" w:firstLine="396"/>
        <w:rPr>
          <w:rFonts w:ascii="Cambria" w:hAnsi="Cambria" w:cs="Cambria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088" style="position:absolute;left:0;text-align:left;margin-left:186.9pt;margin-top:43.2pt;width:281.1pt;height:338.45pt;z-index:251633664;mso-position-horizontal-relative:page" coordorigin="3738,864" coordsize="5622,6769">
            <v:group id="_x0000_s1089" style="position:absolute;left:3744;top:867;width:2;height:6763" coordorigin="3744,867" coordsize="2,6763">
              <v:shape id="_x0000_s1090" style="position:absolute;left:3744;top:867;width:2;height:6763" coordorigin="3744,867" coordsize="0,6763" path="m3744,867r,6762e" filled="f" strokecolor="#231f20" strokeweight=".3pt">
                <v:path arrowok="t"/>
              </v:shape>
            </v:group>
            <v:group id="_x0000_s1091" style="position:absolute;left:3862;top:867;width:2;height:6763" coordorigin="3862,867" coordsize="2,6763">
              <v:shape id="_x0000_s1092" style="position:absolute;left:3862;top:867;width:2;height:6763" coordorigin="3862,867" coordsize="0,6763" path="m3862,867r,6762e" filled="f" strokecolor="#231f20" strokeweight=".3pt">
                <v:path arrowok="t"/>
              </v:shape>
            </v:group>
            <v:group id="_x0000_s1093" style="position:absolute;left:3979;top:867;width:2;height:6763" coordorigin="3979,867" coordsize="2,6763">
              <v:shape id="_x0000_s1094" style="position:absolute;left:3979;top:867;width:2;height:6763" coordorigin="3979,867" coordsize="0,6763" path="m3979,867r,6762e" filled="f" strokecolor="#231f20" strokeweight=".3pt">
                <v:path arrowok="t"/>
              </v:shape>
            </v:group>
            <v:group id="_x0000_s1095" style="position:absolute;left:4096;top:867;width:2;height:6763" coordorigin="4096,867" coordsize="2,6763">
              <v:shape id="_x0000_s1096" style="position:absolute;left:4096;top:867;width:2;height:6763" coordorigin="4096,867" coordsize="0,6763" path="m4096,867r,6762e" filled="f" strokecolor="#231f20" strokeweight=".3pt">
                <v:path arrowok="t"/>
              </v:shape>
            </v:group>
            <v:group id="_x0000_s1097" style="position:absolute;left:4213;top:867;width:2;height:6763" coordorigin="4213,867" coordsize="2,6763">
              <v:shape id="_x0000_s1098" style="position:absolute;left:4213;top:867;width:2;height:6763" coordorigin="4213,867" coordsize="0,6763" path="m4213,867r,6762e" filled="f" strokecolor="#231f20" strokeweight=".3pt">
                <v:path arrowok="t"/>
              </v:shape>
            </v:group>
            <v:group id="_x0000_s1099" style="position:absolute;left:4330;top:867;width:2;height:6763" coordorigin="4330,867" coordsize="2,6763">
              <v:shape id="_x0000_s1100" style="position:absolute;left:4330;top:867;width:2;height:6763" coordorigin="4330,867" coordsize="0,6763" path="m4330,867r,6762e" filled="f" strokecolor="#231f20" strokeweight=".3pt">
                <v:path arrowok="t"/>
              </v:shape>
            </v:group>
            <v:group id="_x0000_s1101" style="position:absolute;left:4448;top:867;width:2;height:6763" coordorigin="4448,867" coordsize="2,6763">
              <v:shape id="_x0000_s1102" style="position:absolute;left:4448;top:867;width:2;height:6763" coordorigin="4448,867" coordsize="0,6763" path="m4448,867r,6762e" filled="f" strokecolor="#231f20" strokeweight=".3pt">
                <v:path arrowok="t"/>
              </v:shape>
            </v:group>
            <v:group id="_x0000_s1103" style="position:absolute;left:4565;top:867;width:2;height:6763" coordorigin="4565,867" coordsize="2,6763">
              <v:shape id="_x0000_s1104" style="position:absolute;left:4565;top:867;width:2;height:6763" coordorigin="4565,867" coordsize="0,6763" path="m4565,867r,6762e" filled="f" strokecolor="#231f20" strokeweight=".3pt">
                <v:path arrowok="t"/>
              </v:shape>
            </v:group>
            <v:group id="_x0000_s1105" style="position:absolute;left:4682;top:867;width:2;height:6763" coordorigin="4682,867" coordsize="2,6763">
              <v:shape id="_x0000_s1106" style="position:absolute;left:4682;top:867;width:2;height:6763" coordorigin="4682,867" coordsize="0,6763" path="m4682,867r,6762e" filled="f" strokecolor="#231f20" strokeweight=".3pt">
                <v:path arrowok="t"/>
              </v:shape>
            </v:group>
            <v:group id="_x0000_s1107" style="position:absolute;left:4799;top:867;width:2;height:6763" coordorigin="4799,867" coordsize="2,6763">
              <v:shape id="_x0000_s1108" style="position:absolute;left:4799;top:867;width:2;height:6763" coordorigin="4799,867" coordsize="0,6763" path="m4799,867r,6762e" filled="f" strokecolor="#231f20" strokeweight=".3pt">
                <v:path arrowok="t"/>
              </v:shape>
            </v:group>
            <v:group id="_x0000_s1109" style="position:absolute;left:4916;top:867;width:2;height:6763" coordorigin="4916,867" coordsize="2,6763">
              <v:shape id="_x0000_s1110" style="position:absolute;left:4916;top:867;width:2;height:6763" coordorigin="4916,867" coordsize="0,6763" path="m4916,867r,6762e" filled="f" strokecolor="#231f20" strokeweight=".3pt">
                <v:path arrowok="t"/>
              </v:shape>
            </v:group>
            <v:group id="_x0000_s1111" style="position:absolute;left:5033;top:867;width:2;height:6763" coordorigin="5033,867" coordsize="2,6763">
              <v:shape id="_x0000_s1112" style="position:absolute;left:5033;top:867;width:2;height:6763" coordorigin="5033,867" coordsize="0,6763" path="m5033,867r,6762e" filled="f" strokecolor="#231f20" strokeweight=".3pt">
                <v:path arrowok="t"/>
              </v:shape>
            </v:group>
            <v:group id="_x0000_s1113" style="position:absolute;left:5151;top:867;width:2;height:6763" coordorigin="5151,867" coordsize="2,6763">
              <v:shape id="_x0000_s1114" style="position:absolute;left:5151;top:867;width:2;height:6763" coordorigin="5151,867" coordsize="0,6763" path="m5151,867r,6762e" filled="f" strokecolor="#231f20" strokeweight=".3pt">
                <v:path arrowok="t"/>
              </v:shape>
            </v:group>
            <v:group id="_x0000_s1115" style="position:absolute;left:5268;top:867;width:2;height:6763" coordorigin="5268,867" coordsize="2,6763">
              <v:shape id="_x0000_s1116" style="position:absolute;left:5268;top:867;width:2;height:6763" coordorigin="5268,867" coordsize="0,6763" path="m5268,867r,6762e" filled="f" strokecolor="#231f20" strokeweight=".3pt">
                <v:path arrowok="t"/>
              </v:shape>
            </v:group>
            <v:group id="_x0000_s1117" style="position:absolute;left:5385;top:867;width:2;height:6763" coordorigin="5385,867" coordsize="2,6763">
              <v:shape id="_x0000_s1118" style="position:absolute;left:5385;top:867;width:2;height:6763" coordorigin="5385,867" coordsize="0,6763" path="m5385,867r,6762e" filled="f" strokecolor="#231f20" strokeweight=".3pt">
                <v:path arrowok="t"/>
              </v:shape>
            </v:group>
            <v:group id="_x0000_s1119" style="position:absolute;left:5502;top:867;width:2;height:6763" coordorigin="5502,867" coordsize="2,6763">
              <v:shape id="_x0000_s1120" style="position:absolute;left:5502;top:867;width:2;height:6763" coordorigin="5502,867" coordsize="0,6763" path="m5502,867r,6762e" filled="f" strokecolor="#231f20" strokeweight=".3pt">
                <v:path arrowok="t"/>
              </v:shape>
            </v:group>
            <v:group id="_x0000_s1121" style="position:absolute;left:5619;top:867;width:2;height:6763" coordorigin="5619,867" coordsize="2,6763">
              <v:shape id="_x0000_s1122" style="position:absolute;left:5619;top:867;width:2;height:6763" coordorigin="5619,867" coordsize="0,6763" path="m5619,867r,6762e" filled="f" strokecolor="#231f20" strokeweight=".3pt">
                <v:path arrowok="t"/>
              </v:shape>
            </v:group>
            <v:group id="_x0000_s1123" style="position:absolute;left:5736;top:867;width:2;height:6763" coordorigin="5736,867" coordsize="2,6763">
              <v:shape id="_x0000_s1124" style="position:absolute;left:5736;top:867;width:2;height:6763" coordorigin="5736,867" coordsize="0,6763" path="m5736,867r,6762e" filled="f" strokecolor="#231f20" strokeweight=".3pt">
                <v:path arrowok="t"/>
              </v:shape>
            </v:group>
            <v:group id="_x0000_s1125" style="position:absolute;left:5854;top:867;width:2;height:6763" coordorigin="5854,867" coordsize="2,6763">
              <v:shape id="_x0000_s1126" style="position:absolute;left:5854;top:867;width:2;height:6763" coordorigin="5854,867" coordsize="0,6763" path="m5854,867r,6762e" filled="f" strokecolor="#231f20" strokeweight=".3pt">
                <v:path arrowok="t"/>
              </v:shape>
            </v:group>
            <v:group id="_x0000_s1127" style="position:absolute;left:6559;top:867;width:2;height:6763" coordorigin="6559,867" coordsize="2,6763">
              <v:shape id="_x0000_s1128" style="position:absolute;left:6559;top:867;width:2;height:6763" coordorigin="6559,867" coordsize="0,6763" path="m6559,867r,6762e" filled="f" strokecolor="#231f20" strokeweight=".3pt">
                <v:path arrowok="t"/>
              </v:shape>
            </v:group>
            <v:group id="_x0000_s1129" style="position:absolute;left:7261;top:867;width:2;height:6763" coordorigin="7261,867" coordsize="2,6763">
              <v:shape id="_x0000_s1130" style="position:absolute;left:7261;top:867;width:2;height:6763" coordorigin="7261,867" coordsize="0,6763" path="m7261,867r,6762e" filled="f" strokecolor="#231f20" strokeweight=".3pt">
                <v:path arrowok="t"/>
              </v:shape>
            </v:group>
            <v:group id="_x0000_s1131" style="position:absolute;left:7956;top:867;width:2;height:6763" coordorigin="7956,867" coordsize="2,6763">
              <v:shape id="_x0000_s1132" style="position:absolute;left:7956;top:867;width:2;height:6763" coordorigin="7956,867" coordsize="0,6763" path="m7956,867r,6762e" filled="f" strokecolor="#231f20" strokeweight=".3pt">
                <v:path arrowok="t"/>
              </v:shape>
            </v:group>
            <v:group id="_x0000_s1133" style="position:absolute;left:8671;top:867;width:2;height:6763" coordorigin="8671,867" coordsize="2,6763">
              <v:shape id="_x0000_s1134" style="position:absolute;left:8671;top:867;width:2;height:6763" coordorigin="8671,867" coordsize="0,6763" path="m8671,867r,6762e" filled="f" strokecolor="#231f20" strokeweight=".3pt">
                <v:path arrowok="t"/>
              </v:shape>
            </v:group>
            <v:group id="_x0000_s1135" style="position:absolute;left:9354;top:867;width:2;height:6763" coordorigin="9354,867" coordsize="2,6763">
              <v:shape id="_x0000_s1136" style="position:absolute;left:9354;top:867;width:2;height:6763" coordorigin="9354,867" coordsize="0,6763" path="m9354,867r,6762e" filled="f" strokecolor="#231f20" strokeweight=".3pt">
                <v:path arrowok="t"/>
              </v:shape>
            </v:group>
            <v:group id="_x0000_s1137" style="position:absolute;left:3744;top:881;width:5610;height:2" coordorigin="3744,881" coordsize="5610,2">
              <v:shape id="_x0000_s1138" style="position:absolute;left:3744;top:881;width:5610;height:2" coordorigin="3744,881" coordsize="5610,0" path="m3744,881r5610,e" filled="f" strokecolor="#231f20" strokeweight=".3pt">
                <v:path arrowok="t"/>
              </v:shape>
            </v:group>
            <v:group id="_x0000_s1139" style="position:absolute;left:3744;top:1256;width:5610;height:2" coordorigin="3744,1256" coordsize="5610,2">
              <v:shape id="_x0000_s1140" style="position:absolute;left:3744;top:1256;width:5610;height:2" coordorigin="3744,1256" coordsize="5610,0" path="m3744,1256r5610,e" filled="f" strokecolor="#231f20" strokeweight=".3pt">
                <v:path arrowok="t"/>
              </v:shape>
            </v:group>
            <v:group id="_x0000_s1141" style="position:absolute;left:3744;top:1631;width:5610;height:2" coordorigin="3744,1631" coordsize="5610,2">
              <v:shape id="_x0000_s1142" style="position:absolute;left:3744;top:1631;width:5610;height:2" coordorigin="3744,1631" coordsize="5610,0" path="m3744,1631r5610,e" filled="f" strokecolor="#231f20" strokeweight=".3pt">
                <v:path arrowok="t"/>
              </v:shape>
            </v:group>
            <v:group id="_x0000_s1143" style="position:absolute;left:3744;top:2005;width:5610;height:2" coordorigin="3744,2005" coordsize="5610,2">
              <v:shape id="_x0000_s1144" style="position:absolute;left:3744;top:2005;width:5610;height:2" coordorigin="3744,2005" coordsize="5610,0" path="m3744,2005r5610,e" filled="f" strokecolor="#231f20" strokeweight=".3pt">
                <v:path arrowok="t"/>
              </v:shape>
            </v:group>
            <v:group id="_x0000_s1145" style="position:absolute;left:3744;top:2380;width:5610;height:2" coordorigin="3744,2380" coordsize="5610,2">
              <v:shape id="_x0000_s1146" style="position:absolute;left:3744;top:2380;width:5610;height:2" coordorigin="3744,2380" coordsize="5610,0" path="m3744,2380r5610,e" filled="f" strokecolor="#231f20" strokeweight=".3pt">
                <v:path arrowok="t"/>
              </v:shape>
            </v:group>
            <v:group id="_x0000_s1147" style="position:absolute;left:3744;top:2755;width:5610;height:2" coordorigin="3744,2755" coordsize="5610,2">
              <v:shape id="_x0000_s1148" style="position:absolute;left:3744;top:2755;width:5610;height:2" coordorigin="3744,2755" coordsize="5610,0" path="m3744,2755r5610,e" filled="f" strokecolor="#231f20" strokeweight=".3pt">
                <v:path arrowok="t"/>
              </v:shape>
            </v:group>
            <v:group id="_x0000_s1149" style="position:absolute;left:3744;top:3130;width:5610;height:2" coordorigin="3744,3130" coordsize="5610,2">
              <v:shape id="_x0000_s1150" style="position:absolute;left:3744;top:3130;width:5610;height:2" coordorigin="3744,3130" coordsize="5610,0" path="m3744,3130r5610,e" filled="f" strokecolor="#231f20" strokeweight=".3pt">
                <v:path arrowok="t"/>
              </v:shape>
            </v:group>
            <v:group id="_x0000_s1151" style="position:absolute;left:3744;top:3505;width:5610;height:2" coordorigin="3744,3505" coordsize="5610,2">
              <v:shape id="_x0000_s1152" style="position:absolute;left:3744;top:3505;width:5610;height:2" coordorigin="3744,3505" coordsize="5610,0" path="m3744,3505r5610,e" filled="f" strokecolor="#231f20" strokeweight=".3pt">
                <v:path arrowok="t"/>
              </v:shape>
            </v:group>
            <v:group id="_x0000_s1153" style="position:absolute;left:3744;top:3880;width:5610;height:2" coordorigin="3744,3880" coordsize="5610,2">
              <v:shape id="_x0000_s1154" style="position:absolute;left:3744;top:3880;width:5610;height:2" coordorigin="3744,3880" coordsize="5610,0" path="m3744,3880r5610,e" filled="f" strokecolor="#231f20" strokeweight=".3pt">
                <v:path arrowok="t"/>
              </v:shape>
            </v:group>
            <v:group id="_x0000_s1155" style="position:absolute;left:3744;top:5005;width:5610;height:2" coordorigin="3744,5005" coordsize="5610,2">
              <v:shape id="_x0000_s1156" style="position:absolute;left:3744;top:5005;width:5610;height:2" coordorigin="3744,5005" coordsize="5610,0" path="m3744,5005r5610,e" filled="f" strokecolor="#231f20" strokeweight=".3pt">
                <v:path arrowok="t"/>
              </v:shape>
            </v:group>
            <v:group id="_x0000_s1157" style="position:absolute;left:3744;top:4630;width:5610;height:2" coordorigin="3744,4630" coordsize="5610,2">
              <v:shape id="_x0000_s1158" style="position:absolute;left:3744;top:4630;width:5610;height:2" coordorigin="3744,4630" coordsize="5610,0" path="m3744,4630r5610,e" filled="f" strokecolor="#231f20" strokeweight=".3pt">
                <v:path arrowok="t"/>
              </v:shape>
            </v:group>
            <v:group id="_x0000_s1159" style="position:absolute;left:3744;top:4255;width:5610;height:2" coordorigin="3744,4255" coordsize="5610,2">
              <v:shape id="_x0000_s1160" style="position:absolute;left:3744;top:4255;width:5610;height:2" coordorigin="3744,4255" coordsize="5610,0" path="m3744,4255r5610,e" filled="f" strokecolor="#231f20" strokeweight=".3pt">
                <v:path arrowok="t"/>
              </v:shape>
            </v:group>
            <v:group id="_x0000_s1161" style="position:absolute;left:3744;top:5380;width:5610;height:2" coordorigin="3744,5380" coordsize="5610,2">
              <v:shape id="_x0000_s1162" style="position:absolute;left:3744;top:5380;width:5610;height:2" coordorigin="3744,5380" coordsize="5610,0" path="m3744,5380r5610,e" filled="f" strokecolor="#231f20" strokeweight=".3pt">
                <v:path arrowok="t"/>
              </v:shape>
            </v:group>
            <v:group id="_x0000_s1163" style="position:absolute;left:3744;top:5755;width:5610;height:2" coordorigin="3744,5755" coordsize="5610,2">
              <v:shape id="_x0000_s1164" style="position:absolute;left:3744;top:5755;width:5610;height:2" coordorigin="3744,5755" coordsize="5610,0" path="m3744,5755r5610,e" filled="f" strokecolor="#231f20" strokeweight=".3pt">
                <v:path arrowok="t"/>
              </v:shape>
            </v:group>
            <v:group id="_x0000_s1165" style="position:absolute;left:3744;top:6130;width:5610;height:2" coordorigin="3744,6130" coordsize="5610,2">
              <v:shape id="_x0000_s1166" style="position:absolute;left:3744;top:6130;width:5610;height:2" coordorigin="3744,6130" coordsize="5610,0" path="m3744,6130r5610,e" filled="f" strokecolor="#231f20" strokeweight=".3pt">
                <v:path arrowok="t"/>
              </v:shape>
            </v:group>
            <v:group id="_x0000_s1167" style="position:absolute;left:3744;top:6505;width:5610;height:2" coordorigin="3744,6505" coordsize="5610,2">
              <v:shape id="_x0000_s1168" style="position:absolute;left:3744;top:6505;width:5610;height:2" coordorigin="3744,6505" coordsize="5610,0" path="m3744,6505r5610,e" filled="f" strokecolor="#231f20" strokeweight=".3pt">
                <v:path arrowok="t"/>
              </v:shape>
            </v:group>
            <v:group id="_x0000_s1169" style="position:absolute;left:3744;top:6880;width:5610;height:2" coordorigin="3744,6880" coordsize="5610,2">
              <v:shape id="_x0000_s1170" style="position:absolute;left:3744;top:6880;width:5610;height:2" coordorigin="3744,6880" coordsize="5610,0" path="m3744,6880r5610,e" filled="f" strokecolor="#231f20" strokeweight=".3pt">
                <v:path arrowok="t"/>
              </v:shape>
            </v:group>
            <v:group id="_x0000_s1171" style="position:absolute;left:3744;top:7254;width:5610;height:2" coordorigin="3744,7254" coordsize="5610,2">
              <v:shape id="_x0000_s1172" style="position:absolute;left:3744;top:7254;width:5610;height:2" coordorigin="3744,7254" coordsize="5610,0" path="m3744,7254r5610,e" filled="f" strokecolor="#231f20" strokeweight=".3pt">
                <v:path arrowok="t"/>
              </v:shape>
            </v:group>
            <v:group id="_x0000_s1173" style="position:absolute;left:3744;top:6772;width:2;height:5" coordorigin="3744,6772" coordsize="2,5">
              <v:shape id="_x0000_s1174" style="position:absolute;left:3744;top:6772;width:2;height:5" coordorigin="3744,6772" coordsize="2,5" path="m3744,6777r1,-1l3746,6774r,-2e" filled="f" strokecolor="#231f20" strokeweight=".6pt">
                <v:path arrowok="t"/>
              </v:shape>
            </v:group>
            <v:group id="_x0000_s1175" style="position:absolute;left:3753;top:3643;width:5588;height:3111" coordorigin="3753,3643" coordsize="5588,3111">
              <v:shape id="_x0000_s1176" style="position:absolute;left:3753;top:3643;width:5588;height:3111" coordorigin="3753,3643" coordsize="5588,3111" path="m3753,6754r25,-73l3805,6607r29,-75l3865,6456r32,-77l3932,6303r36,-77l4008,6148r42,-76l4095,5995r48,-76l4194,5844r55,-75l4307,5696r62,-72l4435,5554r70,-69l4579,5418r79,-64l4742,5291r67,-45l4888,5197r89,-52l5074,5091r105,-56l5290,4977r115,-58l5523,4860r121,-59l5764,4743r120,-56l6002,4632r114,-53l6226,4529r103,-47l6424,4439r86,-39l6587,4366r64,-29l6749,4294r107,-43l6914,4229r61,-23l7038,4184r65,-23l7168,4139r66,-22l7299,4096r65,-21l7427,4056r60,-18l7545,4021r105,-29l7737,3970r64,-12l7863,3949r81,-12l7989,3930r99,-15l8193,3900r105,-16l8400,3868r92,-15l8571,3840r59,-10l8670,3821r22,-4l8777,3798r69,-15l8920,3765r79,-19l9080,3725r80,-23l9237,3679r70,-24l9340,3643e" filled="f" strokecolor="#231f20" strokeweight=".6pt">
                <v:stroke dashstyle="dash"/>
                <v:path arrowok="t"/>
              </v:shape>
            </v:group>
            <v:group id="_x0000_s1177" style="position:absolute;left:9349;top:3637;width:5;height:2" coordorigin="9349,3637" coordsize="5,2">
              <v:shape id="_x0000_s1178" style="position:absolute;left:9349;top:3637;width:5;height:2" coordorigin="9349,3637" coordsize="5,2" path="m9349,3639r2,-1l9352,3638r2,-1e" filled="f" strokecolor="#231f20" strokeweight=".6pt">
                <v:path arrowok="t"/>
              </v:shape>
            </v:group>
            <v:group id="_x0000_s1179" style="position:absolute;left:3744;top:5724;width:2;height:5" coordorigin="3744,5724" coordsize="2,5">
              <v:shape id="_x0000_s1180" style="position:absolute;left:3744;top:5724;width:2;height:5" coordorigin="3744,5724" coordsize="2,5" path="m3744,5729r1,-2l3746,5726r,-2e" filled="f" strokecolor="#231f20" strokeweight=".6pt">
                <v:path arrowok="t"/>
              </v:shape>
            </v:group>
            <v:group id="_x0000_s1181" style="position:absolute;left:3751;top:1883;width:5593;height:3828" coordorigin="3751,1883" coordsize="5593,3828">
              <v:shape id="_x0000_s1182" style="position:absolute;left:3751;top:1883;width:5593;height:3828" coordorigin="3751,1883" coordsize="5593,3828" path="m3751,5711r42,-101l3840,5505r51,-109l3918,5340r28,-55l3974,5230r29,-55l4032,5121r30,-53l4120,4965r58,-96l4235,4781r53,-78l4347,4626r72,-85l4501,4451r45,-47l4593,4357r50,-48l4695,4262r54,-48l4804,4166r58,-48l4922,4072r60,-46l5045,3981r64,-43l5174,3896r66,-40l5307,3818r76,-40l5489,3723r61,-32l5617,3657r71,-35l5762,3584r77,-38l5917,3507r78,-40l6073,3428r78,-39l6226,3352r72,-37l6367,3281r64,-32l6490,3219r98,-50l6631,3147r46,-24l6775,3074r105,-53l6934,2994r54,-28l7043,2939r55,-27l7152,2885r105,-51l7357,2786r90,-42l7526,2708r73,-30l7708,2636r70,-25l7855,2582r85,-32l8032,2516r97,-37l8230,2439r104,-42l8441,2353r108,-46l8658,2259r108,-50l8872,2158r104,-53l9076,2051r95,-55l9261,1940r83,-57e" filled="f" strokecolor="#231f20" strokeweight=".6pt">
                <v:stroke dashstyle="dash"/>
                <v:path arrowok="t"/>
              </v:shape>
            </v:group>
            <v:group id="_x0000_s1183" style="position:absolute;left:9350;top:1876;width:5;height:3" coordorigin="9350,1876" coordsize="5,3">
              <v:shape id="_x0000_s1184" style="position:absolute;left:9350;top:1876;width:5;height:3" coordorigin="9350,1876" coordsize="5,3" path="m9350,1879r1,-1l9353,1877r1,-1e" filled="f" strokecolor="#231f20" strokeweight=".6pt">
                <v:path arrowok="t"/>
              </v:shape>
            </v:group>
            <v:group id="_x0000_s1185" style="position:absolute;left:3744;top:5914;width:8;height:19" coordorigin="3744,5914" coordsize="8,19">
              <v:shape id="_x0000_s1186" style="position:absolute;left:3744;top:5914;width:8;height:19" coordorigin="3744,5914" coordsize="8,19" path="m3744,5932r3,-6l3749,5920r3,-6e" filled="f" strokecolor="#231f20" strokeweight=".6pt">
                <v:path arrowok="t"/>
              </v:shape>
            </v:group>
            <v:group id="_x0000_s1187" style="position:absolute;left:3767;top:2184;width:5552;height:3693" coordorigin="3767,2184" coordsize="5552,3693">
              <v:shape id="_x0000_s1188" style="position:absolute;left:3767;top:2184;width:5552;height:3693" coordorigin="3767,2184" coordsize="5552,3693" path="m3767,5877r35,-80l3843,5707r46,-99l3939,5504r53,-106l4045,5294r54,-101l4151,5099r49,-85l4245,4943r54,-78l4357,4787r64,-78l4488,4633r70,-75l4631,4486r74,-67l4781,4356r75,-57l4930,4248r72,-45l5060,4167r65,-40l5195,4084r76,-46l5350,3992r82,-47l5516,3898r85,-45l5677,3814r67,-33l5810,3751r64,-28l5935,3696r57,-24l6020,3661r26,-11l6116,3620r56,-26l6266,3545r50,-27l6372,3489r61,-33l6499,3422r70,-37l6642,3347r77,-40l6797,3267r80,-40l6958,3186r81,-41l7119,3106r80,-39l7277,3030r75,-35l7425,2962r68,-30l7558,2904r62,-24l7684,2856r66,-23l7819,2810r71,-24l7963,2763r76,-25l8118,2712r81,-27l8284,2656r88,-32l8462,2590r95,-37l8654,2513r101,-44l8860,2422r109,-53l9082,2313r116,-62l9319,2184e" filled="f" strokecolor="#231f20" strokeweight=".6pt">
                <v:stroke dashstyle="dash"/>
                <v:path arrowok="t"/>
              </v:shape>
            </v:group>
            <v:group id="_x0000_s1189" style="position:absolute;left:9337;top:2164;width:18;height:10" coordorigin="9337,2164" coordsize="18,10">
              <v:shape id="_x0000_s1190" style="position:absolute;left:9337;top:2164;width:18;height:10" coordorigin="9337,2164" coordsize="18,10" path="m9337,2174r5,-4l9348,2167r6,-3e" filled="f" strokecolor="#231f20" strokeweight=".6pt">
                <v:path arrowok="t"/>
              </v:shape>
            </v:group>
            <v:group id="_x0000_s1191" style="position:absolute;left:3744;top:2464;width:5610;height:3615" coordorigin="3744,2464" coordsize="5610,3615">
              <v:shape id="_x0000_s1192" style="position:absolute;left:3744;top:2464;width:5610;height:3615" coordorigin="3744,2464" coordsize="5610,3615" path="m9354,2464r-77,39l9198,2542r-81,37l9035,2616r-83,35l8869,2686r-83,34l8703,2752r-82,31l8540,2813r-79,28l8384,2868r-75,26l8237,2918r-68,23l8104,2962r-61,20l7935,3016r-46,14l7842,3045r-107,36l7675,3102r-62,22l7548,3147r-67,25l7412,3198r-68,26l7275,3250r-67,27l7142,3303r-64,27l7016,3355r-58,25l6856,3427r-82,41l6696,3513r-50,28l6594,3570r-56,28l6481,3627r-58,29l6364,3685r-59,28l6245,3740r-59,28l6129,3794r-56,25l5967,3867r-49,21l5873,3908r-78,35l5736,3970r-56,29l5609,4036r-83,46l5435,4133r-96,54l5243,4243r-94,56l5060,4352r-78,49l4916,4443r-85,60l4750,4564r-77,63l4600,4693r-69,68l4464,4834r-65,76l4336,4991r-62,86l4213,5168r-55,87l4103,5349r-56,97l3993,5547r-53,100l3891,5745r-46,95l3805,5928r-34,80l3757,6044r-13,34e" filled="f" strokecolor="#231f20" strokeweight=".6pt">
                <v:stroke dashstyle="dash"/>
                <v:path arrowok="t"/>
              </v:shape>
            </v:group>
            <v:group id="_x0000_s1193" style="position:absolute;left:3744;top:2755;width:5610;height:3493" coordorigin="3744,2755" coordsize="5610,3493">
              <v:shape id="_x0000_s1194" style="position:absolute;left:3744;top:2755;width:5610;height:3493" coordorigin="3744,2755" coordsize="5610,3493" path="m9354,2755r-80,36l9194,2825r-80,33l9033,2891r-80,31l8873,2952r-79,30l8715,3010r-78,27l8561,3063r-76,25l8412,3112r-73,22l8269,3156r-68,20l8135,3195r-63,18l8011,3230r-113,30l7846,3274r-51,13l7696,3314r-93,26l7515,3367r-84,26l7351,3421r-77,29l7200,3480r-71,32l7060,3546r-27,13l6956,3597r-102,48l6794,3673r-63,29l6665,3733r-68,32l6528,3797r-70,33l6389,3862r-68,31l6255,3924r-63,29l6134,3980r-102,48l5957,4064r-66,32l5815,4134r-83,43l5645,4222r-88,46l5513,4291r-43,22l5388,4356r-75,39l5249,4427r-51,26l5174,4465r-55,31l5054,4536r-70,45l4912,4630r-72,49l4773,4727r-59,44l4666,4808r-56,49l4561,4911r-46,51l4463,5023r-56,66l4350,5158r-55,69l4244,5293r-43,61l4169,5406r-32,57l4097,5537r-47,87l4000,5719r-52,100l3896,5920r-48,97l3805,6107r-35,78l3756,6218r-12,29e" filled="f" strokecolor="#231f20" strokeweight=".6pt">
                <v:path arrowok="t"/>
              </v:shape>
            </v:group>
            <v:group id="_x0000_s1195" style="position:absolute;left:3744;top:3049;width:5610;height:3374" coordorigin="3744,3049" coordsize="5610,3374">
              <v:shape id="_x0000_s1196" style="position:absolute;left:3744;top:3049;width:5610;height:3374" coordorigin="3744,3049" coordsize="5610,3374" path="m9354,3049r-107,43l9141,3132r-105,38l8934,3205r-101,33l8735,3269r-96,29l8545,3325r-91,25l8367,3373r-85,22l8200,3416r-78,19l8048,3452r-70,17l7911,3485r-62,14l7739,3526r-96,26l7537,3586r-57,19l7420,3626r-62,22l7295,3671r-64,25l7166,3720r-65,26l7037,3771r-64,26l6911,3822r-61,25l6792,3872r-56,23l6635,3939r-86,38l6467,4015r-94,44l6272,4107r-105,51l6061,4209r-105,51l5905,4285r-95,46l5723,4373r-73,35l5619,4422r-31,15l5514,4474r-87,46l5331,4571r-99,55l5132,4682r-96,55l4950,4788r-74,45l4820,4869r-61,46l4712,4954r-53,45l4604,5049r-57,52l4492,5153r-51,50l4395,5249r-53,58l4293,5373r-40,58l4211,5495r-44,68l4125,5631r-41,67l4046,5763r-33,58l3973,5895r-30,62l3911,6027r-35,76l3841,6184r-34,81l3774,6346r-20,52l3744,6423e" filled="f" strokecolor="#231f20" strokeweight=".6pt">
                <v:stroke dashstyle="dash"/>
                <v:path arrowok="t"/>
              </v:shape>
            </v:group>
            <v:group id="_x0000_s1197" style="position:absolute;left:3744;top:3330;width:5610;height:3264" coordorigin="3744,3330" coordsize="5610,3264">
              <v:shape id="_x0000_s1198" style="position:absolute;left:3744;top:3330;width:5610;height:3264" coordorigin="3744,3330" coordsize="5610,3264" path="m9354,3330r-78,33l9198,3393r-78,29l9043,3449r-76,25l8891,3498r-75,23l8742,3542r-73,20l8597,3580r-71,18l8457,3614r-69,14l8322,3642r-66,13l8193,3667r-62,11l8071,3688r-115,17l7901,3714r-109,21l7685,3760r-104,28l7482,3817r-93,31l7303,3878r-77,28l7159,3933r-56,23l7080,3965r-26,11l6970,4010r-60,23l6848,4057r-62,23l6755,4092r-30,11l6668,4125r-78,30l6528,4181r-69,31l6397,4241r-71,33l6250,4311r-80,38l6091,4387r-77,37l5943,4458r-62,30l5827,4515r-63,30l5692,4581r-78,38l5532,4660r-82,41l5370,4741r-74,37l5229,4812r-56,29l5104,4879r-54,31l4990,4946r-64,40l4860,5028r-67,45l4729,5118r-61,44l4613,5206r-48,41l4520,5289r-45,47l4429,5385r-46,52l4337,5490r-44,54l4251,5597r-40,51l4174,5696r-50,69l4086,5827r-42,78l3999,5994r-46,96l3906,6191r-44,101l3821,6390r-36,90l3756,6560r-12,34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Century Gothic" w:hAnsi="Century Gothic"/>
          <w:b/>
          <w:sz w:val="24"/>
          <w:lang w:val="ru-RU"/>
        </w:rPr>
        <w:t>Цель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мониторинга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массы</w:t>
      </w:r>
      <w:r w:rsidRPr="003D7990">
        <w:rPr>
          <w:rFonts w:ascii="Century Gothic" w:hAnsi="Century Gothic"/>
          <w:b/>
          <w:spacing w:val="-31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тела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у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людей</w:t>
      </w:r>
      <w:r w:rsidRPr="003D7990">
        <w:rPr>
          <w:rFonts w:ascii="Century Gothic" w:hAnsi="Century Gothic"/>
          <w:b/>
          <w:spacing w:val="-31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с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синдромом</w:t>
      </w:r>
      <w:r w:rsidRPr="003D7990">
        <w:rPr>
          <w:rFonts w:ascii="Century Gothic" w:hAnsi="Century Gothic"/>
          <w:b/>
          <w:spacing w:val="-3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Дау-</w:t>
      </w:r>
      <w:r w:rsidRPr="003D7990">
        <w:rPr>
          <w:rFonts w:ascii="Century Gothic" w:hAnsi="Century Gothic"/>
          <w:b/>
          <w:w w:val="92"/>
          <w:sz w:val="24"/>
          <w:lang w:val="ru-RU"/>
        </w:rPr>
        <w:t xml:space="preserve"> </w:t>
      </w:r>
      <w:r w:rsidRPr="003D7990">
        <w:rPr>
          <w:rFonts w:ascii="Century Gothic" w:hAnsi="Century Gothic"/>
          <w:b/>
          <w:sz w:val="24"/>
          <w:lang w:val="ru-RU"/>
        </w:rPr>
        <w:t>на:</w:t>
      </w:r>
      <w:r w:rsidRPr="003D7990">
        <w:rPr>
          <w:rFonts w:ascii="Century Gothic" w:hAnsi="Century Gothic"/>
          <w:b/>
          <w:spacing w:val="-8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профилактика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ожирения.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Люди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синдромом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Дауна</w:t>
      </w:r>
      <w:r w:rsidRPr="003D7990">
        <w:rPr>
          <w:rFonts w:ascii="Cambria" w:hAnsi="Cambria"/>
          <w:spacing w:val="7"/>
          <w:sz w:val="24"/>
          <w:lang w:val="ru-RU"/>
        </w:rPr>
        <w:t xml:space="preserve"> </w:t>
      </w:r>
      <w:r w:rsidRPr="003D7990">
        <w:rPr>
          <w:rFonts w:ascii="Cambria" w:hAnsi="Cambria"/>
          <w:sz w:val="24"/>
          <w:lang w:val="ru-RU"/>
        </w:rPr>
        <w:t>нуждаются</w:t>
      </w:r>
    </w:p>
    <w:p w:rsidR="00E5163C" w:rsidRPr="003D7990" w:rsidRDefault="00E5163C">
      <w:pPr>
        <w:pStyle w:val="BodyText"/>
        <w:spacing w:before="153"/>
        <w:ind w:left="110" w:right="198"/>
        <w:jc w:val="both"/>
        <w:rPr>
          <w:lang w:val="ru-RU"/>
        </w:rPr>
      </w:pPr>
      <w:r w:rsidRPr="003D7990">
        <w:rPr>
          <w:lang w:val="ru-RU"/>
        </w:rPr>
        <w:br w:type="column"/>
        <w:t>в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меньшем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количестве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калорий,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сохраненной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потребности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в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ви-</w:t>
      </w:r>
      <w:r w:rsidRPr="003D7990">
        <w:rPr>
          <w:w w:val="102"/>
          <w:lang w:val="ru-RU"/>
        </w:rPr>
        <w:t xml:space="preserve"> </w:t>
      </w:r>
      <w:r w:rsidRPr="003D7990">
        <w:rPr>
          <w:lang w:val="ru-RU"/>
        </w:rPr>
        <w:t>таминах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микроэлементах.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Также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следует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обращать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внимание</w:t>
      </w:r>
      <w:r w:rsidRPr="003D7990">
        <w:rPr>
          <w:spacing w:val="20"/>
          <w:lang w:val="ru-RU"/>
        </w:rPr>
        <w:t xml:space="preserve"> </w:t>
      </w:r>
      <w:r w:rsidRPr="003D7990">
        <w:rPr>
          <w:lang w:val="ru-RU"/>
        </w:rPr>
        <w:t>на</w:t>
      </w:r>
      <w:r w:rsidRPr="003D7990">
        <w:rPr>
          <w:w w:val="97"/>
          <w:lang w:val="ru-RU"/>
        </w:rPr>
        <w:t xml:space="preserve"> </w:t>
      </w:r>
      <w:r w:rsidRPr="003D7990">
        <w:rPr>
          <w:lang w:val="ru-RU"/>
        </w:rPr>
        <w:t>потребление</w:t>
      </w:r>
      <w:r w:rsidRPr="003D7990">
        <w:rPr>
          <w:spacing w:val="-28"/>
          <w:lang w:val="ru-RU"/>
        </w:rPr>
        <w:t xml:space="preserve"> </w:t>
      </w:r>
      <w:r w:rsidRPr="003D7990">
        <w:rPr>
          <w:lang w:val="ru-RU"/>
        </w:rPr>
        <w:t>кальция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и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витамина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Д,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так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как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плотность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костной</w:t>
      </w:r>
      <w:r w:rsidRPr="003D7990">
        <w:rPr>
          <w:spacing w:val="-27"/>
          <w:lang w:val="ru-RU"/>
        </w:rPr>
        <w:t xml:space="preserve"> </w:t>
      </w:r>
      <w:r w:rsidRPr="003D7990">
        <w:rPr>
          <w:lang w:val="ru-RU"/>
        </w:rPr>
        <w:t>ткани</w:t>
      </w:r>
      <w:r w:rsidRPr="003D7990">
        <w:rPr>
          <w:w w:val="96"/>
          <w:lang w:val="ru-RU"/>
        </w:rPr>
        <w:t xml:space="preserve"> </w:t>
      </w:r>
      <w:r w:rsidRPr="003D7990">
        <w:rPr>
          <w:lang w:val="ru-RU"/>
        </w:rPr>
        <w:t>у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взрослых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11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снижается.</w:t>
      </w:r>
    </w:p>
    <w:p w:rsidR="00E5163C" w:rsidRPr="003D7990" w:rsidRDefault="00E5163C">
      <w:pPr>
        <w:jc w:val="both"/>
        <w:rPr>
          <w:lang w:val="ru-RU"/>
        </w:rPr>
        <w:sectPr w:rsidR="00E5163C" w:rsidRPr="003D7990">
          <w:type w:val="continuous"/>
          <w:pgSz w:w="16840" w:h="11910" w:orient="landscape"/>
          <w:pgMar w:top="660" w:right="480" w:bottom="280" w:left="740" w:header="720" w:footer="720" w:gutter="0"/>
          <w:cols w:num="2" w:space="720" w:equalWidth="0">
            <w:col w:w="7538" w:space="342"/>
            <w:col w:w="7740"/>
          </w:cols>
        </w:sectPr>
      </w:pPr>
    </w:p>
    <w:p w:rsidR="00E5163C" w:rsidRPr="003D7990" w:rsidRDefault="00E5163C">
      <w:pPr>
        <w:spacing w:before="10"/>
        <w:rPr>
          <w:rFonts w:ascii="Cambria" w:hAnsi="Cambria" w:cs="Cambria"/>
          <w:sz w:val="11"/>
          <w:szCs w:val="11"/>
          <w:lang w:val="ru-RU"/>
        </w:rPr>
      </w:pPr>
    </w:p>
    <w:p w:rsidR="00E5163C" w:rsidRPr="003D7990" w:rsidRDefault="00E5163C">
      <w:pPr>
        <w:rPr>
          <w:rFonts w:ascii="Cambria" w:hAnsi="Cambria" w:cs="Cambria"/>
          <w:sz w:val="11"/>
          <w:szCs w:val="11"/>
          <w:lang w:val="ru-RU"/>
        </w:rPr>
        <w:sectPr w:rsidR="00E5163C" w:rsidRPr="003D7990">
          <w:type w:val="continuous"/>
          <w:pgSz w:w="16840" w:h="11910" w:orient="landscape"/>
          <w:pgMar w:top="660" w:right="480" w:bottom="280" w:left="740" w:header="720" w:footer="720" w:gutter="0"/>
          <w:cols w:space="720"/>
        </w:sectPr>
      </w:pPr>
    </w:p>
    <w:p w:rsidR="00E5163C" w:rsidRPr="003D7990" w:rsidRDefault="00E5163C">
      <w:pPr>
        <w:spacing w:before="71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sz w:val="20"/>
          <w:lang w:val="ru-RU"/>
        </w:rPr>
        <w:t>А</w:t>
      </w:r>
    </w:p>
    <w:p w:rsidR="00E5163C" w:rsidRPr="003D7990" w:rsidRDefault="00E5163C">
      <w:pPr>
        <w:spacing w:before="7"/>
        <w:rPr>
          <w:rFonts w:ascii="Arial" w:hAnsi="Arial" w:cs="Arial"/>
          <w:sz w:val="19"/>
          <w:szCs w:val="19"/>
          <w:lang w:val="ru-RU"/>
        </w:rPr>
      </w:pPr>
    </w:p>
    <w:p w:rsidR="00E5163C" w:rsidRPr="003D7990" w:rsidRDefault="00E5163C">
      <w:pPr>
        <w:spacing w:line="250" w:lineRule="auto"/>
        <w:ind w:left="110" w:right="244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w w:val="95"/>
          <w:sz w:val="24"/>
          <w:lang w:val="ru-RU"/>
        </w:rPr>
        <w:t>Средний</w:t>
      </w:r>
      <w:r w:rsidRPr="003D7990">
        <w:rPr>
          <w:rFonts w:ascii="Arial" w:hAnsi="Arial"/>
          <w:i/>
          <w:spacing w:val="6"/>
          <w:w w:val="95"/>
          <w:sz w:val="24"/>
          <w:lang w:val="ru-RU"/>
        </w:rPr>
        <w:t xml:space="preserve"> </w:t>
      </w:r>
      <w:r w:rsidRPr="003D7990">
        <w:rPr>
          <w:rFonts w:ascii="Arial" w:hAnsi="Arial"/>
          <w:i/>
          <w:w w:val="95"/>
          <w:sz w:val="24"/>
          <w:lang w:val="ru-RU"/>
        </w:rPr>
        <w:t>рост</w:t>
      </w:r>
      <w:r w:rsidRPr="003D7990">
        <w:rPr>
          <w:rFonts w:ascii="Arial" w:hAnsi="Arial"/>
          <w:i/>
          <w:w w:val="98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мальчиков</w:t>
      </w:r>
    </w:p>
    <w:p w:rsidR="00E5163C" w:rsidRPr="003D7990" w:rsidRDefault="00E5163C">
      <w:pPr>
        <w:spacing w:line="250" w:lineRule="auto"/>
        <w:ind w:left="110" w:right="244" w:hanging="1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w w:val="95"/>
          <w:sz w:val="24"/>
          <w:lang w:val="ru-RU"/>
        </w:rPr>
        <w:t>с</w:t>
      </w:r>
      <w:r w:rsidRPr="003D7990">
        <w:rPr>
          <w:rFonts w:ascii="Arial" w:hAnsi="Arial"/>
          <w:i/>
          <w:spacing w:val="12"/>
          <w:w w:val="95"/>
          <w:sz w:val="24"/>
          <w:lang w:val="ru-RU"/>
        </w:rPr>
        <w:t xml:space="preserve"> </w:t>
      </w:r>
      <w:r w:rsidRPr="003D7990">
        <w:rPr>
          <w:rFonts w:ascii="Arial" w:hAnsi="Arial"/>
          <w:i/>
          <w:w w:val="95"/>
          <w:sz w:val="24"/>
          <w:lang w:val="ru-RU"/>
        </w:rPr>
        <w:t>синдромом</w:t>
      </w:r>
      <w:r w:rsidRPr="003D7990">
        <w:rPr>
          <w:rFonts w:ascii="Arial" w:hAnsi="Arial"/>
          <w:i/>
          <w:w w:val="97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</w:p>
    <w:p w:rsidR="00E5163C" w:rsidRPr="003D7990" w:rsidRDefault="00E5163C">
      <w:pPr>
        <w:ind w:left="110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16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E5163C" w:rsidRPr="003D7990" w:rsidRDefault="00E5163C">
      <w:pPr>
        <w:rPr>
          <w:rFonts w:ascii="Arial" w:hAnsi="Arial" w:cs="Arial"/>
          <w:i/>
          <w:sz w:val="24"/>
          <w:szCs w:val="24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4"/>
          <w:szCs w:val="24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4"/>
          <w:szCs w:val="24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4"/>
          <w:szCs w:val="24"/>
          <w:lang w:val="ru-RU"/>
        </w:rPr>
      </w:pPr>
    </w:p>
    <w:p w:rsidR="00E5163C" w:rsidRPr="003D7990" w:rsidRDefault="00E5163C">
      <w:pPr>
        <w:spacing w:before="7"/>
        <w:rPr>
          <w:rFonts w:ascii="Arial" w:hAnsi="Arial" w:cs="Arial"/>
          <w:i/>
          <w:sz w:val="29"/>
          <w:szCs w:val="29"/>
          <w:lang w:val="ru-RU"/>
        </w:rPr>
      </w:pPr>
    </w:p>
    <w:p w:rsidR="00E5163C" w:rsidRPr="003D7990" w:rsidRDefault="00E5163C">
      <w:pPr>
        <w:spacing w:line="250" w:lineRule="auto"/>
        <w:ind w:left="1799" w:right="201" w:hanging="35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5"/>
          <w:sz w:val="20"/>
          <w:lang w:val="ru-RU"/>
        </w:rPr>
        <w:t>Рост</w:t>
      </w:r>
      <w:r w:rsidRPr="003D7990">
        <w:rPr>
          <w:rFonts w:ascii="Arial" w:hAnsi="Arial"/>
          <w:color w:val="231F20"/>
          <w:w w:val="98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w w:val="95"/>
          <w:sz w:val="20"/>
          <w:lang w:val="ru-RU"/>
        </w:rPr>
        <w:t>(см)</w:t>
      </w:r>
    </w:p>
    <w:p w:rsidR="00E5163C" w:rsidRPr="003D7990" w:rsidRDefault="00E5163C">
      <w:pPr>
        <w:spacing w:before="71"/>
        <w:ind w:left="110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eastAsia="Times New Roman"/>
          <w:color w:val="231F20"/>
          <w:sz w:val="20"/>
          <w:lang w:val="ru-RU"/>
        </w:rPr>
        <w:t>120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110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110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"/>
        <w:rPr>
          <w:rFonts w:ascii="Arial" w:hAnsi="Arial" w:cs="Arial"/>
          <w:sz w:val="27"/>
          <w:szCs w:val="27"/>
          <w:lang w:val="ru-RU"/>
        </w:rPr>
      </w:pPr>
    </w:p>
    <w:p w:rsidR="00E5163C" w:rsidRPr="003D7990" w:rsidRDefault="00E5163C">
      <w:pPr>
        <w:ind w:left="110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100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25"/>
          <w:szCs w:val="25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90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0"/>
        <w:rPr>
          <w:rFonts w:ascii="Arial" w:hAnsi="Arial" w:cs="Arial"/>
          <w:sz w:val="26"/>
          <w:szCs w:val="26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60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Arial" w:hAnsi="Arial" w:cs="Arial"/>
          <w:sz w:val="24"/>
          <w:szCs w:val="24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3"/>
        <w:rPr>
          <w:rFonts w:ascii="Arial" w:hAnsi="Arial" w:cs="Arial"/>
          <w:sz w:val="25"/>
          <w:szCs w:val="25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224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199" type="#_x0000_t202" style="position:absolute;left:0;text-align:left;margin-left:123.35pt;margin-top:7.2pt;width:689.45pt;height:26.35pt;z-index:2516357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96"/>
                    <w:gridCol w:w="2513"/>
                    <w:gridCol w:w="718"/>
                    <w:gridCol w:w="917"/>
                    <w:gridCol w:w="494"/>
                    <w:gridCol w:w="1050"/>
                    <w:gridCol w:w="1056"/>
                    <w:gridCol w:w="279"/>
                    <w:gridCol w:w="366"/>
                    <w:gridCol w:w="378"/>
                    <w:gridCol w:w="372"/>
                    <w:gridCol w:w="372"/>
                    <w:gridCol w:w="378"/>
                    <w:gridCol w:w="3701"/>
                  </w:tblGrid>
                  <w:tr w:rsidR="00E5163C" w:rsidRPr="00AA4380" w:rsidTr="00AA4380">
                    <w:trPr>
                      <w:trHeight w:hRule="exact" w:val="230"/>
                    </w:trPr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2513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tabs>
                            <w:tab w:val="left" w:pos="387"/>
                            <w:tab w:val="left" w:pos="735"/>
                            <w:tab w:val="left" w:pos="1083"/>
                          </w:tabs>
                          <w:spacing w:before="4" w:line="226" w:lineRule="exact"/>
                          <w:ind w:left="4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0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ab/>
                          <w:t>3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ab/>
                          <w:t>6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ab/>
                          <w:t xml:space="preserve">9 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2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12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9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15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217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2,0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222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2,5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3,0</w:t>
                        </w:r>
                      </w:p>
                    </w:tc>
                    <w:tc>
                      <w:tcPr>
                        <w:tcW w:w="1050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21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3,5</w:t>
                        </w:r>
                      </w:p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7" w:line="226" w:lineRule="exact"/>
                          <w:ind w:left="4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366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right="7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13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7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12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8"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3701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before="4" w:line="226" w:lineRule="exact"/>
                          <w:ind w:left="127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9 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2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10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11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45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12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2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13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14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37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15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42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16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27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17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34"/>
                            <w:sz w:val="20"/>
                          </w:rPr>
                          <w:t xml:space="preserve"> </w:t>
                        </w:r>
                        <w:r w:rsidRPr="00AA4380">
                          <w:rPr>
                            <w:rFonts w:ascii="Arial" w:eastAsia="Times New Roman"/>
                            <w:color w:val="231F20"/>
                            <w:spacing w:val="-1"/>
                            <w:sz w:val="20"/>
                          </w:rPr>
                          <w:t>18</w:t>
                        </w:r>
                      </w:p>
                    </w:tc>
                  </w:tr>
                  <w:tr w:rsidR="00E5163C" w:rsidRPr="00AA4380" w:rsidTr="00AA4380">
                    <w:trPr>
                      <w:trHeight w:hRule="exact" w:val="297"/>
                    </w:trPr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line="198" w:lineRule="exact"/>
                          <w:ind w:left="55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color w:val="231F20"/>
                            <w:sz w:val="20"/>
                          </w:rPr>
                          <w:t>Возраст</w:t>
                        </w:r>
                      </w:p>
                    </w:tc>
                    <w:tc>
                      <w:tcPr>
                        <w:tcW w:w="25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line="198" w:lineRule="exact"/>
                          <w:ind w:left="827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color w:val="231F20"/>
                            <w:w w:val="105"/>
                            <w:sz w:val="20"/>
                          </w:rPr>
                          <w:t>Месяцы</w:t>
                        </w:r>
                      </w:p>
                    </w:tc>
                    <w:tc>
                      <w:tcPr>
                        <w:tcW w:w="7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91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line="198" w:lineRule="exact"/>
                          <w:ind w:left="425" w:right="-2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color w:val="231F20"/>
                            <w:sz w:val="20"/>
                          </w:rPr>
                          <w:t>Годы</w:t>
                        </w:r>
                      </w:p>
                    </w:tc>
                    <w:tc>
                      <w:tcPr>
                        <w:tcW w:w="49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0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10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2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3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3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3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/>
                    </w:tc>
                    <w:tc>
                      <w:tcPr>
                        <w:tcW w:w="370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5163C" w:rsidRPr="00AA4380" w:rsidRDefault="00E5163C" w:rsidP="00AA4380">
                        <w:pPr>
                          <w:pStyle w:val="TableParagraph"/>
                          <w:spacing w:line="198" w:lineRule="exact"/>
                          <w:ind w:left="481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A4380">
                          <w:rPr>
                            <w:rFonts w:ascii="Arial" w:hAnsi="Arial"/>
                            <w:color w:val="231F20"/>
                            <w:sz w:val="20"/>
                          </w:rPr>
                          <w:t>Годы</w:t>
                        </w:r>
                      </w:p>
                    </w:tc>
                  </w:tr>
                </w:tbl>
                <w:p w:rsidR="00E5163C" w:rsidRDefault="00E5163C"/>
              </w:txbxContent>
            </v:textbox>
            <w10:wrap anchorx="page"/>
          </v:shape>
        </w:pic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30</w:t>
      </w:r>
    </w:p>
    <w:p w:rsidR="00E5163C" w:rsidRPr="003D7990" w:rsidRDefault="00E5163C">
      <w:pPr>
        <w:spacing w:before="71"/>
        <w:ind w:left="110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 xml:space="preserve">В  </w:t>
      </w:r>
      <w:r w:rsidRPr="003D7990">
        <w:rPr>
          <w:rFonts w:ascii="Arial" w:hAnsi="Arial"/>
          <w:color w:val="231F20"/>
          <w:spacing w:val="10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sz w:val="20"/>
          <w:lang w:val="ru-RU"/>
        </w:rPr>
        <w:t>120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57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group id="_x0000_s1200" style="position:absolute;left:0;text-align:left;margin-left:523.85pt;margin-top:-18.45pt;width:280.55pt;height:338.45pt;z-index:251634688;mso-position-horizontal-relative:page" coordorigin="10477,-369" coordsize="5611,6769">
            <v:group id="_x0000_s1201" style="position:absolute;left:10483;top:-366;width:2;height:6763" coordorigin="10483,-366" coordsize="2,6763">
              <v:shape id="_x0000_s1202" style="position:absolute;left:10483;top:-366;width:2;height:6763" coordorigin="10483,-366" coordsize="0,6763" path="m10483,-366r,6763e" filled="f" strokecolor="#231f20" strokeweight=".3pt">
                <v:path arrowok="t"/>
              </v:shape>
            </v:group>
            <v:group id="_x0000_s1203" style="position:absolute;left:10670;top:-366;width:2;height:6763" coordorigin="10670,-366" coordsize="2,6763">
              <v:shape id="_x0000_s1204" style="position:absolute;left:10670;top:-366;width:2;height:6763" coordorigin="10670,-366" coordsize="0,6763" path="m10670,-366r,6763e" filled="f" strokecolor="#231f20" strokeweight=".3pt">
                <v:path arrowok="t"/>
              </v:shape>
            </v:group>
            <v:group id="_x0000_s1205" style="position:absolute;left:10856;top:-366;width:2;height:6763" coordorigin="10856,-366" coordsize="2,6763">
              <v:shape id="_x0000_s1206" style="position:absolute;left:10856;top:-366;width:2;height:6763" coordorigin="10856,-366" coordsize="0,6763" path="m10856,-366r,6763e" filled="f" strokecolor="#231f20" strokeweight=".3pt">
                <v:path arrowok="t"/>
              </v:shape>
            </v:group>
            <v:group id="_x0000_s1207" style="position:absolute;left:11043;top:-366;width:2;height:6763" coordorigin="11043,-366" coordsize="2,6763">
              <v:shape id="_x0000_s1208" style="position:absolute;left:11043;top:-366;width:2;height:6763" coordorigin="11043,-366" coordsize="0,6763" path="m11043,-366r,6763e" filled="f" strokecolor="#231f20" strokeweight=".3pt">
                <v:path arrowok="t"/>
              </v:shape>
            </v:group>
            <v:group id="_x0000_s1209" style="position:absolute;left:11230;top:-366;width:2;height:6763" coordorigin="11230,-366" coordsize="2,6763">
              <v:shape id="_x0000_s1210" style="position:absolute;left:11230;top:-366;width:2;height:6763" coordorigin="11230,-366" coordsize="0,6763" path="m11230,-366r,6763e" filled="f" strokecolor="#231f20" strokeweight=".3pt">
                <v:path arrowok="t"/>
              </v:shape>
            </v:group>
            <v:group id="_x0000_s1211" style="position:absolute;left:11416;top:-366;width:2;height:6763" coordorigin="11416,-366" coordsize="2,6763">
              <v:shape id="_x0000_s1212" style="position:absolute;left:11416;top:-366;width:2;height:6763" coordorigin="11416,-366" coordsize="0,6763" path="m11416,-366r,6763e" filled="f" strokecolor="#231f20" strokeweight=".3pt">
                <v:path arrowok="t"/>
              </v:shape>
            </v:group>
            <v:group id="_x0000_s1213" style="position:absolute;left:11603;top:-366;width:2;height:6763" coordorigin="11603,-366" coordsize="2,6763">
              <v:shape id="_x0000_s1214" style="position:absolute;left:11603;top:-366;width:2;height:6763" coordorigin="11603,-366" coordsize="0,6763" path="m11603,-366r,6763e" filled="f" strokecolor="#231f20" strokeweight=".3pt">
                <v:path arrowok="t"/>
              </v:shape>
            </v:group>
            <v:group id="_x0000_s1215" style="position:absolute;left:11789;top:-366;width:2;height:6763" coordorigin="11789,-366" coordsize="2,6763">
              <v:shape id="_x0000_s1216" style="position:absolute;left:11789;top:-366;width:2;height:6763" coordorigin="11789,-366" coordsize="0,6763" path="m11789,-366r,6763e" filled="f" strokecolor="#231f20" strokeweight=".3pt">
                <v:path arrowok="t"/>
              </v:shape>
            </v:group>
            <v:group id="_x0000_s1217" style="position:absolute;left:11976;top:-366;width:2;height:6763" coordorigin="11976,-366" coordsize="2,6763">
              <v:shape id="_x0000_s1218" style="position:absolute;left:11976;top:-366;width:2;height:6763" coordorigin="11976,-366" coordsize="0,6763" path="m11976,-366r,6763e" filled="f" strokecolor="#231f20" strokeweight=".3pt">
                <v:path arrowok="t"/>
              </v:shape>
            </v:group>
            <v:group id="_x0000_s1219" style="position:absolute;left:12163;top:-366;width:2;height:6763" coordorigin="12163,-366" coordsize="2,6763">
              <v:shape id="_x0000_s1220" style="position:absolute;left:12163;top:-366;width:2;height:6763" coordorigin="12163,-366" coordsize="0,6763" path="m12163,-366r,6763e" filled="f" strokecolor="#231f20" strokeweight=".3pt">
                <v:path arrowok="t"/>
              </v:shape>
            </v:group>
            <v:group id="_x0000_s1221" style="position:absolute;left:12349;top:-366;width:2;height:6763" coordorigin="12349,-366" coordsize="2,6763">
              <v:shape id="_x0000_s1222" style="position:absolute;left:12349;top:-366;width:2;height:6763" coordorigin="12349,-366" coordsize="0,6763" path="m12349,-366r,6763e" filled="f" strokecolor="#231f20" strokeweight=".3pt">
                <v:path arrowok="t"/>
              </v:shape>
            </v:group>
            <v:group id="_x0000_s1223" style="position:absolute;left:12536;top:-366;width:2;height:6763" coordorigin="12536,-366" coordsize="2,6763">
              <v:shape id="_x0000_s1224" style="position:absolute;left:12536;top:-366;width:2;height:6763" coordorigin="12536,-366" coordsize="0,6763" path="m12536,-366r,6763e" filled="f" strokecolor="#231f20" strokeweight=".3pt">
                <v:path arrowok="t"/>
              </v:shape>
            </v:group>
            <v:group id="_x0000_s1225" style="position:absolute;left:12723;top:-366;width:2;height:6763" coordorigin="12723,-366" coordsize="2,6763">
              <v:shape id="_x0000_s1226" style="position:absolute;left:12723;top:-366;width:2;height:6763" coordorigin="12723,-366" coordsize="0,6763" path="m12723,-366r,6763e" filled="f" strokecolor="#231f20" strokeweight=".3pt">
                <v:path arrowok="t"/>
              </v:shape>
            </v:group>
            <v:group id="_x0000_s1227" style="position:absolute;left:12909;top:-366;width:2;height:6763" coordorigin="12909,-366" coordsize="2,6763">
              <v:shape id="_x0000_s1228" style="position:absolute;left:12909;top:-366;width:2;height:6763" coordorigin="12909,-366" coordsize="0,6763" path="m12909,-366r,6763e" filled="f" strokecolor="#231f20" strokeweight=".3pt">
                <v:path arrowok="t"/>
              </v:shape>
            </v:group>
            <v:group id="_x0000_s1229" style="position:absolute;left:13096;top:-366;width:2;height:6763" coordorigin="13096,-366" coordsize="2,6763">
              <v:shape id="_x0000_s1230" style="position:absolute;left:13096;top:-366;width:2;height:6763" coordorigin="13096,-366" coordsize="0,6763" path="m13096,-366r,6763e" filled="f" strokecolor="#231f20" strokeweight=".3pt">
                <v:path arrowok="t"/>
              </v:shape>
            </v:group>
            <v:group id="_x0000_s1231" style="position:absolute;left:13283;top:-366;width:2;height:6763" coordorigin="13283,-366" coordsize="2,6763">
              <v:shape id="_x0000_s1232" style="position:absolute;left:13283;top:-366;width:2;height:6763" coordorigin="13283,-366" coordsize="0,6763" path="m13283,-366r,6763e" filled="f" strokecolor="#231f20" strokeweight=".3pt">
                <v:path arrowok="t"/>
              </v:shape>
            </v:group>
            <v:group id="_x0000_s1233" style="position:absolute;left:13469;top:-366;width:2;height:6763" coordorigin="13469,-366" coordsize="2,6763">
              <v:shape id="_x0000_s1234" style="position:absolute;left:13469;top:-366;width:2;height:6763" coordorigin="13469,-366" coordsize="0,6763" path="m13469,-366r,6763e" filled="f" strokecolor="#231f20" strokeweight=".3pt">
                <v:path arrowok="t"/>
              </v:shape>
            </v:group>
            <v:group id="_x0000_s1235" style="position:absolute;left:13656;top:-366;width:2;height:6763" coordorigin="13656,-366" coordsize="2,6763">
              <v:shape id="_x0000_s1236" style="position:absolute;left:13656;top:-366;width:2;height:6763" coordorigin="13656,-366" coordsize="0,6763" path="m13656,-366r,6763e" filled="f" strokecolor="#231f20" strokeweight=".3pt">
                <v:path arrowok="t"/>
              </v:shape>
            </v:group>
            <v:group id="_x0000_s1237" style="position:absolute;left:13842;top:-366;width:2;height:6763" coordorigin="13842,-366" coordsize="2,6763">
              <v:shape id="_x0000_s1238" style="position:absolute;left:13842;top:-366;width:2;height:6763" coordorigin="13842,-366" coordsize="0,6763" path="m13842,-366r,6763e" filled="f" strokecolor="#231f20" strokeweight=".3pt">
                <v:path arrowok="t"/>
              </v:shape>
            </v:group>
            <v:group id="_x0000_s1239" style="position:absolute;left:14029;top:-366;width:2;height:6763" coordorigin="14029,-366" coordsize="2,6763">
              <v:shape id="_x0000_s1240" style="position:absolute;left:14029;top:-366;width:2;height:6763" coordorigin="14029,-366" coordsize="0,6763" path="m14029,-366r,6763e" filled="f" strokecolor="#231f20" strokeweight=".3pt">
                <v:path arrowok="t"/>
              </v:shape>
            </v:group>
            <v:group id="_x0000_s1241" style="position:absolute;left:14216;top:-366;width:2;height:6763" coordorigin="14216,-366" coordsize="2,6763">
              <v:shape id="_x0000_s1242" style="position:absolute;left:14216;top:-366;width:2;height:6763" coordorigin="14216,-366" coordsize="0,6763" path="m14216,-366r,6763e" filled="f" strokecolor="#231f20" strokeweight=".3pt">
                <v:path arrowok="t"/>
              </v:shape>
            </v:group>
            <v:group id="_x0000_s1243" style="position:absolute;left:14402;top:-366;width:2;height:6763" coordorigin="14402,-366" coordsize="2,6763">
              <v:shape id="_x0000_s1244" style="position:absolute;left:14402;top:-366;width:2;height:6763" coordorigin="14402,-366" coordsize="0,6763" path="m14402,-366r,6763e" filled="f" strokecolor="#231f20" strokeweight=".3pt">
                <v:path arrowok="t"/>
              </v:shape>
            </v:group>
            <v:group id="_x0000_s1245" style="position:absolute;left:14589;top:-366;width:2;height:6763" coordorigin="14589,-366" coordsize="2,6763">
              <v:shape id="_x0000_s1246" style="position:absolute;left:14589;top:-366;width:2;height:6763" coordorigin="14589,-366" coordsize="0,6763" path="m14589,-366r,6763e" filled="f" strokecolor="#231f20" strokeweight=".3pt">
                <v:path arrowok="t"/>
              </v:shape>
            </v:group>
            <v:group id="_x0000_s1247" style="position:absolute;left:14776;top:-366;width:2;height:6763" coordorigin="14776,-366" coordsize="2,6763">
              <v:shape id="_x0000_s1248" style="position:absolute;left:14776;top:-366;width:2;height:6763" coordorigin="14776,-366" coordsize="0,6763" path="m14776,-366r,6763e" filled="f" strokecolor="#231f20" strokeweight=".3pt">
                <v:path arrowok="t"/>
              </v:shape>
            </v:group>
            <v:group id="_x0000_s1249" style="position:absolute;left:14962;top:-366;width:2;height:6763" coordorigin="14962,-366" coordsize="2,6763">
              <v:shape id="_x0000_s1250" style="position:absolute;left:14962;top:-366;width:2;height:6763" coordorigin="14962,-366" coordsize="0,6763" path="m14962,-366r,6763e" filled="f" strokecolor="#231f20" strokeweight=".3pt">
                <v:path arrowok="t"/>
              </v:shape>
            </v:group>
            <v:group id="_x0000_s1251" style="position:absolute;left:15149;top:-366;width:2;height:6763" coordorigin="15149,-366" coordsize="2,6763">
              <v:shape id="_x0000_s1252" style="position:absolute;left:15149;top:-366;width:2;height:6763" coordorigin="15149,-366" coordsize="0,6763" path="m15149,-366r,6763e" filled="f" strokecolor="#231f20" strokeweight=".3pt">
                <v:path arrowok="t"/>
              </v:shape>
            </v:group>
            <v:group id="_x0000_s1253" style="position:absolute;left:15335;top:-366;width:2;height:6763" coordorigin="15335,-366" coordsize="2,6763">
              <v:shape id="_x0000_s1254" style="position:absolute;left:15335;top:-366;width:2;height:6763" coordorigin="15335,-366" coordsize="0,6763" path="m15335,-366r,6763e" filled="f" strokecolor="#231f20" strokeweight=".3pt">
                <v:path arrowok="t"/>
              </v:shape>
            </v:group>
            <v:group id="_x0000_s1255" style="position:absolute;left:15522;top:-366;width:2;height:6763" coordorigin="15522,-366" coordsize="2,6763">
              <v:shape id="_x0000_s1256" style="position:absolute;left:15522;top:-366;width:2;height:6763" coordorigin="15522,-366" coordsize="0,6763" path="m15522,-366r,6763e" filled="f" strokecolor="#231f20" strokeweight=".3pt">
                <v:path arrowok="t"/>
              </v:shape>
            </v:group>
            <v:group id="_x0000_s1257" style="position:absolute;left:15709;top:-366;width:2;height:6763" coordorigin="15709,-366" coordsize="2,6763">
              <v:shape id="_x0000_s1258" style="position:absolute;left:15709;top:-366;width:2;height:6763" coordorigin="15709,-366" coordsize="0,6763" path="m15709,-366r,6763e" filled="f" strokecolor="#231f20" strokeweight=".3pt">
                <v:path arrowok="t"/>
              </v:shape>
            </v:group>
            <v:group id="_x0000_s1259" style="position:absolute;left:15895;top:-366;width:2;height:6763" coordorigin="15895,-366" coordsize="2,6763">
              <v:shape id="_x0000_s1260" style="position:absolute;left:15895;top:-366;width:2;height:6763" coordorigin="15895,-366" coordsize="0,6763" path="m15895,-366r,6763e" filled="f" strokecolor="#231f20" strokeweight=".3pt">
                <v:path arrowok="t"/>
              </v:shape>
            </v:group>
            <v:group id="_x0000_s1261" style="position:absolute;left:16082;top:-366;width:2;height:6763" coordorigin="16082,-366" coordsize="2,6763">
              <v:shape id="_x0000_s1262" style="position:absolute;left:16082;top:-366;width:2;height:6763" coordorigin="16082,-366" coordsize="0,6763" path="m16082,-366r,6763e" filled="f" strokecolor="#231f20" strokeweight=".3pt">
                <v:path arrowok="t"/>
              </v:shape>
            </v:group>
            <v:group id="_x0000_s1263" style="position:absolute;left:10483;top:-352;width:5599;height:2" coordorigin="10483,-352" coordsize="5599,2">
              <v:shape id="_x0000_s1264" style="position:absolute;left:10483;top:-352;width:5599;height:2" coordorigin="10483,-352" coordsize="5599,0" path="m10483,-352r5599,e" filled="f" strokecolor="#231f20" strokeweight=".3pt">
                <v:path arrowok="t"/>
              </v:shape>
            </v:group>
            <v:group id="_x0000_s1265" style="position:absolute;left:10483;top:-45;width:5599;height:2" coordorigin="10483,-45" coordsize="5599,2">
              <v:shape id="_x0000_s1266" style="position:absolute;left:10483;top:-45;width:5599;height:2" coordorigin="10483,-45" coordsize="5599,0" path="m10483,-45r5599,e" filled="f" strokecolor="#231f20" strokeweight=".3pt">
                <v:path arrowok="t"/>
              </v:shape>
            </v:group>
            <v:group id="_x0000_s1267" style="position:absolute;left:10483;top:262;width:5599;height:2" coordorigin="10483,262" coordsize="5599,2">
              <v:shape id="_x0000_s1268" style="position:absolute;left:10483;top:262;width:5599;height:2" coordorigin="10483,262" coordsize="5599,0" path="m10483,262r5599,e" filled="f" strokecolor="#231f20" strokeweight=".3pt">
                <v:path arrowok="t"/>
              </v:shape>
            </v:group>
            <v:group id="_x0000_s1269" style="position:absolute;left:10483;top:568;width:5599;height:2" coordorigin="10483,568" coordsize="5599,2">
              <v:shape id="_x0000_s1270" style="position:absolute;left:10483;top:568;width:5599;height:2" coordorigin="10483,568" coordsize="5599,0" path="m10483,568r5599,e" filled="f" strokecolor="#231f20" strokeweight=".3pt">
                <v:path arrowok="t"/>
              </v:shape>
            </v:group>
            <v:group id="_x0000_s1271" style="position:absolute;left:10483;top:875;width:5599;height:2" coordorigin="10483,875" coordsize="5599,2">
              <v:shape id="_x0000_s1272" style="position:absolute;left:10483;top:875;width:5599;height:2" coordorigin="10483,875" coordsize="5599,0" path="m10483,875r5599,e" filled="f" strokecolor="#231f20" strokeweight=".3pt">
                <v:path arrowok="t"/>
              </v:shape>
            </v:group>
            <v:group id="_x0000_s1273" style="position:absolute;left:10483;top:1182;width:5599;height:2" coordorigin="10483,1182" coordsize="5599,2">
              <v:shape id="_x0000_s1274" style="position:absolute;left:10483;top:1182;width:5599;height:2" coordorigin="10483,1182" coordsize="5599,0" path="m10483,1182r5599,e" filled="f" strokecolor="#231f20" strokeweight=".3pt">
                <v:path arrowok="t"/>
              </v:shape>
            </v:group>
            <v:group id="_x0000_s1275" style="position:absolute;left:10483;top:1489;width:5599;height:2" coordorigin="10483,1489" coordsize="5599,2">
              <v:shape id="_x0000_s1276" style="position:absolute;left:10483;top:1489;width:5599;height:2" coordorigin="10483,1489" coordsize="5599,0" path="m10483,1489r5599,e" filled="f" strokecolor="#231f20" strokeweight=".3pt">
                <v:path arrowok="t"/>
              </v:shape>
            </v:group>
            <v:group id="_x0000_s1277" style="position:absolute;left:10483;top:1795;width:5599;height:2" coordorigin="10483,1795" coordsize="5599,2">
              <v:shape id="_x0000_s1278" style="position:absolute;left:10483;top:1795;width:5599;height:2" coordorigin="10483,1795" coordsize="5599,0" path="m10483,1795r5599,e" filled="f" strokecolor="#231f20" strokeweight=".3pt">
                <v:path arrowok="t"/>
              </v:shape>
            </v:group>
            <v:group id="_x0000_s1279" style="position:absolute;left:10483;top:2102;width:5599;height:2" coordorigin="10483,2102" coordsize="5599,2">
              <v:shape id="_x0000_s1280" style="position:absolute;left:10483;top:2102;width:5599;height:2" coordorigin="10483,2102" coordsize="5599,0" path="m10483,2102r5599,e" filled="f" strokecolor="#231f20" strokeweight=".3pt">
                <v:path arrowok="t"/>
              </v:shape>
            </v:group>
            <v:group id="_x0000_s1281" style="position:absolute;left:10483;top:2409;width:5599;height:2" coordorigin="10483,2409" coordsize="5599,2">
              <v:shape id="_x0000_s1282" style="position:absolute;left:10483;top:2409;width:5599;height:2" coordorigin="10483,2409" coordsize="5599,0" path="m10483,2409r5599,e" filled="f" strokecolor="#231f20" strokeweight=".3pt">
                <v:path arrowok="t"/>
              </v:shape>
            </v:group>
            <v:group id="_x0000_s1283" style="position:absolute;left:10483;top:2716;width:5599;height:2" coordorigin="10483,2716" coordsize="5599,2">
              <v:shape id="_x0000_s1284" style="position:absolute;left:10483;top:2716;width:5599;height:2" coordorigin="10483,2716" coordsize="5599,0" path="m10483,2716r5599,e" filled="f" strokecolor="#231f20" strokeweight=".3pt">
                <v:path arrowok="t"/>
              </v:shape>
            </v:group>
            <v:group id="_x0000_s1285" style="position:absolute;left:10483;top:3022;width:5599;height:2" coordorigin="10483,3022" coordsize="5599,2">
              <v:shape id="_x0000_s1286" style="position:absolute;left:10483;top:3022;width:5599;height:2" coordorigin="10483,3022" coordsize="5599,0" path="m10483,3022r5599,e" filled="f" strokecolor="#231f20" strokeweight=".3pt">
                <v:path arrowok="t"/>
              </v:shape>
            </v:group>
            <v:group id="_x0000_s1287" style="position:absolute;left:10483;top:3329;width:5599;height:2" coordorigin="10483,3329" coordsize="5599,2">
              <v:shape id="_x0000_s1288" style="position:absolute;left:10483;top:3329;width:5599;height:2" coordorigin="10483,3329" coordsize="5599,0" path="m10483,3329r5599,e" filled="f" strokecolor="#231f20" strokeweight=".3pt">
                <v:path arrowok="t"/>
              </v:shape>
            </v:group>
            <v:group id="_x0000_s1289" style="position:absolute;left:10483;top:3636;width:5599;height:2" coordorigin="10483,3636" coordsize="5599,2">
              <v:shape id="_x0000_s1290" style="position:absolute;left:10483;top:3636;width:5599;height:2" coordorigin="10483,3636" coordsize="5599,0" path="m10483,3636r5599,e" filled="f" strokecolor="#231f20" strokeweight=".3pt">
                <v:path arrowok="t"/>
              </v:shape>
            </v:group>
            <v:group id="_x0000_s1291" style="position:absolute;left:10483;top:3943;width:5599;height:2" coordorigin="10483,3943" coordsize="5599,2">
              <v:shape id="_x0000_s1292" style="position:absolute;left:10483;top:3943;width:5599;height:2" coordorigin="10483,3943" coordsize="5599,0" path="m10483,3943r5599,e" filled="f" strokecolor="#231f20" strokeweight=".3pt">
                <v:path arrowok="t"/>
              </v:shape>
            </v:group>
            <v:group id="_x0000_s1293" style="position:absolute;left:10483;top:4249;width:5599;height:2" coordorigin="10483,4249" coordsize="5599,2">
              <v:shape id="_x0000_s1294" style="position:absolute;left:10483;top:4249;width:5599;height:2" coordorigin="10483,4249" coordsize="5599,0" path="m10483,4249r5599,e" filled="f" strokecolor="#231f20" strokeweight=".3pt">
                <v:path arrowok="t"/>
              </v:shape>
            </v:group>
            <v:group id="_x0000_s1295" style="position:absolute;left:10483;top:4556;width:5599;height:2" coordorigin="10483,4556" coordsize="5599,2">
              <v:shape id="_x0000_s1296" style="position:absolute;left:10483;top:4556;width:5599;height:2" coordorigin="10483,4556" coordsize="5599,0" path="m10483,4556r5599,e" filled="f" strokecolor="#231f20" strokeweight=".3pt">
                <v:path arrowok="t"/>
              </v:shape>
            </v:group>
            <v:group id="_x0000_s1297" style="position:absolute;left:10483;top:4863;width:5599;height:2" coordorigin="10483,4863" coordsize="5599,2">
              <v:shape id="_x0000_s1298" style="position:absolute;left:10483;top:4863;width:5599;height:2" coordorigin="10483,4863" coordsize="5599,0" path="m10483,4863r5599,e" filled="f" strokecolor="#231f20" strokeweight=".3pt">
                <v:path arrowok="t"/>
              </v:shape>
            </v:group>
            <v:group id="_x0000_s1299" style="position:absolute;left:10483;top:5170;width:5599;height:2" coordorigin="10483,5170" coordsize="5599,2">
              <v:shape id="_x0000_s1300" style="position:absolute;left:10483;top:5170;width:5599;height:2" coordorigin="10483,5170" coordsize="5599,0" path="m10483,5170r5599,e" filled="f" strokecolor="#231f20" strokeweight=".3pt">
                <v:path arrowok="t"/>
              </v:shape>
            </v:group>
            <v:group id="_x0000_s1301" style="position:absolute;left:10483;top:5477;width:5599;height:2" coordorigin="10483,5477" coordsize="5599,2">
              <v:shape id="_x0000_s1302" style="position:absolute;left:10483;top:5477;width:5599;height:2" coordorigin="10483,5477" coordsize="5599,0" path="m10483,5477r5599,e" filled="f" strokecolor="#231f20" strokeweight=".3pt">
                <v:path arrowok="t"/>
              </v:shape>
            </v:group>
            <v:group id="_x0000_s1303" style="position:absolute;left:10483;top:5783;width:5599;height:2" coordorigin="10483,5783" coordsize="5599,2">
              <v:shape id="_x0000_s1304" style="position:absolute;left:10483;top:5783;width:5599;height:2" coordorigin="10483,5783" coordsize="5599,0" path="m10483,5783r5599,e" filled="f" strokecolor="#231f20" strokeweight=".3pt">
                <v:path arrowok="t"/>
              </v:shape>
            </v:group>
            <v:group id="_x0000_s1305" style="position:absolute;left:10483;top:6090;width:5599;height:2" coordorigin="10483,6090" coordsize="5599,2">
              <v:shape id="_x0000_s1306" style="position:absolute;left:10483;top:6090;width:5599;height:2" coordorigin="10483,6090" coordsize="5599,0" path="m10483,6090r5599,e" filled="f" strokecolor="#231f20" strokeweight=".3pt">
                <v:path arrowok="t"/>
              </v:shape>
            </v:group>
            <v:group id="_x0000_s1307" style="position:absolute;left:10483;top:-317;width:5599;height:4984" coordorigin="10483,-317" coordsize="5599,4984">
              <v:shape id="_x0000_s1308" style="position:absolute;left:10483;top:-317;width:5599;height:4984" coordorigin="10483,-317" coordsize="5599,4984" path="m10483,4666r60,-85l10604,4495r63,-88l10730,4319r64,-88l10858,4143r64,-87l10986,3970r63,-84l11110,3804r61,-80l11230,3647r56,-74l11341,3503r52,-66l11442,3375r46,-56l11530,3267r73,-84l11636,3146r33,-39l11740,3027r73,-85l11889,2855r78,-90l12006,2720r78,-90l12162,2540r76,-88l12313,2367r75,-83l12431,2237r47,-52l12529,2131r54,-58l12640,2013r58,-62l12758,1887r61,-64l12880,1758r61,-66l13002,1627r59,-64l13118,1501r55,-61l13226,1382r48,-56l13319,1274r41,-48l13429,1139r36,-47l13504,1044r40,-50l13586,942r43,-54l13672,835r44,-54l13760,727r43,-54l13846,621r41,-51l13927,520r38,-47l14001,429r65,-79l14117,286r20,-24l14156,238r45,-52l14255,128r63,-61l14388,5r78,-62l14551,-115r91,-54l14739,-215r102,-37l14948,-278r112,-19l15177,-309r120,-6l15358,-317r62,l15481,-317r62,1l15605,-314r62,3l15728,-308r61,3l15849,-302r119,7l16025,-292r57,3e" filled="f" strokecolor="#231f20" strokeweight=".6pt">
                <v:stroke dashstyle="dash"/>
                <v:path arrowok="t"/>
              </v:shape>
            </v:group>
            <v:group id="_x0000_s1309" style="position:absolute;left:10483;top:67;width:5599;height:4796" coordorigin="10483,67" coordsize="5599,4796">
              <v:shape id="_x0000_s1310" style="position:absolute;left:10483;top:67;width:5599;height:4796" coordorigin="10483,67" coordsize="5599,4796" path="m16082,87r-94,-7l15891,75r-97,-5l15697,68r-95,-1l15556,67r-89,2l15385,72r-75,5l15245,83r-85,14l15072,118r-60,18l14951,155r-60,22l14831,201r-59,26l14715,254r-55,28l14608,312r-55,38l14496,395r-60,52l14374,504r-62,60l14250,627r-62,64l14128,755r-58,63l14012,880r-68,76l13866,1044r-41,48l13782,1141r-43,50l13695,1241r-44,51l13607,1342r-42,50l13523,1440r-40,46l13408,1571r-63,71l13295,1696r-56,59l13159,1837r-47,48l13060,1938r-54,55l12950,2051r-59,59l12832,2170r-59,61l12714,2291r-58,59l12600,2407r-52,55l12498,2513r-45,47l12378,2639r-57,61l12287,2737r-85,92l12153,2881r-53,56l12045,2996r-57,62l11930,3120r-58,63l11813,3246r-57,62l11700,3368r-53,58l11596,3481r-46,50l11508,3577r-68,75l11392,3708r-68,83l11282,3845r-47,59l11185,3968r-54,69l11075,4109r-58,74l10959,4259r-59,75l10842,4409r-57,73l10730,4553r-52,67l10629,4682r-45,56l10545,4788r-34,42l10483,4863e" filled="f" strokecolor="#231f20" strokeweight=".6pt">
                <v:stroke dashstyle="dash"/>
                <v:path arrowok="t"/>
              </v:shape>
            </v:group>
            <v:group id="_x0000_s1311" style="position:absolute;left:10483;top:441;width:5599;height:4615" coordorigin="10483,441" coordsize="5599,4615">
              <v:shape id="_x0000_s1312" style="position:absolute;left:10483;top:441;width:5599;height:4615" coordorigin="10483,441" coordsize="5599,4615" path="m10483,5056r67,-80l10615,4897r64,-77l10741,4744r61,-73l10862,4599r59,-71l10979,4459r56,-67l11091,4326r55,-65l11199,4198r53,-62l11304,4076r52,-60l11406,3958r50,-56l11506,3846r48,-55l11603,3738r47,-52l11696,3637r45,-46l11785,3546r42,-43l11908,3423r77,-73l12058,3282r70,-65l12161,3186r65,-61l12289,3065r60,-60l12383,2972r39,-40l12467,2887r49,-50l12570,2784r57,-57l12687,2668r62,-61l12812,2545r63,-63l12938,2420r63,-61l13061,2299r59,-57l13175,2188r51,-51l13273,2091r78,-75l13380,1988r28,-28l13479,1891r85,-86l13611,1758r49,-49l13710,1658r51,-52l13812,1554r51,-52l13913,1450r49,-50l14009,1352r44,-45l14131,1225r62,-64l14216,1137r20,-21l14280,1072r47,-46l14377,980r53,-46l14483,889r55,-44l14594,804r55,-38l14704,732r55,-30l14821,670r67,-34l14961,603r75,-33l15112,539r76,-29l15262,486r70,-20l15397,453r60,-7l15522,443r70,-2l15628,441r74,1l15776,445r72,2l15917,450r32,2l15980,453r29,1l16036,455r24,1l16082,456e" filled="f" strokecolor="#231f20" strokeweight=".6pt">
                <v:stroke dashstyle="dash"/>
                <v:path arrowok="t"/>
              </v:shape>
            </v:group>
            <v:group id="_x0000_s1313" style="position:absolute;left:10483;top:813;width:5599;height:4448" coordorigin="10483,813" coordsize="5599,4448">
              <v:shape id="_x0000_s1314" style="position:absolute;left:10483;top:813;width:5599;height:4448" coordorigin="10483,813" coordsize="5599,4448" path="m16082,820r-71,-4l15928,813r-45,l15836,813r-98,3l15636,822r-103,11l15430,849r-100,22l15235,900r-86,35l15071,974r-70,37l14938,1046r-59,34l14826,1113r-75,48l14681,1208r-46,32l14612,1255r-49,35l14496,1345r-82,73l14369,1459r-48,45l14272,1550r-50,48l14171,1646r-50,49l14071,1743r-49,47l13975,1836r-44,43l13851,1955r-64,60l13739,2057r-25,23l13657,2132r-63,57l13527,2252r-69,64l13389,2381r-67,62l13260,2502r-55,52l13180,2578r-47,44l13064,2685r-90,82l12922,2813r-54,49l12811,2912r-58,52l12695,3017r-59,52l12578,3121r-56,50l12468,3218r-50,45l12371,3305r-78,69l12240,3421r-22,19l12162,3492r-70,65l12012,3633r-87,83l11881,3759r-45,43l11792,3845r-44,42l11665,3967r-74,72l11529,4099r-51,51l11407,4227r-43,49l11316,4331r-53,60l11208,4454r-58,67l11090,4590r-61,71l10967,4732r-62,71l10843,4873r-60,68l10724,5006r-55,62l10616,5125r-49,52l10522,5222r-39,38e" filled="f" strokecolor="#231f20" strokeweight=".6pt">
                <v:path arrowok="t"/>
              </v:shape>
            </v:group>
            <v:group id="_x0000_s1315" style="position:absolute;left:10483;top:1193;width:5599;height:4254" coordorigin="10483,1193" coordsize="5599,4254">
              <v:shape id="_x0000_s1316" style="position:absolute;left:10483;top:1193;width:5599;height:4254" coordorigin="10483,1193" coordsize="5599,4254" path="m10483,5446r52,-52l10588,5340r56,-55l10700,5227r58,-58l10816,5109r59,-59l10934,4990r58,-60l11050,4870r57,-58l11162,4755r54,-55l11268,4646r50,-51l11365,4547r44,-46l11488,4421r66,-67l11623,4285r74,-72l11774,4139r80,-74l11934,3991r81,-72l12094,3850r76,-64l12243,3727r71,-55l12357,3638r49,-38l12459,3558r58,-45l12578,3464r63,-50l12707,3361r66,-54l12840,3253r67,-54l12974,3145r64,-53l13101,3041r59,-49l13216,2946r51,-42l13314,2865r75,-64l13422,2772r39,-33l13550,2662r50,-42l13652,2575r55,-46l13763,2481r57,-48l13877,2384r57,-49l13991,2287r55,-47l14099,2194r51,-44l14197,2109r84,-74l14346,1976r59,-54l14437,1892r69,-64l14579,1761r77,-68l14733,1625r77,-64l14884,1503r69,-51l15016,1411r55,-29l15097,1368r25,-13l15145,1342r24,-12l15237,1295r71,-30l15387,1239r59,-14l15513,1214r76,-9l15664,1200r65,-4l15810,1193r24,l15856,1193r61,1l15976,1196r19,1l16016,1197r21,1l16059,1198r23,e" filled="f" strokecolor="#231f20" strokeweight=".6pt">
                <v:stroke dashstyle="dash"/>
                <v:path arrowok="t"/>
              </v:shape>
            </v:group>
            <v:group id="_x0000_s1317" style="position:absolute;left:10483;top:1547;width:5599;height:4100" coordorigin="10483,1547" coordsize="5599,4100">
              <v:shape id="_x0000_s1318" style="position:absolute;left:10483;top:1547;width:5599;height:4100" coordorigin="10483,1547" coordsize="5599,4100" path="m16082,1551r-32,-2l16016,1548r-34,l15947,1547r-36,1l15838,1550r-74,4l15690,1560r-73,7l15546,1577r-67,12l15416,1602r-58,16l15302,1642r-56,30l15192,1706r-51,38l15092,1783r-47,39l15003,1860r-20,17l14964,1893r-18,15l14929,1922r-15,12l14896,1947r-46,41l14790,2044r-70,67l14645,2186r-79,78l14526,2303r-76,75l14379,2447r-61,58l14269,2549r-54,45l14137,2654r-96,72l13988,2765r-55,41l13876,2848r-58,43l13759,2933r-58,42l13644,3017r-55,40l13536,3095r-50,36l13398,3194r-36,26l13332,3242r-72,53l13161,3368r-58,44l13041,3459r-66,49l12907,3559r-70,53l12766,3665r-70,53l12627,3770r-67,50l12496,3869r-61,45l12380,3956r-50,37l12250,4052r-27,20l12197,4091r-67,53l12047,4213r-46,39l11952,4293r-50,43l11851,4381r-53,46l11746,4473r-52,46l11644,4564r-49,44l11548,4650r-84,78l11395,4792r-53,52l11282,4905r-69,70l11175,5014r-81,83l11050,5141r-46,45l10957,5232r-48,46l10859,5325r-51,47l10756,5420r-53,47l10649,5513r-55,46l10539,5603r-56,44e" filled="f" strokecolor="#231f20" strokeweight=".6pt">
                <v:stroke dashstyle="dash"/>
                <v:path arrowok="t"/>
              </v:shape>
            </v:group>
            <v:group id="_x0000_s1319" style="position:absolute;left:10495;top:1913;width:5574;height:3926" coordorigin="10495,1913" coordsize="5574,3926">
              <v:shape id="_x0000_s1320" style="position:absolute;left:10495;top:1913;width:5574;height:3926" coordorigin="10495,1913" coordsize="5574,3926" path="m10495,5838r79,-57l10648,5726r70,-53l10784,5621r63,-51l10907,5521r58,-49l11019,5425r53,-46l11122,5333r60,-56l11259,5202r44,-43l11350,5114r50,-49l11451,5015r53,-51l11559,4912r54,-52l11668,4809r55,-50l11776,4710r53,-46l11879,4621r49,-40l12016,4514r78,-51l12137,4435r96,-62l12286,4339r55,-35l12397,4268r57,-38l12512,4193r58,-37l12628,4118r57,-36l12740,4047r53,-35l12844,3980r92,-58l13013,3874r31,-18l13075,3836r76,-51l13243,3719r51,-36l13347,3644r56,-40l13459,3563r58,-42l13575,3479r58,-41l13690,3397r56,-39l13800,3321r52,-34l13948,3226r81,-45l14065,3162r35,-20l14169,3097r67,-49l14300,2995r60,-53l14416,2888r51,-52l14513,2787r41,-44l14589,2704r17,-18l14670,2621r50,-49l14774,2520r56,-52l14885,2416r27,-25l14962,2343r45,-43l15059,2249r15,-16l15089,2217r47,-47l15185,2124r47,-43l15292,2034r55,-33l15421,1974r63,-16l15550,1945r68,-9l15685,1930r64,-3l15774,1926r24,-1l15823,1923r23,-1l15869,1920r22,-1l15913,1918r60,-4l16025,1913r16,l16055,1914r14,1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 w:eastAsia="Times New Roman"/>
          <w:color w:val="231F20"/>
          <w:sz w:val="20"/>
          <w:lang w:val="ru-RU"/>
        </w:rPr>
        <w:t>170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43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160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40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150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7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140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50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130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52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57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110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39"/>
        <w:ind w:left="399" w:right="5972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100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46"/>
        <w:ind w:left="400" w:right="5859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90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58"/>
        <w:ind w:left="400" w:right="5859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45"/>
        <w:ind w:left="400" w:right="5859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70</w:t>
      </w:r>
    </w:p>
    <w:p w:rsidR="00E5163C" w:rsidRPr="003D7990" w:rsidRDefault="00E5163C">
      <w:pPr>
        <w:jc w:val="center"/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480" w:bottom="280" w:left="740" w:header="720" w:footer="720" w:gutter="0"/>
          <w:cols w:num="3" w:space="720" w:equalWidth="0">
            <w:col w:w="2399" w:space="50"/>
            <w:col w:w="454" w:space="5967"/>
            <w:col w:w="6750"/>
          </w:cols>
        </w:sect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27"/>
          <w:szCs w:val="27"/>
          <w:lang w:val="ru-RU"/>
        </w:rPr>
      </w:pPr>
    </w:p>
    <w:p w:rsidR="00E5163C" w:rsidRPr="003D7990" w:rsidRDefault="00E5163C">
      <w:pPr>
        <w:tabs>
          <w:tab w:val="right" w:pos="15460"/>
        </w:tabs>
        <w:spacing w:before="60"/>
        <w:ind w:left="8385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ЦЕНТИЛЬНЫЕ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ТАБЛИЦЫ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РОСТА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И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ВЕСА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ДЕТЕЙ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С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СИНДРОМОМ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ДАУНА</w:t>
      </w:r>
      <w:r w:rsidRPr="003D7990">
        <w:rPr>
          <w:spacing w:val="3"/>
          <w:sz w:val="24"/>
          <w:lang w:val="ru-RU"/>
        </w:rPr>
        <w:tab/>
      </w:r>
      <w:r w:rsidRPr="003D7990">
        <w:rPr>
          <w:sz w:val="24"/>
          <w:lang w:val="ru-RU"/>
        </w:rPr>
        <w:t>71</w:t>
      </w:r>
    </w:p>
    <w:p w:rsidR="00E5163C" w:rsidRPr="003D7990" w:rsidRDefault="00E5163C">
      <w:pPr>
        <w:rPr>
          <w:rFonts w:cs="Calibri"/>
          <w:sz w:val="24"/>
          <w:szCs w:val="24"/>
          <w:lang w:val="ru-RU"/>
        </w:rPr>
        <w:sectPr w:rsidR="00E5163C" w:rsidRPr="003D7990">
          <w:type w:val="continuous"/>
          <w:pgSz w:w="16840" w:h="11910" w:orient="landscape"/>
          <w:pgMar w:top="660" w:right="480" w:bottom="280" w:left="740" w:header="720" w:footer="720" w:gutter="0"/>
          <w:cols w:space="720"/>
        </w:sectPr>
      </w:pPr>
    </w:p>
    <w:p w:rsidR="00E5163C" w:rsidRPr="003D7990" w:rsidRDefault="00E5163C">
      <w:pPr>
        <w:spacing w:before="44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sz w:val="20"/>
          <w:lang w:val="ru-RU"/>
        </w:rPr>
        <w:t>А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sz w:val="29"/>
          <w:szCs w:val="29"/>
          <w:lang w:val="ru-RU"/>
        </w:rPr>
      </w:pPr>
    </w:p>
    <w:p w:rsidR="00E5163C" w:rsidRPr="003D7990" w:rsidRDefault="00E5163C">
      <w:pPr>
        <w:spacing w:line="250" w:lineRule="auto"/>
        <w:ind w:left="1307" w:right="201" w:hanging="35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5"/>
          <w:sz w:val="20"/>
          <w:lang w:val="ru-RU"/>
        </w:rPr>
        <w:t>Рост</w:t>
      </w:r>
      <w:r w:rsidRPr="003D7990">
        <w:rPr>
          <w:rFonts w:ascii="Arial" w:hAnsi="Arial"/>
          <w:color w:val="231F20"/>
          <w:w w:val="98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w w:val="95"/>
          <w:sz w:val="20"/>
          <w:lang w:val="ru-RU"/>
        </w:rPr>
        <w:t>(см)</w:t>
      </w:r>
    </w:p>
    <w:p w:rsidR="00E5163C" w:rsidRPr="003D7990" w:rsidRDefault="00E5163C">
      <w:pPr>
        <w:spacing w:before="44"/>
        <w:ind w:left="120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eastAsia="Times New Roman"/>
          <w:color w:val="231F20"/>
          <w:sz w:val="20"/>
          <w:lang w:val="ru-RU"/>
        </w:rPr>
        <w:t>120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58"/>
        <w:ind w:left="120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110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7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120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100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23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90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23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9"/>
        <w:ind w:left="23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19"/>
          <w:szCs w:val="19"/>
          <w:lang w:val="ru-RU"/>
        </w:rPr>
      </w:pPr>
    </w:p>
    <w:p w:rsidR="00E5163C" w:rsidRPr="003D7990" w:rsidRDefault="00E5163C">
      <w:pPr>
        <w:ind w:left="23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60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9"/>
        <w:ind w:left="23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23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40</w:t>
      </w:r>
    </w:p>
    <w:p w:rsidR="00E5163C" w:rsidRPr="003D7990" w:rsidRDefault="00E5163C">
      <w:pPr>
        <w:spacing w:before="44"/>
        <w:ind w:left="1272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 xml:space="preserve">В  </w:t>
      </w:r>
      <w:r w:rsidRPr="003D7990">
        <w:rPr>
          <w:rFonts w:ascii="Arial" w:hAnsi="Arial"/>
          <w:color w:val="231F20"/>
          <w:spacing w:val="9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sz w:val="20"/>
          <w:lang w:val="ru-RU"/>
        </w:rPr>
        <w:t>180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group id="_x0000_s1321" style="position:absolute;left:0;text-align:left;margin-left:152.5pt;margin-top:-30.8pt;width:264.5pt;height:396.6pt;z-index:251636736;mso-position-horizontal-relative:page" coordorigin="3050,-616" coordsize="5290,7932">
            <v:group id="_x0000_s1322" style="position:absolute;left:3065;top:-613;width:2;height:7926" coordorigin="3065,-613" coordsize="2,7926">
              <v:shape id="_x0000_s1323" style="position:absolute;left:3065;top:-613;width:2;height:7926" coordorigin="3065,-613" coordsize="0,7926" path="m3065,-613r,7925e" filled="f" strokecolor="#231f20" strokeweight=".3pt">
                <v:path arrowok="t"/>
              </v:shape>
            </v:group>
            <v:group id="_x0000_s1324" style="position:absolute;left:3175;top:-613;width:2;height:7926" coordorigin="3175,-613" coordsize="2,7926">
              <v:shape id="_x0000_s1325" style="position:absolute;left:3175;top:-613;width:2;height:7926" coordorigin="3175,-613" coordsize="0,7926" path="m3175,-613r,7925e" filled="f" strokecolor="#231f20" strokeweight=".3pt">
                <v:path arrowok="t"/>
              </v:shape>
            </v:group>
            <v:group id="_x0000_s1326" style="position:absolute;left:3285;top:-613;width:2;height:7926" coordorigin="3285,-613" coordsize="2,7926">
              <v:shape id="_x0000_s1327" style="position:absolute;left:3285;top:-613;width:2;height:7926" coordorigin="3285,-613" coordsize="0,7926" path="m3285,-613r,7925e" filled="f" strokecolor="#231f20" strokeweight=".3pt">
                <v:path arrowok="t"/>
              </v:shape>
            </v:group>
            <v:group id="_x0000_s1328" style="position:absolute;left:3395;top:-613;width:2;height:7926" coordorigin="3395,-613" coordsize="2,7926">
              <v:shape id="_x0000_s1329" style="position:absolute;left:3395;top:-613;width:2;height:7926" coordorigin="3395,-613" coordsize="0,7926" path="m3395,-613r,7925e" filled="f" strokecolor="#231f20" strokeweight=".3pt">
                <v:path arrowok="t"/>
              </v:shape>
            </v:group>
            <v:group id="_x0000_s1330" style="position:absolute;left:3504;top:-613;width:2;height:7926" coordorigin="3504,-613" coordsize="2,7926">
              <v:shape id="_x0000_s1331" style="position:absolute;left:3504;top:-613;width:2;height:7926" coordorigin="3504,-613" coordsize="0,7926" path="m3504,-613r,7925e" filled="f" strokecolor="#231f20" strokeweight=".3pt">
                <v:path arrowok="t"/>
              </v:shape>
            </v:group>
            <v:group id="_x0000_s1332" style="position:absolute;left:3614;top:-613;width:2;height:7926" coordorigin="3614,-613" coordsize="2,7926">
              <v:shape id="_x0000_s1333" style="position:absolute;left:3614;top:-613;width:2;height:7926" coordorigin="3614,-613" coordsize="0,7926" path="m3614,-613r,7925e" filled="f" strokecolor="#231f20" strokeweight=".3pt">
                <v:path arrowok="t"/>
              </v:shape>
            </v:group>
            <v:group id="_x0000_s1334" style="position:absolute;left:3724;top:-613;width:2;height:7926" coordorigin="3724,-613" coordsize="2,7926">
              <v:shape id="_x0000_s1335" style="position:absolute;left:3724;top:-613;width:2;height:7926" coordorigin="3724,-613" coordsize="0,7926" path="m3724,-613r,7925e" filled="f" strokecolor="#231f20" strokeweight=".3pt">
                <v:path arrowok="t"/>
              </v:shape>
            </v:group>
            <v:group id="_x0000_s1336" style="position:absolute;left:3834;top:-613;width:2;height:7926" coordorigin="3834,-613" coordsize="2,7926">
              <v:shape id="_x0000_s1337" style="position:absolute;left:3834;top:-613;width:2;height:7926" coordorigin="3834,-613" coordsize="0,7926" path="m3834,-613r,7925e" filled="f" strokecolor="#231f20" strokeweight=".3pt">
                <v:path arrowok="t"/>
              </v:shape>
            </v:group>
            <v:group id="_x0000_s1338" style="position:absolute;left:3944;top:-613;width:2;height:7926" coordorigin="3944,-613" coordsize="2,7926">
              <v:shape id="_x0000_s1339" style="position:absolute;left:3944;top:-613;width:2;height:7926" coordorigin="3944,-613" coordsize="0,7926" path="m3944,-613r,7925e" filled="f" strokecolor="#231f20" strokeweight=".3pt">
                <v:path arrowok="t"/>
              </v:shape>
            </v:group>
            <v:group id="_x0000_s1340" style="position:absolute;left:4054;top:-613;width:2;height:7926" coordorigin="4054,-613" coordsize="2,7926">
              <v:shape id="_x0000_s1341" style="position:absolute;left:4054;top:-613;width:2;height:7926" coordorigin="4054,-613" coordsize="0,7926" path="m4054,-613r,7925e" filled="f" strokecolor="#231f20" strokeweight=".3pt">
                <v:path arrowok="t"/>
              </v:shape>
            </v:group>
            <v:group id="_x0000_s1342" style="position:absolute;left:4164;top:-613;width:2;height:7926" coordorigin="4164,-613" coordsize="2,7926">
              <v:shape id="_x0000_s1343" style="position:absolute;left:4164;top:-613;width:2;height:7926" coordorigin="4164,-613" coordsize="0,7926" path="m4164,-613r,7925e" filled="f" strokecolor="#231f20" strokeweight=".3pt">
                <v:path arrowok="t"/>
              </v:shape>
            </v:group>
            <v:group id="_x0000_s1344" style="position:absolute;left:4274;top:-613;width:2;height:7926" coordorigin="4274,-613" coordsize="2,7926">
              <v:shape id="_x0000_s1345" style="position:absolute;left:4274;top:-613;width:2;height:7926" coordorigin="4274,-613" coordsize="0,7926" path="m4274,-613r,7925e" filled="f" strokecolor="#231f20" strokeweight=".3pt">
                <v:path arrowok="t"/>
              </v:shape>
            </v:group>
            <v:group id="_x0000_s1346" style="position:absolute;left:4384;top:-613;width:2;height:7926" coordorigin="4384,-613" coordsize="2,7926">
              <v:shape id="_x0000_s1347" style="position:absolute;left:4384;top:-613;width:2;height:7926" coordorigin="4384,-613" coordsize="0,7926" path="m4384,-613r,7925e" filled="f" strokecolor="#231f20" strokeweight=".3pt">
                <v:path arrowok="t"/>
              </v:shape>
            </v:group>
            <v:group id="_x0000_s1348" style="position:absolute;left:4493;top:-613;width:2;height:7926" coordorigin="4493,-613" coordsize="2,7926">
              <v:shape id="_x0000_s1349" style="position:absolute;left:4493;top:-613;width:2;height:7926" coordorigin="4493,-613" coordsize="0,7926" path="m4493,-613r,7925e" filled="f" strokecolor="#231f20" strokeweight=".3pt">
                <v:path arrowok="t"/>
              </v:shape>
            </v:group>
            <v:group id="_x0000_s1350" style="position:absolute;left:4603;top:-613;width:2;height:7926" coordorigin="4603,-613" coordsize="2,7926">
              <v:shape id="_x0000_s1351" style="position:absolute;left:4603;top:-613;width:2;height:7926" coordorigin="4603,-613" coordsize="0,7926" path="m4603,-613r,7925e" filled="f" strokecolor="#231f20" strokeweight=".3pt">
                <v:path arrowok="t"/>
              </v:shape>
            </v:group>
            <v:group id="_x0000_s1352" style="position:absolute;left:4713;top:-613;width:2;height:7926" coordorigin="4713,-613" coordsize="2,7926">
              <v:shape id="_x0000_s1353" style="position:absolute;left:4713;top:-613;width:2;height:7926" coordorigin="4713,-613" coordsize="0,7926" path="m4713,-613r,7925e" filled="f" strokecolor="#231f20" strokeweight=".3pt">
                <v:path arrowok="t"/>
              </v:shape>
            </v:group>
            <v:group id="_x0000_s1354" style="position:absolute;left:4823;top:-613;width:2;height:7926" coordorigin="4823,-613" coordsize="2,7926">
              <v:shape id="_x0000_s1355" style="position:absolute;left:4823;top:-613;width:2;height:7926" coordorigin="4823,-613" coordsize="0,7926" path="m4823,-613r,7925e" filled="f" strokecolor="#231f20" strokeweight=".3pt">
                <v:path arrowok="t"/>
              </v:shape>
            </v:group>
            <v:group id="_x0000_s1356" style="position:absolute;left:4933;top:-613;width:2;height:7926" coordorigin="4933,-613" coordsize="2,7926">
              <v:shape id="_x0000_s1357" style="position:absolute;left:4933;top:-613;width:2;height:7926" coordorigin="4933,-613" coordsize="0,7926" path="m4933,-613r,7925e" filled="f" strokecolor="#231f20" strokeweight=".3pt">
                <v:path arrowok="t"/>
              </v:shape>
            </v:group>
            <v:group id="_x0000_s1358" style="position:absolute;left:5043;top:-613;width:2;height:7926" coordorigin="5043,-613" coordsize="2,7926">
              <v:shape id="_x0000_s1359" style="position:absolute;left:5043;top:-613;width:2;height:7926" coordorigin="5043,-613" coordsize="0,7926" path="m5043,-613r,7925e" filled="f" strokecolor="#231f20" strokeweight=".3pt">
                <v:path arrowok="t"/>
              </v:shape>
            </v:group>
            <v:group id="_x0000_s1360" style="position:absolute;left:5704;top:-613;width:2;height:7926" coordorigin="5704,-613" coordsize="2,7926">
              <v:shape id="_x0000_s1361" style="position:absolute;left:5704;top:-613;width:2;height:7926" coordorigin="5704,-613" coordsize="0,7926" path="m5704,-613r,7925e" filled="f" strokecolor="#231f20" strokeweight=".3pt">
                <v:path arrowok="t"/>
              </v:shape>
            </v:group>
            <v:group id="_x0000_s1362" style="position:absolute;left:6362;top:-613;width:2;height:7926" coordorigin="6362,-613" coordsize="2,7926">
              <v:shape id="_x0000_s1363" style="position:absolute;left:6362;top:-613;width:2;height:7926" coordorigin="6362,-613" coordsize="0,7926" path="m6362,-613r,7925e" filled="f" strokecolor="#231f20" strokeweight=".3pt">
                <v:path arrowok="t"/>
              </v:shape>
            </v:group>
            <v:group id="_x0000_s1364" style="position:absolute;left:7015;top:-613;width:2;height:7926" coordorigin="7015,-613" coordsize="2,7926">
              <v:shape id="_x0000_s1365" style="position:absolute;left:7015;top:-613;width:2;height:7926" coordorigin="7015,-613" coordsize="0,7926" path="m7015,-613r,7925e" filled="f" strokecolor="#231f20" strokeweight=".3pt">
                <v:path arrowok="t"/>
              </v:shape>
            </v:group>
            <v:group id="_x0000_s1366" style="position:absolute;left:7685;top:-613;width:2;height:7926" coordorigin="7685,-613" coordsize="2,7926">
              <v:shape id="_x0000_s1367" style="position:absolute;left:7685;top:-613;width:2;height:7926" coordorigin="7685,-613" coordsize="0,7926" path="m7685,-613r,7925e" filled="f" strokecolor="#231f20" strokeweight=".3pt">
                <v:path arrowok="t"/>
              </v:shape>
            </v:group>
            <v:group id="_x0000_s1368" style="position:absolute;left:8325;top:-613;width:2;height:7926" coordorigin="8325,-613" coordsize="2,7926">
              <v:shape id="_x0000_s1369" style="position:absolute;left:8325;top:-613;width:2;height:7926" coordorigin="8325,-613" coordsize="0,7926" path="m8325,-613r,7925e" filled="f" strokecolor="#231f20" strokeweight=".3pt">
                <v:path arrowok="t"/>
              </v:shape>
            </v:group>
            <v:group id="_x0000_s1370" style="position:absolute;left:3065;top:-597;width:5261;height:2" coordorigin="3065,-597" coordsize="5261,2">
              <v:shape id="_x0000_s1371" style="position:absolute;left:3065;top:-597;width:5261;height:2" coordorigin="3065,-597" coordsize="5261,0" path="m3065,-597r5260,e" filled="f" strokecolor="#231f20" strokeweight=".3pt">
                <v:path arrowok="t"/>
              </v:shape>
            </v:group>
            <v:group id="_x0000_s1372" style="position:absolute;left:3065;top:-158;width:5261;height:2" coordorigin="3065,-158" coordsize="5261,2">
              <v:shape id="_x0000_s1373" style="position:absolute;left:3065;top:-158;width:5261;height:2" coordorigin="3065,-158" coordsize="5261,0" path="m3065,-158r5260,e" filled="f" strokecolor="#231f20" strokeweight=".3pt">
                <v:path arrowok="t"/>
              </v:shape>
            </v:group>
            <v:group id="_x0000_s1374" style="position:absolute;left:3065;top:282;width:5261;height:2" coordorigin="3065,282" coordsize="5261,2">
              <v:shape id="_x0000_s1375" style="position:absolute;left:3065;top:282;width:5261;height:2" coordorigin="3065,282" coordsize="5261,0" path="m3065,282r5260,e" filled="f" strokecolor="#231f20" strokeweight=".3pt">
                <v:path arrowok="t"/>
              </v:shape>
            </v:group>
            <v:group id="_x0000_s1376" style="position:absolute;left:3065;top:721;width:5261;height:2" coordorigin="3065,721" coordsize="5261,2">
              <v:shape id="_x0000_s1377" style="position:absolute;left:3065;top:721;width:5261;height:2" coordorigin="3065,721" coordsize="5261,0" path="m3065,721r5260,e" filled="f" strokecolor="#231f20" strokeweight=".3pt">
                <v:path arrowok="t"/>
              </v:shape>
            </v:group>
            <v:group id="_x0000_s1378" style="position:absolute;left:3065;top:2039;width:5261;height:2" coordorigin="3065,2039" coordsize="5261,2">
              <v:shape id="_x0000_s1379" style="position:absolute;left:3065;top:2039;width:5261;height:2" coordorigin="3065,2039" coordsize="5261,0" path="m3065,2039r5260,e" filled="f" strokecolor="#231f20" strokeweight=".3pt">
                <v:path arrowok="t"/>
              </v:shape>
            </v:group>
            <v:group id="_x0000_s1380" style="position:absolute;left:3065;top:1600;width:5261;height:2" coordorigin="3065,1600" coordsize="5261,2">
              <v:shape id="_x0000_s1381" style="position:absolute;left:3065;top:1600;width:5261;height:2" coordorigin="3065,1600" coordsize="5261,0" path="m3065,1600r5260,e" filled="f" strokecolor="#231f20" strokeweight=".3pt">
                <v:path arrowok="t"/>
              </v:shape>
            </v:group>
            <v:group id="_x0000_s1382" style="position:absolute;left:3065;top:1160;width:5261;height:2" coordorigin="3065,1160" coordsize="5261,2">
              <v:shape id="_x0000_s1383" style="position:absolute;left:3065;top:1160;width:5261;height:2" coordorigin="3065,1160" coordsize="5261,0" path="m3065,1160r5260,e" filled="f" strokecolor="#231f20" strokeweight=".3pt">
                <v:path arrowok="t"/>
              </v:shape>
            </v:group>
            <v:group id="_x0000_s1384" style="position:absolute;left:3065;top:2479;width:5261;height:2" coordorigin="3065,2479" coordsize="5261,2">
              <v:shape id="_x0000_s1385" style="position:absolute;left:3065;top:2479;width:5261;height:2" coordorigin="3065,2479" coordsize="5261,0" path="m3065,2479r5260,e" filled="f" strokecolor="#231f20" strokeweight=".3pt">
                <v:path arrowok="t"/>
              </v:shape>
            </v:group>
            <v:group id="_x0000_s1386" style="position:absolute;left:3065;top:2918;width:5261;height:2" coordorigin="3065,2918" coordsize="5261,2">
              <v:shape id="_x0000_s1387" style="position:absolute;left:3065;top:2918;width:5261;height:2" coordorigin="3065,2918" coordsize="5261,0" path="m3065,2918r5260,e" filled="f" strokecolor="#231f20" strokeweight=".3pt">
                <v:path arrowok="t"/>
              </v:shape>
            </v:group>
            <v:group id="_x0000_s1388" style="position:absolute;left:3065;top:3358;width:5261;height:2" coordorigin="3065,3358" coordsize="5261,2">
              <v:shape id="_x0000_s1389" style="position:absolute;left:3065;top:3358;width:5261;height:2" coordorigin="3065,3358" coordsize="5261,0" path="m3065,3358r5260,e" filled="f" strokecolor="#231f20" strokeweight=".3pt">
                <v:path arrowok="t"/>
              </v:shape>
            </v:group>
            <v:group id="_x0000_s1390" style="position:absolute;left:3065;top:5115;width:5261;height:2" coordorigin="3065,5115" coordsize="5261,2">
              <v:shape id="_x0000_s1391" style="position:absolute;left:3065;top:5115;width:5261;height:2" coordorigin="3065,5115" coordsize="5261,0" path="m3065,5115r5260,e" filled="f" strokecolor="#231f20" strokeweight=".3pt">
                <v:path arrowok="t"/>
              </v:shape>
            </v:group>
            <v:group id="_x0000_s1392" style="position:absolute;left:3065;top:4676;width:5261;height:2" coordorigin="3065,4676" coordsize="5261,2">
              <v:shape id="_x0000_s1393" style="position:absolute;left:3065;top:4676;width:5261;height:2" coordorigin="3065,4676" coordsize="5261,0" path="m3065,4676r5260,e" filled="f" strokecolor="#231f20" strokeweight=".3pt">
                <v:path arrowok="t"/>
              </v:shape>
            </v:group>
            <v:group id="_x0000_s1394" style="position:absolute;left:3065;top:4236;width:5261;height:2" coordorigin="3065,4236" coordsize="5261,2">
              <v:shape id="_x0000_s1395" style="position:absolute;left:3065;top:4236;width:5261;height:2" coordorigin="3065,4236" coordsize="5261,0" path="m3065,4236r5260,e" filled="f" strokecolor="#231f20" strokeweight=".3pt">
                <v:path arrowok="t"/>
              </v:shape>
            </v:group>
            <v:group id="_x0000_s1396" style="position:absolute;left:3065;top:3797;width:5261;height:2" coordorigin="3065,3797" coordsize="5261,2">
              <v:shape id="_x0000_s1397" style="position:absolute;left:3065;top:3797;width:5261;height:2" coordorigin="3065,3797" coordsize="5261,0" path="m3065,3797r5260,e" filled="f" strokecolor="#231f20" strokeweight=".3pt">
                <v:path arrowok="t"/>
              </v:shape>
            </v:group>
            <v:group id="_x0000_s1398" style="position:absolute;left:3065;top:5555;width:5261;height:2" coordorigin="3065,5555" coordsize="5261,2">
              <v:shape id="_x0000_s1399" style="position:absolute;left:3065;top:5555;width:5261;height:2" coordorigin="3065,5555" coordsize="5261,0" path="m3065,5555r5260,e" filled="f" strokecolor="#231f20" strokeweight=".3pt">
                <v:path arrowok="t"/>
              </v:shape>
            </v:group>
            <v:group id="_x0000_s1400" style="position:absolute;left:3065;top:5994;width:5261;height:2" coordorigin="3065,5994" coordsize="5261,2">
              <v:shape id="_x0000_s1401" style="position:absolute;left:3065;top:5994;width:5261;height:2" coordorigin="3065,5994" coordsize="5261,0" path="m3065,5994r5260,e" filled="f" strokecolor="#231f20" strokeweight=".3pt">
                <v:path arrowok="t"/>
              </v:shape>
            </v:group>
            <v:group id="_x0000_s1402" style="position:absolute;left:3065;top:6434;width:5261;height:2" coordorigin="3065,6434" coordsize="5261,2">
              <v:shape id="_x0000_s1403" style="position:absolute;left:3065;top:6434;width:5261;height:2" coordorigin="3065,6434" coordsize="5261,0" path="m3065,6434r5260,e" filled="f" strokecolor="#231f20" strokeweight=".3pt">
                <v:path arrowok="t"/>
              </v:shape>
            </v:group>
            <v:group id="_x0000_s1404" style="position:absolute;left:3065;top:6873;width:5261;height:2" coordorigin="3065,6873" coordsize="5261,2">
              <v:shape id="_x0000_s1405" style="position:absolute;left:3065;top:6873;width:5261;height:2" coordorigin="3065,6873" coordsize="5261,0" path="m3065,6873r5260,e" filled="f" strokecolor="#231f20" strokeweight=".3pt">
                <v:path arrowok="t"/>
              </v:shape>
            </v:group>
            <v:group id="_x0000_s1406" style="position:absolute;left:3065;top:7312;width:5261;height:2" coordorigin="3065,7312" coordsize="5261,2">
              <v:shape id="_x0000_s1407" style="position:absolute;left:3065;top:7312;width:5261;height:2" coordorigin="3065,7312" coordsize="5261,0" path="m3065,7312r5260,e" filled="f" strokecolor="#231f20" strokeweight=".3pt">
                <v:path arrowok="t"/>
              </v:shape>
            </v:group>
            <v:group id="_x0000_s1408" style="position:absolute;left:3056;top:6289;width:2;height:5" coordorigin="3056,6289" coordsize="2,5">
              <v:shape id="_x0000_s1409" style="position:absolute;left:3056;top:6289;width:2;height:5" coordorigin="3056,6289" coordsize="2,5" path="m3056,6294r1,-2l3057,6291r1,-2e" filled="f" strokecolor="#231f20" strokeweight=".6pt">
                <v:path arrowok="t"/>
              </v:shape>
            </v:group>
            <v:group id="_x0000_s1410" style="position:absolute;left:3064;top:2603;width:5245;height:3668" coordorigin="3064,2603" coordsize="5245,3668">
              <v:shape id="_x0000_s1411" style="position:absolute;left:3064;top:2603;width:5245;height:3668" coordorigin="3064,2603" coordsize="5245,3668" path="m3064,6270r25,-74l3115,6120r27,-78l3172,5962r32,-81l3238,5799r35,-83l3312,5633r40,-84l3396,5466r46,-83l3490,5301r52,-80l3597,5141r58,-77l3716,4988r64,-73l3848,4845r72,-67l3995,4714r61,-47l4124,4616r77,-54l4283,4505r88,-59l4464,4386r97,-62l4661,4261r103,-62l4868,4136r104,-62l5076,4014r103,-59l5280,3898r99,-54l5473,3793r91,-48l5649,3702r79,-39l5800,3629r93,-41l6001,3541r58,-25l6118,3490r61,-26l6241,3438r62,-27l6365,3385r60,-25l6484,3335r57,-24l6646,3266r89,-38l6804,3198r57,-26l6897,3156r84,-36l7076,3079r102,-43l7283,2993r102,-42l7480,2912r85,-34l7634,2851r66,-24l7720,2819r74,-28l7854,2768r32,-13l7954,2729r71,-27l8098,2675r72,-26l8241,2624r35,-11l8309,2603e" filled="f" strokecolor="#231f20" strokeweight=".6pt">
                <v:stroke dashstyle="dash"/>
                <v:path arrowok="t"/>
              </v:shape>
            </v:group>
            <v:group id="_x0000_s1412" style="position:absolute;left:8319;top:2598;width:5;height:2" coordorigin="8319,2598" coordsize="5,2">
              <v:shape id="_x0000_s1413" style="position:absolute;left:8319;top:2598;width:5;height:2" coordorigin="8319,2598" coordsize="5,2" path="m8319,2600r1,-1l8322,2599r1,-1e" filled="f" strokecolor="#231f20" strokeweight=".6pt">
                <v:path arrowok="t"/>
              </v:shape>
            </v:group>
            <v:group id="_x0000_s1414" style="position:absolute;left:3063;top:5172;width:2;height:5" coordorigin="3063,5172" coordsize="2,5">
              <v:shape id="_x0000_s1415" style="position:absolute;left:3063;top:5172;width:2;height:5" coordorigin="3063,5172" coordsize="2,5" path="m3063,5177r1,-2l3064,5174r1,-2e" filled="f" strokecolor="#231f20" strokeweight=".6pt">
                <v:path arrowok="t"/>
              </v:shape>
            </v:group>
            <v:group id="_x0000_s1416" style="position:absolute;left:3069;top:855;width:5255;height:4304" coordorigin="3069,855" coordsize="5255,4304">
              <v:shape id="_x0000_s1417" style="position:absolute;left:3069;top:855;width:5255;height:4304" coordorigin="3069,855" coordsize="5255,4304" path="m3069,5159r41,-110l3153,4936r22,-56l3198,4824r24,-56l3246,4712r25,-55l3296,4602r52,-107l3401,4393r55,-96l3512,4207r56,-81l3626,4049r69,-89l3733,3912r41,-49l3816,3812r45,-53l3908,3706r49,-54l4008,3598r53,-54l4116,3491r56,-53l4229,3387r59,-51l4349,3288r62,-47l4474,3197r64,-42l4572,3134r42,-27l4661,3077r54,-35l4773,3005r63,-40l4902,2922r69,-44l5041,2833r72,-46l5185,2741r72,-46l5328,2651r69,-43l5464,2566r63,-39l5586,2492r54,-33l5732,2407r40,-22l5815,2361r92,-53l6004,2250r101,-60l6207,2128r51,-30l6308,2068r96,-58l6495,1957r81,-48l6647,1870r34,-19l6775,1796r59,-36l6900,1720r72,-44l7051,1628r83,-52l7223,1522r92,-57l7411,1406r98,-60l7610,1284r102,-63l7815,1159r104,-63l8022,1034r102,-61l8225,913r98,-58e" filled="f" strokecolor="#231f20" strokeweight=".6pt">
                <v:stroke dashstyle="dash"/>
                <v:path arrowok="t"/>
              </v:shape>
            </v:group>
            <v:group id="_x0000_s1418" style="position:absolute;left:8329;top:849;width:5;height:3" coordorigin="8329,849" coordsize="5,3">
              <v:shape id="_x0000_s1419" style="position:absolute;left:8329;top:849;width:5;height:3" coordorigin="8329,849" coordsize="5,3" path="m8329,852r2,-1l8332,850r2,-1e" filled="f" strokecolor="#231f20" strokeweight=".6pt">
                <v:path arrowok="t"/>
              </v:shape>
            </v:group>
            <v:group id="_x0000_s1420" style="position:absolute;left:3056;top:5337;width:8;height:19" coordorigin="3056,5337" coordsize="8,19">
              <v:shape id="_x0000_s1421" style="position:absolute;left:3056;top:5337;width:8;height:19" coordorigin="3056,5337" coordsize="8,19" path="m3056,5355r3,-6l3061,5343r3,-6e" filled="f" strokecolor="#231f20" strokeweight=".6pt">
                <v:path arrowok="t"/>
              </v:shape>
            </v:group>
            <v:group id="_x0000_s1422" style="position:absolute;left:3078;top:1160;width:5203;height:4140" coordorigin="3078,1160" coordsize="5203,4140">
              <v:shape id="_x0000_s1423" style="position:absolute;left:3078;top:1160;width:5203;height:4140" coordorigin="3078,1160" coordsize="5203,4140" path="m3078,5300r33,-80l3149,5129r44,-98l3240,4927r49,-106l3340,4717r50,-101l3439,4521r46,-84l3527,4365r51,-78l3634,4206r61,-82l3759,4042r67,-81l3895,3882r70,-74l4035,3739r68,-62l4170,3622r20,-15l4213,3590r25,-20l4265,3549r29,-23l4357,3476r69,-53l4500,3368r76,-56l4653,3258r78,-51l4806,3160r69,-38l4906,3104r63,-38l5030,3028r58,-37l5144,2954r53,-34l5221,2904r24,-16l5306,2848r82,-48l5429,2777r100,-56l5587,2689r62,-35l5716,2617r70,-39l5858,2538r74,-41l6007,2455r77,-42l6160,2372r76,-41l6310,2290r73,-39l6454,2214r67,-35l6585,2146r59,-31l6711,2081r67,-36l6847,2007r69,-39l6986,1928r71,-42l7130,1843r74,-44l7280,1753r78,-48l7438,1657r82,-50l7605,1555r87,-52l7782,1449r93,-56l7971,1337r100,-58l8174,1220r106,-60e" filled="f" strokecolor="#231f20" strokeweight=".6pt">
                <v:stroke dashstyle="dash"/>
                <v:path arrowok="t"/>
              </v:shape>
            </v:group>
            <v:group id="_x0000_s1424" style="position:absolute;left:8298;top:1140;width:18;height:10" coordorigin="8298,1140" coordsize="18,10">
              <v:shape id="_x0000_s1425" style="position:absolute;left:8298;top:1140;width:18;height:10" coordorigin="8298,1140" coordsize="18,10" path="m8298,1150r6,-3l8309,1144r6,-4e" filled="f" strokecolor="#231f20" strokeweight=".6pt">
                <v:path arrowok="t"/>
              </v:shape>
            </v:group>
            <v:group id="_x0000_s1426" style="position:absolute;left:3056;top:1420;width:5278;height:4133" coordorigin="3056,1420" coordsize="5278,4133">
              <v:shape id="_x0000_s1427" style="position:absolute;left:3056;top:1420;width:5278;height:4133" coordorigin="3056,1420" coordsize="5278,4133" path="m8334,1420r-82,41l8170,1504r-83,43l8005,1592r-83,46l7841,1684r-81,46l7681,1776r-78,45l7527,1866r-74,44l7381,1952r-69,41l7246,2032r-62,36l7125,2103r-55,31l6974,2187r-86,43l6840,2254r-108,55l6674,2338r-60,31l6553,2400r-63,32l6427,2464r-63,32l6302,2528r-61,31l6182,2590r-56,29l6073,2647r-96,50l5900,2737r-74,41l5728,2832r-52,30l5622,2894r-55,32l5511,2959r-56,33l5399,3025r-56,34l5288,3091r-53,32l5135,3182r-89,52l4973,3276r-55,30l4893,3319r-59,36l4762,3402r-80,55l4596,3518r-88,63l4420,3645r-84,62l4296,3736r-38,27l4223,3789r-32,23l4162,3833r-41,29l4042,3924r-74,65l3897,4058r-67,72l3765,4206r-62,79l3643,4368r-59,86l3526,4544r-54,90l3420,4727r-53,101l3315,4934r-50,108l3217,5149r-45,105l3132,5352r-35,89l3068,5519r-12,34e" filled="f" strokecolor="#231f20" strokeweight=".6pt">
                <v:stroke dashstyle="dash"/>
                <v:path arrowok="t"/>
              </v:shape>
            </v:group>
            <v:group id="_x0000_s1428" style="position:absolute;left:3063;top:1714;width:5271;height:4032" coordorigin="3063,1714" coordsize="5271,4032">
              <v:shape id="_x0000_s1429" style="position:absolute;left:3063;top:1714;width:5271;height:4032" coordorigin="3063,1714" coordsize="5271,4032" path="m8334,1714r-76,37l8182,1788r-77,39l8027,1866r-78,40l7871,1946r-78,40l7715,2027r-78,41l7561,2108r-77,41l7409,2189r-73,39l7263,2266r-70,38l7124,2340r-67,35l6993,2409r-62,33l6871,2472r-91,47l6693,2563r-85,42l6526,2645r-80,39l6368,2721r-76,37l6216,2793r-74,35l6068,2863r-25,12l5974,2910r-90,47l5779,3013r-57,30l5663,3075r-60,32l5542,3140r-60,33l5422,3205r-59,32l5307,3267r-53,29l5157,3348r-77,42l5051,3406r-65,38l4914,3489r-77,50l4758,3591r-78,53l4604,3695r-69,49l4473,3786r-27,19l4422,3822r-21,14l4379,3852r-51,38l4269,3936r-63,51l4141,4040r-64,54l4018,4145r-53,46l3904,4246r-46,48l3804,4358r-47,57l3706,4478r-53,68l3600,4615r-50,68l3505,4747r-36,57l3427,4886r-36,73l3350,5045r-44,96l3260,5244r-46,106l3170,5457r-42,104l3092,5658r-15,45l3063,5746e" filled="f" strokecolor="#231f20" strokeweight=".6pt">
                <v:path arrowok="t"/>
              </v:shape>
            </v:group>
            <v:group id="_x0000_s1430" style="position:absolute;left:3063;top:2012;width:5253;height:3906" coordorigin="3063,2012" coordsize="5253,3906">
              <v:shape id="_x0000_s1431" style="position:absolute;left:3063;top:2012;width:5253;height:3906" coordorigin="3063,2012" coordsize="5253,3906" path="m8315,2012r-101,44l8115,2101r-98,45l7921,2191r-95,45l7734,2280r-90,45l7556,2368r-86,42l7388,2452r-80,40l7231,2531r-74,37l7086,2603r-67,34l6956,2668r-60,29l6841,2723r-99,43l6699,2785r-46,20l6553,2850r-108,49l6389,2926r-56,26l6275,2980r-57,27l6161,3035r-56,27l6049,3089r-54,26l5893,3165r-48,23l5800,3210r-41,20l5721,3248r-37,18l5601,3309r-92,48l5412,3411r-101,56l5210,3525r-99,57l5017,3638r-87,51l4854,3735r-61,38l4725,3818r-81,56l4554,3937r-94,67l4365,4072r-91,66l4192,4199r-70,52l4068,4292r-57,46l3943,4401r-50,50l3840,4504r-52,54l3738,4612r-45,50l3638,4727r-43,58l3560,4839r-38,60l3484,4964r-38,66l3409,5097r-35,64l3342,5221r-28,55l3283,5341r-30,69l3219,5493r-23,61l3172,5617r-24,64l3125,5745r-23,61l3082,5864r-10,28l3063,5917e" filled="f" strokecolor="#231f20" strokeweight=".6pt">
                <v:stroke dashstyle="dash"/>
                <v:path arrowok="t"/>
              </v:shape>
            </v:group>
            <v:group id="_x0000_s1432" style="position:absolute;left:3063;top:2318;width:5253;height:3759" coordorigin="3063,2318" coordsize="5253,3759">
              <v:shape id="_x0000_s1433" style="position:absolute;left:3063;top:2318;width:5253;height:3759" coordorigin="3063,2318" coordsize="5253,3759" path="m8315,2318r-76,31l8164,2379r-74,29l8017,2438r-72,30l7874,2497r-70,30l7736,2556r-67,28l7602,2613r-65,29l7474,2670r-63,28l7350,2725r-59,27l7232,2779r-57,27l7120,2832r-54,26l7013,2884r-51,24l6859,2956r-104,45l6653,3045r-99,40l6461,3123r-87,34l6334,3173r-38,15l6229,3215r-77,33l6076,3282r-54,26l5965,3334r-57,27l5851,3388r-55,26l5770,3426r-25,12l5678,3469r-37,18l5622,3496r-74,40l5487,3571r-68,40l5346,3654r-36,22l5273,3698r-73,43l5131,3781r-62,35l5016,3845r-26,13l4933,3892r-65,39l4798,3976r-73,47l4652,4071r-36,24l4581,4118r-67,44l4454,4200r-72,44l4361,4256r-74,50l4231,4347r-60,46l4109,4442r-62,51l3986,4544r-57,50l3877,4641r-45,42l3790,4726r-44,49l3702,4828r-44,57l3615,4943r-42,59l3533,5060r-36,56l3465,5169r-43,75l3388,5311r-39,80l3307,5481r-44,97l3219,5678r-43,100l3136,5875r-34,89l3074,6042r-11,35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434" style="position:absolute;left:0;text-align:left;margin-left:487.15pt;margin-top:-30.8pt;width:264.55pt;height:396.6pt;z-index:251637760;mso-position-horizontal-relative:page" coordorigin="9743,-616" coordsize="5291,7932">
            <v:group id="_x0000_s1435" style="position:absolute;left:9750;top:-613;width:2;height:7926" coordorigin="9750,-613" coordsize="2,7926">
              <v:shape id="_x0000_s1436" style="position:absolute;left:9750;top:-613;width:2;height:7926" coordorigin="9750,-613" coordsize="0,7926" path="m9750,-613r,7925e" filled="f" strokecolor="#231f20" strokeweight=".3pt">
                <v:path arrowok="t"/>
              </v:shape>
            </v:group>
            <v:group id="_x0000_s1437" style="position:absolute;left:9920;top:-613;width:2;height:7926" coordorigin="9920,-613" coordsize="2,7926">
              <v:shape id="_x0000_s1438" style="position:absolute;left:9920;top:-613;width:2;height:7926" coordorigin="9920,-613" coordsize="0,7926" path="m9920,-613r,7925e" filled="f" strokecolor="#231f20" strokeweight=".3pt">
                <v:path arrowok="t"/>
              </v:shape>
            </v:group>
            <v:group id="_x0000_s1439" style="position:absolute;left:10090;top:-613;width:2;height:7926" coordorigin="10090,-613" coordsize="2,7926">
              <v:shape id="_x0000_s1440" style="position:absolute;left:10090;top:-613;width:2;height:7926" coordorigin="10090,-613" coordsize="0,7926" path="m10090,-613r,7925e" filled="f" strokecolor="#231f20" strokeweight=".3pt">
                <v:path arrowok="t"/>
              </v:shape>
            </v:group>
            <v:group id="_x0000_s1441" style="position:absolute;left:10261;top:-613;width:2;height:7926" coordorigin="10261,-613" coordsize="2,7926">
              <v:shape id="_x0000_s1442" style="position:absolute;left:10261;top:-613;width:2;height:7926" coordorigin="10261,-613" coordsize="0,7926" path="m10261,-613r,7925e" filled="f" strokecolor="#231f20" strokeweight=".3pt">
                <v:path arrowok="t"/>
              </v:shape>
            </v:group>
            <v:group id="_x0000_s1443" style="position:absolute;left:10431;top:-613;width:2;height:7926" coordorigin="10431,-613" coordsize="2,7926">
              <v:shape id="_x0000_s1444" style="position:absolute;left:10431;top:-613;width:2;height:7926" coordorigin="10431,-613" coordsize="0,7926" path="m10431,-613r,7925e" filled="f" strokecolor="#231f20" strokeweight=".3pt">
                <v:path arrowok="t"/>
              </v:shape>
            </v:group>
            <v:group id="_x0000_s1445" style="position:absolute;left:10601;top:-613;width:2;height:7926" coordorigin="10601,-613" coordsize="2,7926">
              <v:shape id="_x0000_s1446" style="position:absolute;left:10601;top:-613;width:2;height:7926" coordorigin="10601,-613" coordsize="0,7926" path="m10601,-613r,7925e" filled="f" strokecolor="#231f20" strokeweight=".3pt">
                <v:path arrowok="t"/>
              </v:shape>
            </v:group>
            <v:group id="_x0000_s1447" style="position:absolute;left:10771;top:-613;width:2;height:7926" coordorigin="10771,-613" coordsize="2,7926">
              <v:shape id="_x0000_s1448" style="position:absolute;left:10771;top:-613;width:2;height:7926" coordorigin="10771,-613" coordsize="0,7926" path="m10771,-613r,7925e" filled="f" strokecolor="#231f20" strokeweight=".3pt">
                <v:path arrowok="t"/>
              </v:shape>
            </v:group>
            <v:group id="_x0000_s1449" style="position:absolute;left:10942;top:-613;width:2;height:7926" coordorigin="10942,-613" coordsize="2,7926">
              <v:shape id="_x0000_s1450" style="position:absolute;left:10942;top:-613;width:2;height:7926" coordorigin="10942,-613" coordsize="0,7926" path="m10942,-613r,7925e" filled="f" strokecolor="#231f20" strokeweight=".3pt">
                <v:path arrowok="t"/>
              </v:shape>
            </v:group>
            <v:group id="_x0000_s1451" style="position:absolute;left:11112;top:-613;width:2;height:7926" coordorigin="11112,-613" coordsize="2,7926">
              <v:shape id="_x0000_s1452" style="position:absolute;left:11112;top:-613;width:2;height:7926" coordorigin="11112,-613" coordsize="0,7926" path="m11112,-613r,7925e" filled="f" strokecolor="#231f20" strokeweight=".3pt">
                <v:path arrowok="t"/>
              </v:shape>
            </v:group>
            <v:group id="_x0000_s1453" style="position:absolute;left:11282;top:-613;width:2;height:7926" coordorigin="11282,-613" coordsize="2,7926">
              <v:shape id="_x0000_s1454" style="position:absolute;left:11282;top:-613;width:2;height:7926" coordorigin="11282,-613" coordsize="0,7926" path="m11282,-613r,7925e" filled="f" strokecolor="#231f20" strokeweight=".3pt">
                <v:path arrowok="t"/>
              </v:shape>
            </v:group>
            <v:group id="_x0000_s1455" style="position:absolute;left:11452;top:-613;width:2;height:7926" coordorigin="11452,-613" coordsize="2,7926">
              <v:shape id="_x0000_s1456" style="position:absolute;left:11452;top:-613;width:2;height:7926" coordorigin="11452,-613" coordsize="0,7926" path="m11452,-613r,7925e" filled="f" strokecolor="#231f20" strokeweight=".3pt">
                <v:path arrowok="t"/>
              </v:shape>
            </v:group>
            <v:group id="_x0000_s1457" style="position:absolute;left:11623;top:-613;width:2;height:7926" coordorigin="11623,-613" coordsize="2,7926">
              <v:shape id="_x0000_s1458" style="position:absolute;left:11623;top:-613;width:2;height:7926" coordorigin="11623,-613" coordsize="0,7926" path="m11623,-613r,7925e" filled="f" strokecolor="#231f20" strokeweight=".3pt">
                <v:path arrowok="t"/>
              </v:shape>
            </v:group>
            <v:group id="_x0000_s1459" style="position:absolute;left:11793;top:-613;width:2;height:7926" coordorigin="11793,-613" coordsize="2,7926">
              <v:shape id="_x0000_s1460" style="position:absolute;left:11793;top:-613;width:2;height:7926" coordorigin="11793,-613" coordsize="0,7926" path="m11793,-613r,7925e" filled="f" strokecolor="#231f20" strokeweight=".3pt">
                <v:path arrowok="t"/>
              </v:shape>
            </v:group>
            <v:group id="_x0000_s1461" style="position:absolute;left:11963;top:-613;width:2;height:7926" coordorigin="11963,-613" coordsize="2,7926">
              <v:shape id="_x0000_s1462" style="position:absolute;left:11963;top:-613;width:2;height:7926" coordorigin="11963,-613" coordsize="0,7926" path="m11963,-613r,7925e" filled="f" strokecolor="#231f20" strokeweight=".3pt">
                <v:path arrowok="t"/>
              </v:shape>
            </v:group>
            <v:group id="_x0000_s1463" style="position:absolute;left:12133;top:-613;width:2;height:7926" coordorigin="12133,-613" coordsize="2,7926">
              <v:shape id="_x0000_s1464" style="position:absolute;left:12133;top:-613;width:2;height:7926" coordorigin="12133,-613" coordsize="0,7926" path="m12133,-613r,7925e" filled="f" strokecolor="#231f20" strokeweight=".3pt">
                <v:path arrowok="t"/>
              </v:shape>
            </v:group>
            <v:group id="_x0000_s1465" style="position:absolute;left:12304;top:-613;width:2;height:7926" coordorigin="12304,-613" coordsize="2,7926">
              <v:shape id="_x0000_s1466" style="position:absolute;left:12304;top:-613;width:2;height:7926" coordorigin="12304,-613" coordsize="0,7926" path="m12304,-613r,7925e" filled="f" strokecolor="#231f20" strokeweight=".3pt">
                <v:path arrowok="t"/>
              </v:shape>
            </v:group>
            <v:group id="_x0000_s1467" style="position:absolute;left:12474;top:-613;width:2;height:7926" coordorigin="12474,-613" coordsize="2,7926">
              <v:shape id="_x0000_s1468" style="position:absolute;left:12474;top:-613;width:2;height:7926" coordorigin="12474,-613" coordsize="0,7926" path="m12474,-613r,7925e" filled="f" strokecolor="#231f20" strokeweight=".3pt">
                <v:path arrowok="t"/>
              </v:shape>
            </v:group>
            <v:group id="_x0000_s1469" style="position:absolute;left:12644;top:-613;width:2;height:7926" coordorigin="12644,-613" coordsize="2,7926">
              <v:shape id="_x0000_s1470" style="position:absolute;left:12644;top:-613;width:2;height:7926" coordorigin="12644,-613" coordsize="0,7926" path="m12644,-613r,7925e" filled="f" strokecolor="#231f20" strokeweight=".3pt">
                <v:path arrowok="t"/>
              </v:shape>
            </v:group>
            <v:group id="_x0000_s1471" style="position:absolute;left:12815;top:-613;width:2;height:7926" coordorigin="12815,-613" coordsize="2,7926">
              <v:shape id="_x0000_s1472" style="position:absolute;left:12815;top:-613;width:2;height:7926" coordorigin="12815,-613" coordsize="0,7926" path="m12815,-613r,7925e" filled="f" strokecolor="#231f20" strokeweight=".3pt">
                <v:path arrowok="t"/>
              </v:shape>
            </v:group>
            <v:group id="_x0000_s1473" style="position:absolute;left:12985;top:-613;width:2;height:7926" coordorigin="12985,-613" coordsize="2,7926">
              <v:shape id="_x0000_s1474" style="position:absolute;left:12985;top:-613;width:2;height:7926" coordorigin="12985,-613" coordsize="0,7926" path="m12985,-613r,7925e" filled="f" strokecolor="#231f20" strokeweight=".3pt">
                <v:path arrowok="t"/>
              </v:shape>
            </v:group>
            <v:group id="_x0000_s1475" style="position:absolute;left:13155;top:-613;width:2;height:7926" coordorigin="13155,-613" coordsize="2,7926">
              <v:shape id="_x0000_s1476" style="position:absolute;left:13155;top:-613;width:2;height:7926" coordorigin="13155,-613" coordsize="0,7926" path="m13155,-613r,7925e" filled="f" strokecolor="#231f20" strokeweight=".3pt">
                <v:path arrowok="t"/>
              </v:shape>
            </v:group>
            <v:group id="_x0000_s1477" style="position:absolute;left:13325;top:-613;width:2;height:7926" coordorigin="13325,-613" coordsize="2,7926">
              <v:shape id="_x0000_s1478" style="position:absolute;left:13325;top:-613;width:2;height:7926" coordorigin="13325,-613" coordsize="0,7926" path="m13325,-613r,7925e" filled="f" strokecolor="#231f20" strokeweight=".3pt">
                <v:path arrowok="t"/>
              </v:shape>
            </v:group>
            <v:group id="_x0000_s1479" style="position:absolute;left:13496;top:-613;width:2;height:7926" coordorigin="13496,-613" coordsize="2,7926">
              <v:shape id="_x0000_s1480" style="position:absolute;left:13496;top:-613;width:2;height:7926" coordorigin="13496,-613" coordsize="0,7926" path="m13496,-613r,7925e" filled="f" strokecolor="#231f20" strokeweight=".3pt">
                <v:path arrowok="t"/>
              </v:shape>
            </v:group>
            <v:group id="_x0000_s1481" style="position:absolute;left:13666;top:-613;width:2;height:7926" coordorigin="13666,-613" coordsize="2,7926">
              <v:shape id="_x0000_s1482" style="position:absolute;left:13666;top:-613;width:2;height:7926" coordorigin="13666,-613" coordsize="0,7926" path="m13666,-613r,7925e" filled="f" strokecolor="#231f20" strokeweight=".3pt">
                <v:path arrowok="t"/>
              </v:shape>
            </v:group>
            <v:group id="_x0000_s1483" style="position:absolute;left:13836;top:-613;width:2;height:7926" coordorigin="13836,-613" coordsize="2,7926">
              <v:shape id="_x0000_s1484" style="position:absolute;left:13836;top:-613;width:2;height:7926" coordorigin="13836,-613" coordsize="0,7926" path="m13836,-613r,7925e" filled="f" strokecolor="#231f20" strokeweight=".3pt">
                <v:path arrowok="t"/>
              </v:shape>
            </v:group>
            <v:group id="_x0000_s1485" style="position:absolute;left:14006;top:-613;width:2;height:7926" coordorigin="14006,-613" coordsize="2,7926">
              <v:shape id="_x0000_s1486" style="position:absolute;left:14006;top:-613;width:2;height:7926" coordorigin="14006,-613" coordsize="0,7926" path="m14006,-613r,7925e" filled="f" strokecolor="#231f20" strokeweight=".3pt">
                <v:path arrowok="t"/>
              </v:shape>
            </v:group>
            <v:group id="_x0000_s1487" style="position:absolute;left:14177;top:-613;width:2;height:7926" coordorigin="14177,-613" coordsize="2,7926">
              <v:shape id="_x0000_s1488" style="position:absolute;left:14177;top:-613;width:2;height:7926" coordorigin="14177,-613" coordsize="0,7926" path="m14177,-613r,7925e" filled="f" strokecolor="#231f20" strokeweight=".3pt">
                <v:path arrowok="t"/>
              </v:shape>
            </v:group>
            <v:group id="_x0000_s1489" style="position:absolute;left:14347;top:-613;width:2;height:7926" coordorigin="14347,-613" coordsize="2,7926">
              <v:shape id="_x0000_s1490" style="position:absolute;left:14347;top:-613;width:2;height:7926" coordorigin="14347,-613" coordsize="0,7926" path="m14347,-613r,7925e" filled="f" strokecolor="#231f20" strokeweight=".3pt">
                <v:path arrowok="t"/>
              </v:shape>
            </v:group>
            <v:group id="_x0000_s1491" style="position:absolute;left:14517;top:-613;width:2;height:7926" coordorigin="14517,-613" coordsize="2,7926">
              <v:shape id="_x0000_s1492" style="position:absolute;left:14517;top:-613;width:2;height:7926" coordorigin="14517,-613" coordsize="0,7926" path="m14517,-613r,7925e" filled="f" strokecolor="#231f20" strokeweight=".3pt">
                <v:path arrowok="t"/>
              </v:shape>
            </v:group>
            <v:group id="_x0000_s1493" style="position:absolute;left:14687;top:-613;width:2;height:7926" coordorigin="14687,-613" coordsize="2,7926">
              <v:shape id="_x0000_s1494" style="position:absolute;left:14687;top:-613;width:2;height:7926" coordorigin="14687,-613" coordsize="0,7926" path="m14687,-613r,7925e" filled="f" strokecolor="#231f20" strokeweight=".3pt">
                <v:path arrowok="t"/>
              </v:shape>
            </v:group>
            <v:group id="_x0000_s1495" style="position:absolute;left:14858;top:-613;width:2;height:7926" coordorigin="14858,-613" coordsize="2,7926">
              <v:shape id="_x0000_s1496" style="position:absolute;left:14858;top:-613;width:2;height:7926" coordorigin="14858,-613" coordsize="0,7926" path="m14858,-613r,7925e" filled="f" strokecolor="#231f20" strokeweight=".3pt">
                <v:path arrowok="t"/>
              </v:shape>
            </v:group>
            <v:group id="_x0000_s1497" style="position:absolute;left:15028;top:-613;width:2;height:7926" coordorigin="15028,-613" coordsize="2,7926">
              <v:shape id="_x0000_s1498" style="position:absolute;left:15028;top:-613;width:2;height:7926" coordorigin="15028,-613" coordsize="0,7926" path="m15028,-613r,7925e" filled="f" strokecolor="#231f20" strokeweight=".3pt">
                <v:path arrowok="t"/>
              </v:shape>
            </v:group>
            <v:group id="_x0000_s1499" style="position:absolute;left:9750;top:-597;width:5279;height:2" coordorigin="9750,-597" coordsize="5279,2">
              <v:shape id="_x0000_s1500" style="position:absolute;left:9750;top:-597;width:5279;height:2" coordorigin="9750,-597" coordsize="5279,0" path="m9750,-597r5278,e" filled="f" strokecolor="#231f20" strokeweight=".3pt">
                <v:path arrowok="t"/>
              </v:shape>
            </v:group>
            <v:group id="_x0000_s1501" style="position:absolute;left:9750;top:-238;width:5279;height:2" coordorigin="9750,-238" coordsize="5279,2">
              <v:shape id="_x0000_s1502" style="position:absolute;left:9750;top:-238;width:5279;height:2" coordorigin="9750,-238" coordsize="5279,0" path="m9750,-238r5278,e" filled="f" strokecolor="#231f20" strokeweight=".3pt">
                <v:path arrowok="t"/>
              </v:shape>
            </v:group>
            <v:group id="_x0000_s1503" style="position:absolute;left:9750;top:122;width:5279;height:2" coordorigin="9750,122" coordsize="5279,2">
              <v:shape id="_x0000_s1504" style="position:absolute;left:9750;top:122;width:5279;height:2" coordorigin="9750,122" coordsize="5279,0" path="m9750,122r5278,e" filled="f" strokecolor="#231f20" strokeweight=".3pt">
                <v:path arrowok="t"/>
              </v:shape>
            </v:group>
            <v:group id="_x0000_s1505" style="position:absolute;left:9750;top:481;width:5279;height:2" coordorigin="9750,481" coordsize="5279,2">
              <v:shape id="_x0000_s1506" style="position:absolute;left:9750;top:481;width:5279;height:2" coordorigin="9750,481" coordsize="5279,0" path="m9750,481r5278,e" filled="f" strokecolor="#231f20" strokeweight=".3pt">
                <v:path arrowok="t"/>
              </v:shape>
            </v:group>
            <v:group id="_x0000_s1507" style="position:absolute;left:9750;top:841;width:5279;height:2" coordorigin="9750,841" coordsize="5279,2">
              <v:shape id="_x0000_s1508" style="position:absolute;left:9750;top:841;width:5279;height:2" coordorigin="9750,841" coordsize="5279,0" path="m9750,841r5278,e" filled="f" strokecolor="#231f20" strokeweight=".3pt">
                <v:path arrowok="t"/>
              </v:shape>
            </v:group>
            <v:group id="_x0000_s1509" style="position:absolute;left:9750;top:1200;width:5279;height:2" coordorigin="9750,1200" coordsize="5279,2">
              <v:shape id="_x0000_s1510" style="position:absolute;left:9750;top:1200;width:5279;height:2" coordorigin="9750,1200" coordsize="5279,0" path="m9750,1200r5278,e" filled="f" strokecolor="#231f20" strokeweight=".3pt">
                <v:path arrowok="t"/>
              </v:shape>
            </v:group>
            <v:group id="_x0000_s1511" style="position:absolute;left:9750;top:1560;width:5279;height:2" coordorigin="9750,1560" coordsize="5279,2">
              <v:shape id="_x0000_s1512" style="position:absolute;left:9750;top:1560;width:5279;height:2" coordorigin="9750,1560" coordsize="5279,0" path="m9750,1560r5278,e" filled="f" strokecolor="#231f20" strokeweight=".3pt">
                <v:path arrowok="t"/>
              </v:shape>
            </v:group>
            <v:group id="_x0000_s1513" style="position:absolute;left:9750;top:1919;width:5279;height:2" coordorigin="9750,1919" coordsize="5279,2">
              <v:shape id="_x0000_s1514" style="position:absolute;left:9750;top:1919;width:5279;height:2" coordorigin="9750,1919" coordsize="5279,0" path="m9750,1919r5278,e" filled="f" strokecolor="#231f20" strokeweight=".3pt">
                <v:path arrowok="t"/>
              </v:shape>
            </v:group>
            <v:group id="_x0000_s1515" style="position:absolute;left:9750;top:2279;width:5279;height:2" coordorigin="9750,2279" coordsize="5279,2">
              <v:shape id="_x0000_s1516" style="position:absolute;left:9750;top:2279;width:5279;height:2" coordorigin="9750,2279" coordsize="5279,0" path="m9750,2279r5278,e" filled="f" strokecolor="#231f20" strokeweight=".3pt">
                <v:path arrowok="t"/>
              </v:shape>
            </v:group>
            <v:group id="_x0000_s1517" style="position:absolute;left:9750;top:2638;width:5279;height:2" coordorigin="9750,2638" coordsize="5279,2">
              <v:shape id="_x0000_s1518" style="position:absolute;left:9750;top:2638;width:5279;height:2" coordorigin="9750,2638" coordsize="5279,0" path="m9750,2638r5278,e" filled="f" strokecolor="#231f20" strokeweight=".3pt">
                <v:path arrowok="t"/>
              </v:shape>
            </v:group>
            <v:group id="_x0000_s1519" style="position:absolute;left:9750;top:2998;width:5279;height:2" coordorigin="9750,2998" coordsize="5279,2">
              <v:shape id="_x0000_s1520" style="position:absolute;left:9750;top:2998;width:5279;height:2" coordorigin="9750,2998" coordsize="5279,0" path="m9750,2998r5278,e" filled="f" strokecolor="#231f20" strokeweight=".3pt">
                <v:path arrowok="t"/>
              </v:shape>
            </v:group>
            <v:group id="_x0000_s1521" style="position:absolute;left:9750;top:3358;width:5279;height:2" coordorigin="9750,3358" coordsize="5279,2">
              <v:shape id="_x0000_s1522" style="position:absolute;left:9750;top:3358;width:5279;height:2" coordorigin="9750,3358" coordsize="5279,0" path="m9750,3358r5278,e" filled="f" strokecolor="#231f20" strokeweight=".3pt">
                <v:path arrowok="t"/>
              </v:shape>
            </v:group>
            <v:group id="_x0000_s1523" style="position:absolute;left:9750;top:3717;width:5279;height:2" coordorigin="9750,3717" coordsize="5279,2">
              <v:shape id="_x0000_s1524" style="position:absolute;left:9750;top:3717;width:5279;height:2" coordorigin="9750,3717" coordsize="5279,0" path="m9750,3717r5278,e" filled="f" strokecolor="#231f20" strokeweight=".3pt">
                <v:path arrowok="t"/>
              </v:shape>
            </v:group>
            <v:group id="_x0000_s1525" style="position:absolute;left:9750;top:4077;width:5279;height:2" coordorigin="9750,4077" coordsize="5279,2">
              <v:shape id="_x0000_s1526" style="position:absolute;left:9750;top:4077;width:5279;height:2" coordorigin="9750,4077" coordsize="5279,0" path="m9750,4077r5278,e" filled="f" strokecolor="#231f20" strokeweight=".3pt">
                <v:path arrowok="t"/>
              </v:shape>
            </v:group>
            <v:group id="_x0000_s1527" style="position:absolute;left:9750;top:4436;width:5279;height:2" coordorigin="9750,4436" coordsize="5279,2">
              <v:shape id="_x0000_s1528" style="position:absolute;left:9750;top:4436;width:5279;height:2" coordorigin="9750,4436" coordsize="5279,0" path="m9750,4436r5278,e" filled="f" strokecolor="#231f20" strokeweight=".3pt">
                <v:path arrowok="t"/>
              </v:shape>
            </v:group>
            <v:group id="_x0000_s1529" style="position:absolute;left:9750;top:4796;width:5279;height:2" coordorigin="9750,4796" coordsize="5279,2">
              <v:shape id="_x0000_s1530" style="position:absolute;left:9750;top:4796;width:5279;height:2" coordorigin="9750,4796" coordsize="5279,0" path="m9750,4796r5278,e" filled="f" strokecolor="#231f20" strokeweight=".3pt">
                <v:path arrowok="t"/>
              </v:shape>
            </v:group>
            <v:group id="_x0000_s1531" style="position:absolute;left:9750;top:5155;width:5279;height:2" coordorigin="9750,5155" coordsize="5279,2">
              <v:shape id="_x0000_s1532" style="position:absolute;left:9750;top:5155;width:5279;height:2" coordorigin="9750,5155" coordsize="5279,0" path="m9750,5155r5278,e" filled="f" strokecolor="#231f20" strokeweight=".3pt">
                <v:path arrowok="t"/>
              </v:shape>
            </v:group>
            <v:group id="_x0000_s1533" style="position:absolute;left:9750;top:5515;width:5279;height:2" coordorigin="9750,5515" coordsize="5279,2">
              <v:shape id="_x0000_s1534" style="position:absolute;left:9750;top:5515;width:5279;height:2" coordorigin="9750,5515" coordsize="5279,0" path="m9750,5515r5278,e" filled="f" strokecolor="#231f20" strokeweight=".3pt">
                <v:path arrowok="t"/>
              </v:shape>
            </v:group>
            <v:group id="_x0000_s1535" style="position:absolute;left:9750;top:5874;width:5279;height:2" coordorigin="9750,5874" coordsize="5279,2">
              <v:shape id="_x0000_s1536" style="position:absolute;left:9750;top:5874;width:5279;height:2" coordorigin="9750,5874" coordsize="5279,0" path="m9750,5874r5278,e" filled="f" strokecolor="#231f20" strokeweight=".3pt">
                <v:path arrowok="t"/>
              </v:shape>
            </v:group>
            <v:group id="_x0000_s1537" style="position:absolute;left:9750;top:6234;width:5279;height:2" coordorigin="9750,6234" coordsize="5279,2">
              <v:shape id="_x0000_s1538" style="position:absolute;left:9750;top:6234;width:5279;height:2" coordorigin="9750,6234" coordsize="5279,0" path="m9750,6234r5278,e" filled="f" strokecolor="#231f20" strokeweight=".3pt">
                <v:path arrowok="t"/>
              </v:shape>
            </v:group>
            <v:group id="_x0000_s1539" style="position:absolute;left:9750;top:6593;width:5279;height:2" coordorigin="9750,6593" coordsize="5279,2">
              <v:shape id="_x0000_s1540" style="position:absolute;left:9750;top:6593;width:5279;height:2" coordorigin="9750,6593" coordsize="5279,0" path="m9750,6593r5278,e" filled="f" strokecolor="#231f20" strokeweight=".3pt">
                <v:path arrowok="t"/>
              </v:shape>
            </v:group>
            <v:group id="_x0000_s1541" style="position:absolute;left:9750;top:6953;width:5279;height:2" coordorigin="9750,6953" coordsize="5279,2">
              <v:shape id="_x0000_s1542" style="position:absolute;left:9750;top:6953;width:5279;height:2" coordorigin="9750,6953" coordsize="5279,0" path="m9750,6953r5278,e" filled="f" strokecolor="#231f20" strokeweight=".3pt">
                <v:path arrowok="t"/>
              </v:shape>
            </v:group>
            <v:group id="_x0000_s1543" style="position:absolute;left:9750;top:7312;width:5279;height:2" coordorigin="9750,7312" coordsize="5279,2">
              <v:shape id="_x0000_s1544" style="position:absolute;left:9750;top:7312;width:5279;height:2" coordorigin="9750,7312" coordsize="5279,0" path="m9750,7312r5278,e" filled="f" strokecolor="#231f20" strokeweight=".3pt">
                <v:path arrowok="t"/>
              </v:shape>
            </v:group>
            <v:group id="_x0000_s1545" style="position:absolute;left:9749;top:496;width:5279;height:5024" coordorigin="9749,496" coordsize="5279,5024">
              <v:shape id="_x0000_s1546" style="position:absolute;left:9749;top:496;width:5279;height:5024" coordorigin="9749,496" coordsize="5279,5024" path="m9749,5519r56,-86l9861,5345r57,-89l9974,5167r55,-89l10085,4989r54,-89l10193,4813r52,-85l10297,4644r49,-81l10395,4485r46,-76l10486,4338r42,-68l10568,4207r38,-59l10641,4094r61,-90l10733,3960r31,-46l10828,3821r64,-96l10957,3627r63,-97l11082,3434r61,-94l11172,3295r29,-45l11256,3165r51,-79l11323,3063r15,-24l11354,3014r17,-25l11388,2963r17,-26l11439,2883r36,-55l11512,2773r38,-57l11588,2660r40,-57l11667,2547r65,-89l11796,2371r65,-86l11925,2201r63,-81l12049,2041r29,-38l12107,1966r55,-71l12214,1827r47,-62l12296,1719r70,-90l12438,1539r74,-87l12587,1367r77,-82l12742,1206r78,-76l12901,1058r81,-67l13046,941r50,-39l13153,860r63,-43l13287,772r78,-45l13452,684r94,-41l13650,605r113,-33l13823,557r105,-20l14039,521r117,-11l14217,506r61,-3l14339,500r63,-1l14465,497r63,-1l14591,496r64,l14718,496r63,l14844,496r62,l14967,496r61,e" filled="f" strokecolor="#231f20" strokeweight=".6pt">
                <v:stroke dashstyle="dash"/>
                <v:path arrowok="t"/>
              </v:shape>
            </v:group>
            <v:group id="_x0000_s1547" style="position:absolute;left:9749;top:916;width:5275;height:4806" coordorigin="9749,916" coordsize="5275,4806">
              <v:shape id="_x0000_s1548" style="position:absolute;left:9749;top:916;width:5275;height:4806" coordorigin="9749,916" coordsize="5275,4806" path="m15024,920r-89,-2l14845,916r-91,l14709,916r-90,1l14532,918r-83,2l14370,922r-37,1l14297,924r-34,l14231,925r-30,1l14162,926r-71,3l14025,933r-61,6l13880,952r-78,18l13727,996r-75,33l13600,1055r-28,14l13510,1101r-66,34l13373,1173r-74,40l13225,1257r-73,46l13080,1351r-67,51l12950,1455r-68,64l12809,1591r-77,78l12652,1752r-81,87l12489,1927r-79,88l12333,2102r-72,84l12195,2264r-56,71l12067,2428r-40,54l11984,2540r-46,60l11892,2663r-48,65l11796,2793r-48,66l11700,2924r-46,64l11608,3050r-43,59l11524,3164r-38,51l11420,3303r-27,34l11368,3370r-65,89l11265,3513r-42,60l11178,3636r-47,67l11082,3773r-49,71l10983,3916r-50,72l10883,4058r-47,68l10790,4192r-44,61l10706,4310r-37,51l10609,4443r-23,28l10564,4500r-59,82l10469,4634r-39,58l10387,4755r-45,67l10295,4893r-49,74l10196,5043r-50,76l10095,5196r-50,77l9996,5348r-48,72l9902,5490r-43,66l9819,5617r-37,55l9749,5721e" filled="f" strokecolor="#231f20" strokeweight=".6pt">
                <v:stroke dashstyle="dash"/>
                <v:path arrowok="t"/>
              </v:shape>
            </v:group>
            <v:group id="_x0000_s1549" style="position:absolute;left:9755;top:1337;width:5269;height:4593" coordorigin="9755,1337" coordsize="5269,4593">
              <v:shape id="_x0000_s1550" style="position:absolute;left:9755;top:1337;width:5269;height:4593" coordorigin="9755,1337" coordsize="5269,4593" path="m9755,5930r58,-88l9870,5757r55,-83l9980,5593r55,-79l10088,5437r53,-75l10192,5289r52,-71l10294,5148r49,-68l10392,5014r48,-65l10488,4886r47,-62l10581,4764r45,-59l10671,4647r45,-57l10759,4534r44,-56l10845,4425r41,-52l10925,4323r38,-49l11036,4182r68,-88l11169,4012r60,-79l11285,3858r54,-72l11389,3716r25,-34l11445,3637r37,-49l11522,3533r45,-59l11614,3411r50,-65l11717,3279r53,-69l11825,3141r55,-70l11934,3003r54,-67l12040,2871r51,-62l12138,2750r45,-54l12224,2647r68,-80l12349,2504r68,-74l12494,2350r82,-85l12619,2221r44,-44l12707,2133r45,-44l12796,2046r44,-42l12927,1923r82,-73l13084,1786r59,-46l13195,1704r56,-34l13310,1637r60,-31l13432,1576r62,-28l13555,1521r60,-26l13672,1471r60,-24l13798,1426r69,-18l13936,1395r71,-11l14077,1375r69,-7l14213,1362r32,-3l14276,1357r31,-3l14336,1351r28,-3l14393,1345r63,-4l14526,1338r74,-1l14638,1337r76,1l14788,1340r71,1l14892,1342r31,1l14952,1344r27,l15003,1345r21,e" filled="f" strokecolor="#231f20" strokeweight=".6pt">
                <v:stroke dashstyle="dash"/>
                <v:path arrowok="t"/>
              </v:shape>
            </v:group>
            <v:group id="_x0000_s1551" style="position:absolute;left:9750;top:1747;width:5279;height:4375" coordorigin="9750,1747" coordsize="5279,4375">
              <v:shape id="_x0000_s1552" style="position:absolute;left:9750;top:1747;width:5279;height:4375" coordorigin="9750,1747" coordsize="5279,4375" path="m15028,1766r-76,-1l14866,1762r-93,-5l14724,1755r-100,-5l14521,1747r-52,l14418,1747r-101,3l14221,1758r-90,13l14048,1790r-39,10l13936,1818r-66,16l13809,1850r-83,23l13649,1898r-72,29l13505,1962r-60,31l13378,2030r-73,42l13228,2118r-79,50l13070,2221r-76,57l12922,2337r-65,62l12800,2462r-20,25l12755,2515r-61,67l12620,2660r-82,85l12496,2789r-44,44l12409,2877r-44,44l12323,2964r-80,80l12173,3115r-30,30l12094,3194r-50,56l11975,3332r-40,50l11892,3435r-46,57l11799,3551r-48,62l11702,3675r-48,63l11605,3799r-47,61l11513,3918r-44,55l11429,4025r-70,87l11307,4175r-18,21l11267,4223r-53,65l11150,4366r-34,42l11080,4452r-75,92l10930,4636r-74,89l10788,4807r-61,70l10678,4931r-24,26l10589,5033r-39,47l10506,5132r-46,58l10410,5251r-52,66l10304,5384r-54,70l10194,5526r-56,72l10083,5670r-55,72l9975,5812r-51,69l9875,5946r-45,63l9788,6067r-38,54e" filled="f" strokecolor="#231f20" strokeweight=".6pt">
                <v:path arrowok="t"/>
              </v:shape>
            </v:group>
            <v:group id="_x0000_s1553" style="position:absolute;left:9755;top:2179;width:5269;height:4144" coordorigin="9755,2179" coordsize="5269,4144">
              <v:shape id="_x0000_s1554" style="position:absolute;left:9755;top:2179;width:5269;height:4144" coordorigin="9755,2179" coordsize="5269,4144" path="m9755,6322r51,-67l9856,6189r51,-66l9958,6058r51,-64l10059,5930r51,-62l10160,5807r49,-60l10258,5689r48,-57l10354,5576r46,-53l10446,5471r44,-49l10533,5374r42,-45l10654,5245r38,-38l10723,5174r66,-69l10859,5030r71,-79l11003,4870r37,-42l11076,4787r74,-81l11222,4627r71,-76l11362,4480r33,-33l11427,4414r82,-87l11558,4274r52,-59l11665,4153r58,-66l11782,4019r61,-70l11905,3878r61,-71l12027,3737r59,-68l12143,3603r54,-63l12248,3482r47,-53l12337,3381r67,-74l12478,3230r80,-81l12644,3064r45,-43l12734,2979r46,-43l12826,2894r47,-41l12919,2813r46,-39l13055,2700r86,-66l13223,2577r69,-43l13358,2495r70,-39l13501,2416r75,-38l13651,2342r76,-34l13801,2278r73,-26l13943,2231r62,-14l14081,2203r68,-9l14213,2190r64,-3l14346,2186r25,l14398,2185r27,-1l14454,2183r25,-1l14559,2180r89,-1l14710,2179r31,l14772,2179r62,l14922,2179r27,l14976,2179r24,l15024,2180e" filled="f" strokecolor="#231f20" strokeweight=".6pt">
                <v:stroke dashstyle="dash"/>
                <v:path arrowok="t"/>
              </v:shape>
            </v:group>
            <v:group id="_x0000_s1555" style="position:absolute;left:9755;top:2589;width:5273;height:3923" coordorigin="9755,2589" coordsize="5273,3923">
              <v:shape id="_x0000_s1556" style="position:absolute;left:9755;top:2589;width:5273;height:3923" coordorigin="9755,2589" coordsize="5273,3923" path="m15028,2589r-66,1l14888,2591r-79,2l14726,2595r-83,3l14560,2601r-80,2l14404,2606r-68,3l14251,2613r-72,5l14113,2626r-60,10l13981,2653r-66,22l13876,2691r-26,11l13787,2728r-72,31l13636,2794r-84,38l13468,2872r-84,42l13305,2957r-71,43l13172,3042r-54,43l13044,3148r-89,78l12906,3269r-50,45l12803,3361r-52,48l12698,3457r-53,48l12594,3552r-50,46l12497,3642r-44,41l12375,3757r-58,56l12257,3875r-84,89l12123,4017r-52,57l12015,4135r-59,63l11896,4263r-60,66l11775,4396r-61,65l11655,4525r-57,62l11544,4645r-51,54l11446,4749r-42,44l11338,4860r-22,22l11288,4909r-68,68l11139,5059r-44,44l11048,5150r-47,48l10953,5247r-49,50l10856,5346r-47,48l10764,5440r-44,45l10641,5567r-65,67l10527,5686r-27,28l10471,5744r-30,32l10408,5811r-35,36l10299,5925r-80,84l10176,6054r-43,46l10088,6148r-45,48l9997,6247r-48,51l9902,6350r-49,53l9804,6457r-49,55e" filled="f" strokecolor="#231f20" strokeweight=".6pt">
                <v:stroke dashstyle="dash"/>
                <v:path arrowok="t"/>
              </v:shape>
            </v:group>
            <v:group id="_x0000_s1557" style="position:absolute;left:9749;top:2998;width:5267;height:3724" coordorigin="9749,2998" coordsize="5267,3724">
              <v:shape id="_x0000_s1558" style="position:absolute;left:9749;top:2998;width:5267;height:3724" coordorigin="9749,2998" coordsize="5267,3724" path="m9749,6722r71,-72l9886,6583r63,-61l10008,6466r57,-53l10118,6363r26,-25l10170,6315r49,-47l10268,6222r47,-45l10341,6151r69,-65l10496,6005r48,-45l10594,5913r53,-49l10701,5813r55,-51l10812,5711r55,-51l10922,5609r53,-49l11026,5512r49,-45l11121,5425r80,-75l11271,5285r76,-75l11427,5130r83,-83l11593,4961r41,-42l11675,4877r80,-81l11831,4720r71,-69l11965,4593r29,-26l12021,4544r68,-63l12174,4401r46,-45l12270,4308r51,-50l12373,4207r53,-52l12480,4103r53,-51l12586,4001r51,-49l12686,3904r47,-44l12777,3819r76,-70l12918,3693r63,-52l13041,3595r56,-42l13149,3516r73,-50l13289,3421r21,-14l13330,3393r20,-14l13370,3366r19,-14l13417,3332r55,-36l13525,3265r76,-39l13670,3196r63,-26l13771,3156r17,-7l13805,3143r16,-6l13836,3130r20,-8l13876,3114r59,-22l13993,3073r77,-20l14145,3038r60,-7l14281,3025r90,-6l14433,3015r63,-4l14557,3008r84,-4l14710,3001r72,-2l14851,2998r22,l14894,2998r76,2l15002,3002r14,1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 w:eastAsia="Times New Roman"/>
          <w:color w:val="231F20"/>
          <w:sz w:val="20"/>
          <w:lang w:val="ru-RU"/>
        </w:rPr>
        <w:t>170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160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0"/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150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140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"/>
        <w:rPr>
          <w:rFonts w:ascii="Arial" w:hAnsi="Arial" w:cs="Arial"/>
          <w:sz w:val="23"/>
          <w:szCs w:val="23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130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21"/>
          <w:szCs w:val="21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110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ascii="Arial" w:hAnsi="Arial" w:cs="Arial"/>
          <w:sz w:val="24"/>
          <w:szCs w:val="24"/>
          <w:lang w:val="ru-RU"/>
        </w:rPr>
      </w:pPr>
    </w:p>
    <w:p w:rsidR="00E5163C" w:rsidRPr="003D7990" w:rsidRDefault="00E5163C">
      <w:pPr>
        <w:ind w:left="1561" w:right="55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100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ascii="Arial" w:hAnsi="Arial" w:cs="Arial"/>
          <w:sz w:val="21"/>
          <w:szCs w:val="21"/>
          <w:lang w:val="ru-RU"/>
        </w:rPr>
      </w:pPr>
    </w:p>
    <w:p w:rsidR="00E5163C" w:rsidRPr="003D7990" w:rsidRDefault="00E5163C">
      <w:pPr>
        <w:ind w:left="1562" w:right="540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90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8"/>
        <w:rPr>
          <w:rFonts w:ascii="Arial" w:hAnsi="Arial" w:cs="Arial"/>
          <w:sz w:val="21"/>
          <w:szCs w:val="21"/>
          <w:lang w:val="ru-RU"/>
        </w:rPr>
      </w:pPr>
    </w:p>
    <w:p w:rsidR="00E5163C" w:rsidRPr="003D7990" w:rsidRDefault="00E5163C">
      <w:pPr>
        <w:ind w:left="1562" w:right="540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80</w:t>
      </w:r>
    </w:p>
    <w:p w:rsidR="00E5163C" w:rsidRPr="003D7990" w:rsidRDefault="00E5163C">
      <w:pPr>
        <w:jc w:val="center"/>
        <w:rPr>
          <w:rFonts w:ascii="Arial" w:hAnsi="Arial" w:cs="Arial"/>
          <w:sz w:val="20"/>
          <w:szCs w:val="20"/>
          <w:lang w:val="ru-RU"/>
        </w:rPr>
        <w:sectPr w:rsidR="00E5163C" w:rsidRPr="003D7990">
          <w:pgSz w:w="16840" w:h="11910" w:orient="landscape"/>
          <w:pgMar w:top="940" w:right="1620" w:bottom="280" w:left="560" w:header="720" w:footer="720" w:gutter="0"/>
          <w:cols w:num="3" w:space="720" w:equalWidth="0">
            <w:col w:w="1906" w:space="40"/>
            <w:col w:w="464" w:space="4793"/>
            <w:col w:w="7457"/>
          </w:cols>
        </w:sect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1620" w:bottom="280" w:left="560" w:header="720" w:footer="720" w:gutter="0"/>
          <w:cols w:space="720"/>
        </w:sectPr>
      </w:pPr>
    </w:p>
    <w:p w:rsidR="00E5163C" w:rsidRPr="003D7990" w:rsidRDefault="00E5163C">
      <w:pPr>
        <w:spacing w:before="4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spacing w:line="223" w:lineRule="exact"/>
        <w:ind w:left="229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</w:p>
    <w:p w:rsidR="00E5163C" w:rsidRPr="003D7990" w:rsidRDefault="00E5163C">
      <w:pPr>
        <w:tabs>
          <w:tab w:val="left" w:pos="318"/>
          <w:tab w:val="left" w:pos="666"/>
        </w:tabs>
        <w:spacing w:line="223" w:lineRule="exact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6  </w:t>
      </w:r>
      <w:r w:rsidRPr="003D7990">
        <w:rPr>
          <w:rFonts w:ascii="Arial" w:eastAsia="Times New Roman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9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spacing w:before="1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 xml:space="preserve">12 </w:t>
      </w:r>
      <w:r w:rsidRPr="003D7990">
        <w:rPr>
          <w:rFonts w:ascii="Arial" w:eastAsia="Times New Roman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18</w:t>
      </w:r>
      <w:r w:rsidRPr="003D7990">
        <w:rPr>
          <w:rFonts w:ascii="Arial" w:eastAsia="Times New Roman"/>
          <w:color w:val="231F20"/>
          <w:sz w:val="20"/>
          <w:lang w:val="ru-RU"/>
        </w:rPr>
        <w:tab/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>2,0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4,0</w:t>
      </w:r>
    </w:p>
    <w:p w:rsidR="00E5163C" w:rsidRPr="003D7990" w:rsidRDefault="00E5163C">
      <w:pPr>
        <w:spacing w:before="2"/>
        <w:rPr>
          <w:rFonts w:ascii="Arial" w:hAnsi="Arial" w:cs="Arial"/>
          <w:sz w:val="21"/>
          <w:szCs w:val="21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spacing w:line="206" w:lineRule="exact"/>
        <w:ind w:left="935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70</w:t>
      </w:r>
    </w:p>
    <w:p w:rsidR="00E5163C" w:rsidRPr="003D7990" w:rsidRDefault="00E5163C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06" w:lineRule="exact"/>
        <w:ind w:left="1183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4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5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6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7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8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9  </w:t>
      </w:r>
      <w:r w:rsidRPr="003D7990">
        <w:rPr>
          <w:rFonts w:ascii="Arial" w:eastAsia="Times New Roman"/>
          <w:color w:val="231F20"/>
          <w:spacing w:val="8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6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11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12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14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13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14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2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31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16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18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17</w:t>
      </w:r>
      <w:r w:rsidRPr="003D7990">
        <w:rPr>
          <w:rFonts w:ascii="Arial" w:eastAsia="Times New Roman"/>
          <w:color w:val="231F20"/>
          <w:spacing w:val="41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18</w:t>
      </w:r>
    </w:p>
    <w:p w:rsidR="00E5163C" w:rsidRPr="003D7990" w:rsidRDefault="00E5163C">
      <w:pPr>
        <w:spacing w:line="206" w:lineRule="exact"/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1620" w:bottom="280" w:left="560" w:header="720" w:footer="720" w:gutter="0"/>
          <w:cols w:num="3" w:space="720" w:equalWidth="0">
            <w:col w:w="3547" w:space="40"/>
            <w:col w:w="4333" w:space="40"/>
            <w:col w:w="6700"/>
          </w:cols>
        </w:sectPr>
      </w:pPr>
    </w:p>
    <w:p w:rsidR="00E5163C" w:rsidRPr="003D7990" w:rsidRDefault="00E5163C">
      <w:pPr>
        <w:spacing w:before="134"/>
        <w:ind w:left="147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t>Возраст</w:t>
      </w:r>
    </w:p>
    <w:p w:rsidR="00E5163C" w:rsidRPr="003D7990" w:rsidRDefault="00E5163C">
      <w:pPr>
        <w:spacing w:before="134"/>
        <w:ind w:left="926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>Месяцы</w:t>
      </w:r>
    </w:p>
    <w:p w:rsidR="00E5163C" w:rsidRPr="003D7990" w:rsidRDefault="00E5163C">
      <w:pPr>
        <w:tabs>
          <w:tab w:val="left" w:pos="7196"/>
        </w:tabs>
        <w:spacing w:before="110"/>
        <w:ind w:left="1478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>Годы</w:t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ab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1620" w:bottom="280" w:left="560" w:header="720" w:footer="720" w:gutter="0"/>
          <w:cols w:num="3" w:space="720" w:equalWidth="0">
            <w:col w:w="2248" w:space="40"/>
            <w:col w:w="1705" w:space="572"/>
            <w:col w:w="10095"/>
          </w:cols>
        </w:sectPr>
      </w:pPr>
    </w:p>
    <w:p w:rsidR="00E5163C" w:rsidRPr="003D7990" w:rsidRDefault="00E5163C">
      <w:pPr>
        <w:spacing w:before="10"/>
        <w:rPr>
          <w:rFonts w:ascii="Arial" w:hAnsi="Arial" w:cs="Arial"/>
          <w:sz w:val="28"/>
          <w:szCs w:val="28"/>
          <w:lang w:val="ru-RU"/>
        </w:rPr>
      </w:pPr>
    </w:p>
    <w:p w:rsidR="00E5163C" w:rsidRPr="003D7990" w:rsidRDefault="00E5163C">
      <w:pPr>
        <w:spacing w:before="63"/>
        <w:ind w:left="4954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Рост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девочек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tabs>
          <w:tab w:val="left" w:pos="1041"/>
        </w:tabs>
        <w:ind w:left="101"/>
        <w:rPr>
          <w:rFonts w:ascii="Arial" w:hAnsi="Arial" w:cs="Arial"/>
          <w:sz w:val="18"/>
          <w:szCs w:val="18"/>
          <w:lang w:val="ru-RU"/>
        </w:rPr>
      </w:pPr>
      <w:r w:rsidRPr="003D7990">
        <w:rPr>
          <w:sz w:val="24"/>
          <w:lang w:val="ru-RU"/>
        </w:rPr>
        <w:t>72</w:t>
      </w:r>
      <w:r w:rsidRPr="003D7990">
        <w:rPr>
          <w:sz w:val="24"/>
          <w:lang w:val="ru-RU"/>
        </w:rPr>
        <w:tab/>
      </w:r>
      <w:r w:rsidRPr="003D7990">
        <w:rPr>
          <w:rFonts w:ascii="Arial" w:hAnsi="Arial"/>
          <w:spacing w:val="2"/>
          <w:w w:val="95"/>
          <w:sz w:val="18"/>
          <w:lang w:val="ru-RU"/>
        </w:rPr>
        <w:t>ЦЕНТИЛЬНЫЕ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ТАБЛИЦЫ</w:t>
      </w:r>
      <w:r w:rsidRPr="003D7990">
        <w:rPr>
          <w:rFonts w:ascii="Arial" w:hAnsi="Arial"/>
          <w:spacing w:val="-9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РОСТА</w:t>
      </w:r>
      <w:r w:rsidRPr="003D7990">
        <w:rPr>
          <w:rFonts w:ascii="Arial" w:hAnsi="Arial"/>
          <w:spacing w:val="-11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И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ВЕСА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ДЕТЕЙ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С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1"/>
          <w:w w:val="95"/>
          <w:sz w:val="18"/>
          <w:lang w:val="ru-RU"/>
        </w:rPr>
        <w:t>СИНДРОМОМ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5"/>
          <w:sz w:val="18"/>
          <w:lang w:val="ru-RU"/>
        </w:rPr>
        <w:t>ДАУНА</w:t>
      </w:r>
    </w:p>
    <w:p w:rsidR="00E5163C" w:rsidRPr="003D7990" w:rsidRDefault="00E5163C">
      <w:pPr>
        <w:rPr>
          <w:rFonts w:ascii="Arial" w:hAnsi="Arial" w:cs="Arial"/>
          <w:sz w:val="18"/>
          <w:szCs w:val="18"/>
          <w:lang w:val="ru-RU"/>
        </w:rPr>
        <w:sectPr w:rsidR="00E5163C" w:rsidRPr="003D7990">
          <w:type w:val="continuous"/>
          <w:pgSz w:w="16840" w:h="11910" w:orient="landscape"/>
          <w:pgMar w:top="660" w:right="1620" w:bottom="280" w:left="560" w:header="720" w:footer="720" w:gutter="0"/>
          <w:cols w:space="720"/>
        </w:sectPr>
      </w:pPr>
    </w:p>
    <w:p w:rsidR="00E5163C" w:rsidRPr="003D7990" w:rsidRDefault="00E5163C">
      <w:pPr>
        <w:tabs>
          <w:tab w:val="left" w:pos="401"/>
        </w:tabs>
        <w:spacing w:before="48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t>А</w:t>
      </w: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24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22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6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18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72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16</w:t>
      </w:r>
    </w:p>
    <w:p w:rsidR="00E5163C" w:rsidRPr="003D7990" w:rsidRDefault="00E5163C">
      <w:pPr>
        <w:tabs>
          <w:tab w:val="right" w:pos="1089"/>
        </w:tabs>
        <w:spacing w:before="452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t>Вес</w:t>
      </w:r>
      <w:r w:rsidRPr="003D7990">
        <w:rPr>
          <w:rFonts w:ascii="Times New Roman" w:hAnsi="Times New Roman"/>
          <w:color w:val="231F20"/>
          <w:position w:val="2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position w:val="2"/>
          <w:sz w:val="20"/>
          <w:lang w:val="ru-RU"/>
        </w:rPr>
        <w:t>14</w:t>
      </w:r>
    </w:p>
    <w:p w:rsidR="00E5163C" w:rsidRPr="003D7990" w:rsidRDefault="00E5163C">
      <w:pPr>
        <w:spacing w:before="10"/>
        <w:ind w:left="116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105"/>
          <w:sz w:val="20"/>
          <w:lang w:val="ru-RU"/>
        </w:rPr>
        <w:t>(кг)</w:t>
      </w:r>
    </w:p>
    <w:p w:rsidR="00E5163C" w:rsidRPr="003D7990" w:rsidRDefault="00E5163C">
      <w:pPr>
        <w:spacing w:before="149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12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2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8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6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0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4</w:t>
      </w:r>
    </w:p>
    <w:p w:rsidR="00E5163C" w:rsidRPr="003D7990" w:rsidRDefault="00E5163C">
      <w:pPr>
        <w:tabs>
          <w:tab w:val="left" w:pos="520"/>
        </w:tabs>
        <w:spacing w:before="48"/>
        <w:ind w:left="101"/>
        <w:rPr>
          <w:rFonts w:ascii="Arial" w:hAnsi="Arial" w:cs="Arial"/>
          <w:sz w:val="20"/>
          <w:szCs w:val="20"/>
          <w:lang w:val="ru-RU"/>
        </w:rPr>
      </w:pPr>
      <w:r w:rsidRPr="003D7990">
        <w:rPr>
          <w:w w:val="95"/>
          <w:lang w:val="ru-RU"/>
        </w:rPr>
        <w:br w:type="column"/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t>В</w:t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95</w:t>
      </w:r>
    </w:p>
    <w:p w:rsidR="00E5163C" w:rsidRPr="003D7990" w:rsidRDefault="00E5163C">
      <w:pPr>
        <w:spacing w:before="165"/>
        <w:ind w:left="520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group id="_x0000_s1559" style="position:absolute;left:0;text-align:left;margin-left:483.35pt;margin-top:-8.15pt;width:264.55pt;height:396.6pt;z-index:251639808;mso-position-horizontal-relative:page" coordorigin="9667,-163" coordsize="5291,7932">
            <v:group id="_x0000_s1560" style="position:absolute;left:9673;top:-160;width:2;height:7926" coordorigin="9673,-160" coordsize="2,7926">
              <v:shape id="_x0000_s1561" style="position:absolute;left:9673;top:-160;width:2;height:7926" coordorigin="9673,-160" coordsize="0,7926" path="m9673,-160r,7926e" filled="f" strokecolor="#231f20" strokeweight=".3pt">
                <v:path arrowok="t"/>
              </v:shape>
            </v:group>
            <v:group id="_x0000_s1562" style="position:absolute;left:9849;top:-160;width:2;height:7926" coordorigin="9849,-160" coordsize="2,7926">
              <v:shape id="_x0000_s1563" style="position:absolute;left:9849;top:-160;width:2;height:7926" coordorigin="9849,-160" coordsize="0,7926" path="m9849,-160r,7926e" filled="f" strokecolor="#231f20" strokeweight=".3pt">
                <v:path arrowok="t"/>
              </v:shape>
            </v:group>
            <v:group id="_x0000_s1564" style="position:absolute;left:10025;top:-160;width:2;height:7926" coordorigin="10025,-160" coordsize="2,7926">
              <v:shape id="_x0000_s1565" style="position:absolute;left:10025;top:-160;width:2;height:7926" coordorigin="10025,-160" coordsize="0,7926" path="m10025,-160r,7926e" filled="f" strokecolor="#231f20" strokeweight=".3pt">
                <v:path arrowok="t"/>
              </v:shape>
            </v:group>
            <v:group id="_x0000_s1566" style="position:absolute;left:10201;top:-160;width:2;height:7926" coordorigin="10201,-160" coordsize="2,7926">
              <v:shape id="_x0000_s1567" style="position:absolute;left:10201;top:-160;width:2;height:7926" coordorigin="10201,-160" coordsize="0,7926" path="m10201,-160r,7926e" filled="f" strokecolor="#231f20" strokeweight=".3pt">
                <v:path arrowok="t"/>
              </v:shape>
            </v:group>
            <v:group id="_x0000_s1568" style="position:absolute;left:10376;top:-160;width:2;height:7926" coordorigin="10376,-160" coordsize="2,7926">
              <v:shape id="_x0000_s1569" style="position:absolute;left:10376;top:-160;width:2;height:7926" coordorigin="10376,-160" coordsize="0,7926" path="m10376,-160r,7926e" filled="f" strokecolor="#231f20" strokeweight=".3pt">
                <v:path arrowok="t"/>
              </v:shape>
            </v:group>
            <v:group id="_x0000_s1570" style="position:absolute;left:10552;top:-160;width:2;height:7926" coordorigin="10552,-160" coordsize="2,7926">
              <v:shape id="_x0000_s1571" style="position:absolute;left:10552;top:-160;width:2;height:7926" coordorigin="10552,-160" coordsize="0,7926" path="m10552,-160r,7926e" filled="f" strokecolor="#231f20" strokeweight=".3pt">
                <v:path arrowok="t"/>
              </v:shape>
            </v:group>
            <v:group id="_x0000_s1572" style="position:absolute;left:10728;top:-160;width:2;height:7926" coordorigin="10728,-160" coordsize="2,7926">
              <v:shape id="_x0000_s1573" style="position:absolute;left:10728;top:-160;width:2;height:7926" coordorigin="10728,-160" coordsize="0,7926" path="m10728,-160r,7926e" filled="f" strokecolor="#231f20" strokeweight=".3pt">
                <v:path arrowok="t"/>
              </v:shape>
            </v:group>
            <v:group id="_x0000_s1574" style="position:absolute;left:10904;top:-160;width:2;height:7926" coordorigin="10904,-160" coordsize="2,7926">
              <v:shape id="_x0000_s1575" style="position:absolute;left:10904;top:-160;width:2;height:7926" coordorigin="10904,-160" coordsize="0,7926" path="m10904,-160r,7926e" filled="f" strokecolor="#231f20" strokeweight=".3pt">
                <v:path arrowok="t"/>
              </v:shape>
            </v:group>
            <v:group id="_x0000_s1576" style="position:absolute;left:11080;top:-160;width:2;height:7926" coordorigin="11080,-160" coordsize="2,7926">
              <v:shape id="_x0000_s1577" style="position:absolute;left:11080;top:-160;width:2;height:7926" coordorigin="11080,-160" coordsize="0,7926" path="m11080,-160r,7926e" filled="f" strokecolor="#231f20" strokeweight=".3pt">
                <v:path arrowok="t"/>
              </v:shape>
            </v:group>
            <v:group id="_x0000_s1578" style="position:absolute;left:11256;top:-160;width:2;height:7926" coordorigin="11256,-160" coordsize="2,7926">
              <v:shape id="_x0000_s1579" style="position:absolute;left:11256;top:-160;width:2;height:7926" coordorigin="11256,-160" coordsize="0,7926" path="m11256,-160r,7926e" filled="f" strokecolor="#231f20" strokeweight=".3pt">
                <v:path arrowok="t"/>
              </v:shape>
            </v:group>
            <v:group id="_x0000_s1580" style="position:absolute;left:11432;top:-160;width:2;height:7926" coordorigin="11432,-160" coordsize="2,7926">
              <v:shape id="_x0000_s1581" style="position:absolute;left:11432;top:-160;width:2;height:7926" coordorigin="11432,-160" coordsize="0,7926" path="m11432,-160r,7926e" filled="f" strokecolor="#231f20" strokeweight=".3pt">
                <v:path arrowok="t"/>
              </v:shape>
            </v:group>
            <v:group id="_x0000_s1582" style="position:absolute;left:11608;top:-160;width:2;height:7926" coordorigin="11608,-160" coordsize="2,7926">
              <v:shape id="_x0000_s1583" style="position:absolute;left:11608;top:-160;width:2;height:7926" coordorigin="11608,-160" coordsize="0,7926" path="m11608,-160r,7926e" filled="f" strokecolor="#231f20" strokeweight=".3pt">
                <v:path arrowok="t"/>
              </v:shape>
            </v:group>
            <v:group id="_x0000_s1584" style="position:absolute;left:11784;top:-160;width:2;height:7926" coordorigin="11784,-160" coordsize="2,7926">
              <v:shape id="_x0000_s1585" style="position:absolute;left:11784;top:-160;width:2;height:7926" coordorigin="11784,-160" coordsize="0,7926" path="m11784,-160r,7926e" filled="f" strokecolor="#231f20" strokeweight=".3pt">
                <v:path arrowok="t"/>
              </v:shape>
            </v:group>
            <v:group id="_x0000_s1586" style="position:absolute;left:11960;top:-160;width:2;height:7926" coordorigin="11960,-160" coordsize="2,7926">
              <v:shape id="_x0000_s1587" style="position:absolute;left:11960;top:-160;width:2;height:7926" coordorigin="11960,-160" coordsize="0,7926" path="m11960,-160r,7926e" filled="f" strokecolor="#231f20" strokeweight=".3pt">
                <v:path arrowok="t"/>
              </v:shape>
            </v:group>
            <v:group id="_x0000_s1588" style="position:absolute;left:12136;top:-160;width:2;height:7926" coordorigin="12136,-160" coordsize="2,7926">
              <v:shape id="_x0000_s1589" style="position:absolute;left:12136;top:-160;width:2;height:7926" coordorigin="12136,-160" coordsize="0,7926" path="m12136,-160r,7926e" filled="f" strokecolor="#231f20" strokeweight=".3pt">
                <v:path arrowok="t"/>
              </v:shape>
            </v:group>
            <v:group id="_x0000_s1590" style="position:absolute;left:12312;top:-160;width:2;height:7926" coordorigin="12312,-160" coordsize="2,7926">
              <v:shape id="_x0000_s1591" style="position:absolute;left:12312;top:-160;width:2;height:7926" coordorigin="12312,-160" coordsize="0,7926" path="m12312,-160r,7926e" filled="f" strokecolor="#231f20" strokeweight=".3pt">
                <v:path arrowok="t"/>
              </v:shape>
            </v:group>
            <v:group id="_x0000_s1592" style="position:absolute;left:12488;top:-160;width:2;height:7926" coordorigin="12488,-160" coordsize="2,7926">
              <v:shape id="_x0000_s1593" style="position:absolute;left:12488;top:-160;width:2;height:7926" coordorigin="12488,-160" coordsize="0,7926" path="m12488,-160r,7926e" filled="f" strokecolor="#231f20" strokeweight=".3pt">
                <v:path arrowok="t"/>
              </v:shape>
            </v:group>
            <v:group id="_x0000_s1594" style="position:absolute;left:12664;top:-160;width:2;height:7926" coordorigin="12664,-160" coordsize="2,7926">
              <v:shape id="_x0000_s1595" style="position:absolute;left:12664;top:-160;width:2;height:7926" coordorigin="12664,-160" coordsize="0,7926" path="m12664,-160r,7926e" filled="f" strokecolor="#231f20" strokeweight=".3pt">
                <v:path arrowok="t"/>
              </v:shape>
            </v:group>
            <v:group id="_x0000_s1596" style="position:absolute;left:12840;top:-160;width:2;height:7926" coordorigin="12840,-160" coordsize="2,7926">
              <v:shape id="_x0000_s1597" style="position:absolute;left:12840;top:-160;width:2;height:7926" coordorigin="12840,-160" coordsize="0,7926" path="m12840,-160r,7926e" filled="f" strokecolor="#231f20" strokeweight=".3pt">
                <v:path arrowok="t"/>
              </v:shape>
            </v:group>
            <v:group id="_x0000_s1598" style="position:absolute;left:13016;top:-160;width:2;height:7926" coordorigin="13016,-160" coordsize="2,7926">
              <v:shape id="_x0000_s1599" style="position:absolute;left:13016;top:-160;width:2;height:7926" coordorigin="13016,-160" coordsize="0,7926" path="m13016,-160r,7926e" filled="f" strokecolor="#231f20" strokeweight=".3pt">
                <v:path arrowok="t"/>
              </v:shape>
            </v:group>
            <v:group id="_x0000_s1600" style="position:absolute;left:13192;top:-160;width:2;height:7926" coordorigin="13192,-160" coordsize="2,7926">
              <v:shape id="_x0000_s1601" style="position:absolute;left:13192;top:-160;width:2;height:7926" coordorigin="13192,-160" coordsize="0,7926" path="m13192,-160r,7926e" filled="f" strokecolor="#231f20" strokeweight=".3pt">
                <v:path arrowok="t"/>
              </v:shape>
            </v:group>
            <v:group id="_x0000_s1602" style="position:absolute;left:13367;top:-160;width:2;height:7926" coordorigin="13367,-160" coordsize="2,7926">
              <v:shape id="_x0000_s1603" style="position:absolute;left:13367;top:-160;width:2;height:7926" coordorigin="13367,-160" coordsize="0,7926" path="m13367,-160r,7926e" filled="f" strokecolor="#231f20" strokeweight=".3pt">
                <v:path arrowok="t"/>
              </v:shape>
            </v:group>
            <v:group id="_x0000_s1604" style="position:absolute;left:13543;top:-160;width:2;height:7926" coordorigin="13543,-160" coordsize="2,7926">
              <v:shape id="_x0000_s1605" style="position:absolute;left:13543;top:-160;width:2;height:7926" coordorigin="13543,-160" coordsize="0,7926" path="m13543,-160r,7926e" filled="f" strokecolor="#231f20" strokeweight=".3pt">
                <v:path arrowok="t"/>
              </v:shape>
            </v:group>
            <v:group id="_x0000_s1606" style="position:absolute;left:13719;top:-160;width:2;height:7926" coordorigin="13719,-160" coordsize="2,7926">
              <v:shape id="_x0000_s1607" style="position:absolute;left:13719;top:-160;width:2;height:7926" coordorigin="13719,-160" coordsize="0,7926" path="m13719,-160r,7926e" filled="f" strokecolor="#231f20" strokeweight=".3pt">
                <v:path arrowok="t"/>
              </v:shape>
            </v:group>
            <v:group id="_x0000_s1608" style="position:absolute;left:13895;top:-160;width:2;height:7926" coordorigin="13895,-160" coordsize="2,7926">
              <v:shape id="_x0000_s1609" style="position:absolute;left:13895;top:-160;width:2;height:7926" coordorigin="13895,-160" coordsize="0,7926" path="m13895,-160r,7926e" filled="f" strokecolor="#231f20" strokeweight=".3pt">
                <v:path arrowok="t"/>
              </v:shape>
            </v:group>
            <v:group id="_x0000_s1610" style="position:absolute;left:14071;top:-160;width:2;height:7926" coordorigin="14071,-160" coordsize="2,7926">
              <v:shape id="_x0000_s1611" style="position:absolute;left:14071;top:-160;width:2;height:7926" coordorigin="14071,-160" coordsize="0,7926" path="m14071,-160r,7926e" filled="f" strokecolor="#231f20" strokeweight=".3pt">
                <v:path arrowok="t"/>
              </v:shape>
            </v:group>
            <v:group id="_x0000_s1612" style="position:absolute;left:14247;top:-160;width:2;height:7926" coordorigin="14247,-160" coordsize="2,7926">
              <v:shape id="_x0000_s1613" style="position:absolute;left:14247;top:-160;width:2;height:7926" coordorigin="14247,-160" coordsize="0,7926" path="m14247,-160r,7926e" filled="f" strokecolor="#231f20" strokeweight=".3pt">
                <v:path arrowok="t"/>
              </v:shape>
            </v:group>
            <v:group id="_x0000_s1614" style="position:absolute;left:14423;top:-160;width:2;height:7926" coordorigin="14423,-160" coordsize="2,7926">
              <v:shape id="_x0000_s1615" style="position:absolute;left:14423;top:-160;width:2;height:7926" coordorigin="14423,-160" coordsize="0,7926" path="m14423,-160r,7926e" filled="f" strokecolor="#231f20" strokeweight=".3pt">
                <v:path arrowok="t"/>
              </v:shape>
            </v:group>
            <v:group id="_x0000_s1616" style="position:absolute;left:14599;top:-160;width:2;height:7926" coordorigin="14599,-160" coordsize="2,7926">
              <v:shape id="_x0000_s1617" style="position:absolute;left:14599;top:-160;width:2;height:7926" coordorigin="14599,-160" coordsize="0,7926" path="m14599,-160r,7926e" filled="f" strokecolor="#231f20" strokeweight=".3pt">
                <v:path arrowok="t"/>
              </v:shape>
            </v:group>
            <v:group id="_x0000_s1618" style="position:absolute;left:14775;top:-160;width:2;height:7926" coordorigin="14775,-160" coordsize="2,7926">
              <v:shape id="_x0000_s1619" style="position:absolute;left:14775;top:-160;width:2;height:7926" coordorigin="14775,-160" coordsize="0,7926" path="m14775,-160r,7926e" filled="f" strokecolor="#231f20" strokeweight=".3pt">
                <v:path arrowok="t"/>
              </v:shape>
            </v:group>
            <v:group id="_x0000_s1620" style="position:absolute;left:14951;top:-160;width:2;height:7926" coordorigin="14951,-160" coordsize="2,7926">
              <v:shape id="_x0000_s1621" style="position:absolute;left:14951;top:-160;width:2;height:7926" coordorigin="14951,-160" coordsize="0,7926" path="m14951,-160r,7926e" filled="f" strokecolor="#231f20" strokeweight=".3pt">
                <v:path arrowok="t"/>
              </v:shape>
            </v:group>
            <v:group id="_x0000_s1622" style="position:absolute;left:9673;top:-144;width:5279;height:2" coordorigin="9673,-144" coordsize="5279,2">
              <v:shape id="_x0000_s1623" style="position:absolute;left:9673;top:-144;width:5279;height:2" coordorigin="9673,-144" coordsize="5279,0" path="m9673,-144r5278,e" filled="f" strokecolor="#231f20" strokeweight=".3pt">
                <v:path arrowok="t"/>
              </v:shape>
            </v:group>
            <v:group id="_x0000_s1624" style="position:absolute;left:9673;top:272;width:5279;height:2" coordorigin="9673,272" coordsize="5279,2">
              <v:shape id="_x0000_s1625" style="position:absolute;left:9673;top:272;width:5279;height:2" coordorigin="9673,272" coordsize="5279,0" path="m9673,272r5278,e" filled="f" strokecolor="#231f20" strokeweight=".3pt">
                <v:path arrowok="t"/>
              </v:shape>
            </v:group>
            <v:group id="_x0000_s1626" style="position:absolute;left:9673;top:688;width:5279;height:2" coordorigin="9673,688" coordsize="5279,2">
              <v:shape id="_x0000_s1627" style="position:absolute;left:9673;top:688;width:5279;height:2" coordorigin="9673,688" coordsize="5279,0" path="m9673,688r5278,e" filled="f" strokecolor="#231f20" strokeweight=".3pt">
                <v:path arrowok="t"/>
              </v:shape>
            </v:group>
            <v:group id="_x0000_s1628" style="position:absolute;left:9673;top:1105;width:5279;height:2" coordorigin="9673,1105" coordsize="5279,2">
              <v:shape id="_x0000_s1629" style="position:absolute;left:9673;top:1105;width:5279;height:2" coordorigin="9673,1105" coordsize="5279,0" path="m9673,1105r5278,e" filled="f" strokecolor="#231f20" strokeweight=".3pt">
                <v:path arrowok="t"/>
              </v:shape>
            </v:group>
            <v:group id="_x0000_s1630" style="position:absolute;left:9673;top:1521;width:5279;height:2" coordorigin="9673,1521" coordsize="5279,2">
              <v:shape id="_x0000_s1631" style="position:absolute;left:9673;top:1521;width:5279;height:2" coordorigin="9673,1521" coordsize="5279,0" path="m9673,1521r5278,e" filled="f" strokecolor="#231f20" strokeweight=".3pt">
                <v:path arrowok="t"/>
              </v:shape>
            </v:group>
            <v:group id="_x0000_s1632" style="position:absolute;left:9673;top:1937;width:5279;height:2" coordorigin="9673,1937" coordsize="5279,2">
              <v:shape id="_x0000_s1633" style="position:absolute;left:9673;top:1937;width:5279;height:2" coordorigin="9673,1937" coordsize="5279,0" path="m9673,1937r5278,e" filled="f" strokecolor="#231f20" strokeweight=".3pt">
                <v:path arrowok="t"/>
              </v:shape>
            </v:group>
            <v:group id="_x0000_s1634" style="position:absolute;left:9673;top:2354;width:5279;height:2" coordorigin="9673,2354" coordsize="5279,2">
              <v:shape id="_x0000_s1635" style="position:absolute;left:9673;top:2354;width:5279;height:2" coordorigin="9673,2354" coordsize="5279,0" path="m9673,2354r5278,e" filled="f" strokecolor="#231f20" strokeweight=".3pt">
                <v:path arrowok="t"/>
              </v:shape>
            </v:group>
            <v:group id="_x0000_s1636" style="position:absolute;left:9673;top:2770;width:5279;height:2" coordorigin="9673,2770" coordsize="5279,2">
              <v:shape id="_x0000_s1637" style="position:absolute;left:9673;top:2770;width:5279;height:2" coordorigin="9673,2770" coordsize="5279,0" path="m9673,2770r5278,e" filled="f" strokecolor="#231f20" strokeweight=".3pt">
                <v:path arrowok="t"/>
              </v:shape>
            </v:group>
            <v:group id="_x0000_s1638" style="position:absolute;left:9673;top:3186;width:5279;height:2" coordorigin="9673,3186" coordsize="5279,2">
              <v:shape id="_x0000_s1639" style="position:absolute;left:9673;top:3186;width:5279;height:2" coordorigin="9673,3186" coordsize="5279,0" path="m9673,3186r5278,e" filled="f" strokecolor="#231f20" strokeweight=".3pt">
                <v:path arrowok="t"/>
              </v:shape>
            </v:group>
            <v:group id="_x0000_s1640" style="position:absolute;left:9673;top:3603;width:5279;height:2" coordorigin="9673,3603" coordsize="5279,2">
              <v:shape id="_x0000_s1641" style="position:absolute;left:9673;top:3603;width:5279;height:2" coordorigin="9673,3603" coordsize="5279,0" path="m9673,3603r5278,e" filled="f" strokecolor="#231f20" strokeweight=".3pt">
                <v:path arrowok="t"/>
              </v:shape>
            </v:group>
            <v:group id="_x0000_s1642" style="position:absolute;left:9673;top:4019;width:5279;height:2" coordorigin="9673,4019" coordsize="5279,2">
              <v:shape id="_x0000_s1643" style="position:absolute;left:9673;top:4019;width:5279;height:2" coordorigin="9673,4019" coordsize="5279,0" path="m9673,4019r5278,e" filled="f" strokecolor="#231f20" strokeweight=".3pt">
                <v:path arrowok="t"/>
              </v:shape>
            </v:group>
            <v:group id="_x0000_s1644" style="position:absolute;left:9673;top:4435;width:5279;height:2" coordorigin="9673,4435" coordsize="5279,2">
              <v:shape id="_x0000_s1645" style="position:absolute;left:9673;top:4435;width:5279;height:2" coordorigin="9673,4435" coordsize="5279,0" path="m9673,4435r5278,e" filled="f" strokecolor="#231f20" strokeweight=".3pt">
                <v:path arrowok="t"/>
              </v:shape>
            </v:group>
            <v:group id="_x0000_s1646" style="position:absolute;left:9673;top:4851;width:5279;height:2" coordorigin="9673,4851" coordsize="5279,2">
              <v:shape id="_x0000_s1647" style="position:absolute;left:9673;top:4851;width:5279;height:2" coordorigin="9673,4851" coordsize="5279,0" path="m9673,4851r5278,e" filled="f" strokecolor="#231f20" strokeweight=".3pt">
                <v:path arrowok="t"/>
              </v:shape>
            </v:group>
            <v:group id="_x0000_s1648" style="position:absolute;left:9673;top:5268;width:5279;height:2" coordorigin="9673,5268" coordsize="5279,2">
              <v:shape id="_x0000_s1649" style="position:absolute;left:9673;top:5268;width:5279;height:2" coordorigin="9673,5268" coordsize="5279,0" path="m9673,5268r5278,e" filled="f" strokecolor="#231f20" strokeweight=".3pt">
                <v:path arrowok="t"/>
              </v:shape>
            </v:group>
            <v:group id="_x0000_s1650" style="position:absolute;left:9673;top:5684;width:5279;height:2" coordorigin="9673,5684" coordsize="5279,2">
              <v:shape id="_x0000_s1651" style="position:absolute;left:9673;top:5684;width:5279;height:2" coordorigin="9673,5684" coordsize="5279,0" path="m9673,5684r5278,e" filled="f" strokecolor="#231f20" strokeweight=".3pt">
                <v:path arrowok="t"/>
              </v:shape>
            </v:group>
            <v:group id="_x0000_s1652" style="position:absolute;left:9673;top:6100;width:5279;height:2" coordorigin="9673,6100" coordsize="5279,2">
              <v:shape id="_x0000_s1653" style="position:absolute;left:9673;top:6100;width:5279;height:2" coordorigin="9673,6100" coordsize="5279,0" path="m9673,6100r5278,e" filled="f" strokecolor="#231f20" strokeweight=".3pt">
                <v:path arrowok="t"/>
              </v:shape>
            </v:group>
            <v:group id="_x0000_s1654" style="position:absolute;left:9673;top:6517;width:5279;height:2" coordorigin="9673,6517" coordsize="5279,2">
              <v:shape id="_x0000_s1655" style="position:absolute;left:9673;top:6517;width:5279;height:2" coordorigin="9673,6517" coordsize="5279,0" path="m9673,6517r5278,e" filled="f" strokecolor="#231f20" strokeweight=".3pt">
                <v:path arrowok="t"/>
              </v:shape>
            </v:group>
            <v:group id="_x0000_s1656" style="position:absolute;left:9673;top:6933;width:5279;height:2" coordorigin="9673,6933" coordsize="5279,2">
              <v:shape id="_x0000_s1657" style="position:absolute;left:9673;top:6933;width:5279;height:2" coordorigin="9673,6933" coordsize="5279,0" path="m9673,6933r5278,e" filled="f" strokecolor="#231f20" strokeweight=".3pt">
                <v:path arrowok="t"/>
              </v:shape>
            </v:group>
            <v:group id="_x0000_s1658" style="position:absolute;left:9673;top:7349;width:5279;height:2" coordorigin="9673,7349" coordsize="5279,2">
              <v:shape id="_x0000_s1659" style="position:absolute;left:9673;top:7349;width:5279;height:2" coordorigin="9673,7349" coordsize="5279,0" path="m9673,7349r5278,e" filled="f" strokecolor="#231f20" strokeweight=".3pt">
                <v:path arrowok="t"/>
              </v:shape>
            </v:group>
            <v:group id="_x0000_s1660" style="position:absolute;left:9673;top:7766;width:5279;height:2" coordorigin="9673,7766" coordsize="5279,2">
              <v:shape id="_x0000_s1661" style="position:absolute;left:9673;top:7766;width:5279;height:2" coordorigin="9673,7766" coordsize="5279,0" path="m9673,7766r5278,e" filled="f" strokecolor="#231f20" strokeweight=".3pt">
                <v:path arrowok="t"/>
              </v:shape>
            </v:group>
            <v:group id="_x0000_s1662" style="position:absolute;left:9673;top:272;width:5279;height:5919" coordorigin="9673,272" coordsize="5279,5919">
              <v:shape id="_x0000_s1663" style="position:absolute;left:9673;top:272;width:5279;height:5919" coordorigin="9673,272" coordsize="5279,5919" path="m14951,272r-116,7l14725,291r-104,17l14522,331r-93,28l14340,393r-85,39l14174,476r-77,49l14023,580r-72,59l13882,704r-67,70l13749,849r-64,80l13621,1015r-64,90l13494,1200r-64,100l13365,1405r-52,86l13261,1578r-52,87l13156,1753r-52,87l13051,1929r-53,88l12944,2106r-53,88l12837,2283r-54,89l12728,2460r-55,88l12618,2636r-55,87l12507,2810r-56,87l12394,2982r-57,85l12280,3152r-115,165l12049,3480r-116,162l11816,3801r-119,157l11578,4114r-121,154l11334,4421r-124,151l11084,4722r-129,149l10825,5020r-134,147l10555,5314r-139,147l10274,5607r-145,146l9981,5899r-152,146l9673,6191e" filled="f" strokecolor="#231f20" strokeweight=".6pt">
                <v:stroke dashstyle="dash"/>
                <v:path arrowok="t"/>
              </v:shape>
            </v:group>
            <v:group id="_x0000_s1664" style="position:absolute;left:9673;top:1200;width:5279;height:5168" coordorigin="9673,1200" coordsize="5279,5168">
              <v:shape id="_x0000_s1665" style="position:absolute;left:9673;top:1200;width:5279;height:5168" coordorigin="9673,1200" coordsize="5279,5168" path="m14951,1200r-115,2l14727,1213r-104,18l14524,1257r-93,33l14341,1330r-85,46l14175,1428r-78,58l14022,1549r-72,67l13879,1689r-68,76l13745,1845r-66,83l13615,2014r-64,89l13487,2193r-65,93l13358,2380r-52,75l13254,2532r-52,77l13150,2687r-52,79l13046,2845r-52,79l12942,3004r-53,80l12836,3163r-53,80l12729,3322r-54,79l12620,3480r-55,77l12509,3635r-56,76l12396,3786r-58,75l12280,3934r-51,62l12177,4057r-51,60l12075,4175r-51,58l11973,4289r-52,56l11870,4400r-52,54l11766,4508r-51,53l11663,4613r-52,52l11558,4717r-52,51l11453,4820r-53,51l11347,4922r-53,51l11240,5024r-76,72l11088,5168r-77,71l10935,5310r-78,71l10780,5451r-78,69l10624,5589r-78,69l10467,5726r-79,67l10309,5860r-79,66l10151,5992r-80,64l9992,6120r-80,63l9832,6245r-79,62l9673,6367e" filled="f" strokecolor="#231f20" strokeweight=".6pt">
                <v:stroke dashstyle="dash"/>
                <v:path arrowok="t"/>
              </v:shape>
            </v:group>
            <v:group id="_x0000_s1666" style="position:absolute;left:9673;top:2003;width:5279;height:4550" coordorigin="9673,2003" coordsize="5279,4550">
              <v:shape id="_x0000_s1667" style="position:absolute;left:9673;top:2003;width:5279;height:4550" coordorigin="9673,2003" coordsize="5279,4550" path="m14951,2003r-122,4l14712,2023r-113,27l14491,2087r-104,47l14286,2189r-96,63l14097,2322r-89,77l13922,2480r-83,86l13760,2655r-77,92l13609,2841r-72,96l13468,3032r-67,95l13336,3221r-63,91l13212,3401r-48,69l13117,3536r-45,64l13029,3662r-43,60l12944,3780r-41,56l12862,3891r-41,55l12779,3999r-41,52l12695,4103r-43,52l12607,4207r-46,53l12513,4313r-50,53l12412,4421r-55,55l12300,4533r-59,58l12184,4646r-57,53l12070,4751r-55,50l11960,4849r-55,47l11851,4942r-54,45l11744,5031r-54,44l11637,5118r-53,42l11530,5203r-53,42l11423,5288r-54,42l11315,5374r-55,43l11205,5462r-77,62l11052,5584r-76,59l10900,5701r-76,57l10749,5814r-76,55l10598,5924r-76,54l10447,6031r-76,53l10295,6136r-77,52l10142,6240r-77,52l9987,6344r-77,52l9831,6448r-79,52l9673,6553e" filled="f" strokecolor="#231f20" strokeweight=".6pt">
                <v:stroke dashstyle="dash"/>
                <v:path arrowok="t"/>
              </v:shape>
            </v:group>
            <v:group id="_x0000_s1668" style="position:absolute;left:9673;top:2728;width:5279;height:3975" coordorigin="9673,2728" coordsize="5279,3975">
              <v:shape id="_x0000_s1669" style="position:absolute;left:9673;top:2728;width:5279;height:3975" coordorigin="9673,2728" coordsize="5279,3975" path="m14951,2728r-119,4l14716,2747r-111,27l14498,2811r-104,46l14294,2912r-96,62l14105,3043r-90,75l13929,3197r-83,84l13765,3367r-78,89l13612,3546r-72,90l13470,3726r-68,88l13337,3899r-64,83l13212,4060r-48,60l13117,4179r-45,56l13029,4289r-43,53l12944,4394r-41,50l12862,4493r-41,48l12779,4588r-41,47l12695,4682r-43,46l12607,4774r-46,46l12513,4867r-50,47l12412,4962r-55,49l12300,5061r-58,50l12184,5158r-56,45l12072,5246r-54,40l11963,5325r-53,38l11857,5399r-53,35l11751,5469r-53,33l11646,5535r-53,33l11539,5601r-54,33l11431,5668r-55,34l11320,5737r-57,36l11205,5810r-79,50l11049,5910r-78,48l10895,6004r-77,46l10743,6095r-76,45l10592,6183r-76,44l10441,6269r-75,43l10291,6354r-76,43l10139,6439r-76,43l9986,6525r-77,44l9831,6613r-79,45l9673,6703e" filled="f" strokecolor="#231f20" strokeweight=".6pt">
                <v:path arrowok="t"/>
              </v:shape>
            </v:group>
            <v:group id="_x0000_s1670" style="position:absolute;left:9673;top:3350;width:5279;height:3477" coordorigin="9673,3350" coordsize="5279,3477">
              <v:shape id="_x0000_s1671" style="position:absolute;left:9673;top:3350;width:5279;height:3477" coordorigin="9673,3350" coordsize="5279,3477" path="m14951,3350r-119,3l14717,3369r-110,25l14502,3430r-102,45l14302,3527r-94,60l14118,3653r-87,71l13947,3800r-81,79l13788,3960r-75,83l13641,4127r-71,84l13502,4293r-66,81l13372,4451r-63,74l13248,4594r-48,53l13153,4699r-45,50l13064,4798r-43,48l12979,4893r-42,47l12895,4986r-43,45l12810,5076r-44,44l12722,5165r-45,44l12629,5254r-48,45l12530,5344r-54,46l12421,5436r-59,47l12300,5531r-82,58l12126,5646r-100,56l11919,5757r-56,28l11806,5812r-58,28l11689,5868r-60,28l11569,5924r-61,28l11447,5981r-61,29l11326,6040r-61,30l11205,6100r-80,42l11046,6181r-77,39l10892,6258r-75,37l10742,6331r-74,35l10594,6401r-73,35l10447,6470r-73,34l10300,6538r-75,35l10150,6607r-77,35l9996,6678r-78,36l9838,6750r-82,38l9673,6827e" filled="f" strokecolor="#231f20" strokeweight=".6pt">
                <v:stroke dashstyle="dash"/>
                <v:path arrowok="t"/>
              </v:shape>
            </v:group>
            <v:group id="_x0000_s1672" style="position:absolute;left:9673;top:3913;width:5279;height:3020" coordorigin="9673,3913" coordsize="5279,3020">
              <v:shape id="_x0000_s1673" style="position:absolute;left:9673;top:3913;width:5279;height:3020" coordorigin="9673,3913" coordsize="5279,3020" path="m14951,3913r-119,3l14717,3931r-110,24l14502,3989r-102,42l14302,4080r-94,56l14118,4198r-87,66l13947,4335r-81,73l13788,4484r-75,77l13641,4638r-71,77l13502,4790r-66,73l13372,4933r-63,66l13248,5060r-48,47l13155,5152r-44,43l13069,5237r-41,41l12988,5317r-80,78l12827,5471r-85,76l12650,5625r-50,39l12548,5705r-56,43l12432,5791r-64,46l12300,5884r-81,50l12128,5984r-99,47l11923,6078r-55,23l11811,6124r-58,23l11694,6171r-61,23l11572,6218r-62,24l11447,6266r-64,24l11319,6315r-64,26l11190,6367r-81,33l11030,6432r-78,31l10876,6493r-75,30l10727,6552r-73,28l10582,6607r-73,27l10437,6661r-72,27l10293,6714r-73,27l10146,6767r-75,27l9995,6821r-78,27l9838,6876r-82,28l9673,6933e" filled="f" strokecolor="#231f20" strokeweight=".6pt">
                <v:stroke dashstyle="dash"/>
                <v:path arrowok="t"/>
              </v:shape>
            </v:group>
            <v:group id="_x0000_s1674" style="position:absolute;left:9673;top:4385;width:5279;height:2653" coordorigin="9673,4385" coordsize="5279,2653">
              <v:shape id="_x0000_s1675" style="position:absolute;left:9673;top:4385;width:5279;height:2653" coordorigin="9673,4385" coordsize="5279,2653" path="m14951,4385r-119,4l14717,4404r-110,24l14502,4462r-102,42l14302,4553r-94,55l14118,4669r-87,65l13947,4803r-81,72l13788,4948r-75,74l13641,5096r-71,73l13502,5241r-66,68l13372,5373r-63,60l13248,5488r-48,41l13155,5567r-86,74l12988,5709r-80,66l12827,5838r-85,64l12650,5968r-50,34l12548,6037r-56,36l12432,6110r-64,40l12300,6191r-81,44l12128,6275r-99,37l11923,6347r-112,35l11753,6399r-59,18l11633,6435r-61,18l11510,6471r-63,19l11383,6510r-64,21l11255,6553r-65,22l11109,6604r-79,28l10952,6658r-76,25l10801,6707r-74,23l10654,6752r-72,22l10509,6795r-72,21l10365,6837r-72,21l10220,6878r-74,22l10071,6921r-76,22l9917,6965r-79,23l9756,7013r-83,25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90</w:t>
      </w:r>
    </w:p>
    <w:p w:rsidR="00E5163C" w:rsidRPr="003D7990" w:rsidRDefault="00E5163C">
      <w:pPr>
        <w:spacing w:before="176"/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85</w:t>
      </w:r>
    </w:p>
    <w:p w:rsidR="00E5163C" w:rsidRPr="003D7990" w:rsidRDefault="00E5163C">
      <w:pPr>
        <w:spacing w:before="4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80</w:t>
      </w:r>
    </w:p>
    <w:p w:rsidR="00E5163C" w:rsidRPr="003D7990" w:rsidRDefault="00E5163C">
      <w:pPr>
        <w:spacing w:before="11"/>
        <w:rPr>
          <w:rFonts w:ascii="Arial" w:hAnsi="Arial" w:cs="Arial"/>
          <w:sz w:val="15"/>
          <w:szCs w:val="15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75</w:t>
      </w:r>
    </w:p>
    <w:p w:rsidR="00E5163C" w:rsidRPr="003D7990" w:rsidRDefault="00E5163C">
      <w:pPr>
        <w:spacing w:before="4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70</w:t>
      </w:r>
    </w:p>
    <w:p w:rsidR="00E5163C" w:rsidRPr="003D7990" w:rsidRDefault="00E5163C">
      <w:pPr>
        <w:spacing w:before="11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65</w:t>
      </w:r>
    </w:p>
    <w:p w:rsidR="00E5163C" w:rsidRPr="003D7990" w:rsidRDefault="00E5163C">
      <w:pPr>
        <w:spacing w:before="142"/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60</w:t>
      </w:r>
    </w:p>
    <w:p w:rsidR="00E5163C" w:rsidRPr="003D7990" w:rsidRDefault="00E5163C">
      <w:pPr>
        <w:spacing w:before="6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55</w:t>
      </w:r>
    </w:p>
    <w:p w:rsidR="00E5163C" w:rsidRPr="003D7990" w:rsidRDefault="00E5163C">
      <w:pPr>
        <w:spacing w:before="8"/>
        <w:rPr>
          <w:rFonts w:ascii="Arial" w:hAnsi="Arial" w:cs="Arial"/>
          <w:sz w:val="15"/>
          <w:szCs w:val="15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50</w:t>
      </w:r>
    </w:p>
    <w:p w:rsidR="00E5163C" w:rsidRPr="003D7990" w:rsidRDefault="00E5163C">
      <w:pPr>
        <w:spacing w:before="178"/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45</w:t>
      </w:r>
    </w:p>
    <w:p w:rsidR="00E5163C" w:rsidRPr="003D7990" w:rsidRDefault="00E5163C">
      <w:pPr>
        <w:spacing w:before="7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40</w:t>
      </w:r>
    </w:p>
    <w:p w:rsidR="00E5163C" w:rsidRPr="003D7990" w:rsidRDefault="00E5163C">
      <w:pPr>
        <w:spacing w:before="170"/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35</w:t>
      </w:r>
    </w:p>
    <w:p w:rsidR="00E5163C" w:rsidRPr="003D7990" w:rsidRDefault="00E5163C">
      <w:pPr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30</w:t>
      </w:r>
    </w:p>
    <w:p w:rsidR="00E5163C" w:rsidRPr="003D7990" w:rsidRDefault="00E5163C">
      <w:pPr>
        <w:spacing w:before="9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25</w:t>
      </w:r>
    </w:p>
    <w:p w:rsidR="00E5163C" w:rsidRPr="003D7990" w:rsidRDefault="00E5163C">
      <w:pPr>
        <w:spacing w:before="170"/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20</w:t>
      </w:r>
    </w:p>
    <w:p w:rsidR="00E5163C" w:rsidRPr="003D7990" w:rsidRDefault="00E5163C">
      <w:pPr>
        <w:spacing w:before="175"/>
        <w:ind w:left="52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15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pgSz w:w="16840" w:h="11910" w:orient="landscape"/>
          <w:pgMar w:top="940" w:right="520" w:bottom="280" w:left="1700" w:header="720" w:footer="720" w:gutter="0"/>
          <w:cols w:num="2" w:space="720" w:equalWidth="0">
            <w:col w:w="1192" w:space="5964"/>
            <w:col w:w="7464"/>
          </w:cols>
        </w:sectPr>
      </w:pPr>
    </w:p>
    <w:p w:rsidR="00E5163C" w:rsidRPr="003D7990" w:rsidRDefault="00E5163C">
      <w:pPr>
        <w:spacing w:before="8"/>
        <w:rPr>
          <w:rFonts w:ascii="Arial" w:hAnsi="Arial" w:cs="Arial"/>
          <w:sz w:val="9"/>
          <w:szCs w:val="9"/>
          <w:lang w:val="ru-RU"/>
        </w:rPr>
      </w:pPr>
    </w:p>
    <w:p w:rsidR="00E5163C" w:rsidRPr="003D7990" w:rsidRDefault="00E5163C">
      <w:pPr>
        <w:rPr>
          <w:rFonts w:ascii="Arial" w:hAnsi="Arial" w:cs="Arial"/>
          <w:sz w:val="9"/>
          <w:szCs w:val="9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700" w:header="720" w:footer="720" w:gutter="0"/>
          <w:cols w:space="720"/>
        </w:sectPr>
      </w:pPr>
    </w:p>
    <w:p w:rsidR="00E5163C" w:rsidRPr="003D7990" w:rsidRDefault="00E5163C">
      <w:pPr>
        <w:spacing w:before="9"/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ind w:left="1059" w:right="1117"/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group id="_x0000_s1676" style="position:absolute;left:0;text-align:left;margin-left:149.1pt;margin-top:-356.1pt;width:263.65pt;height:396.6pt;z-index:251638784;mso-position-horizontal-relative:page" coordorigin="2982,-7122" coordsize="5273,7932">
            <v:group id="_x0000_s1677" style="position:absolute;left:2988;top:-7119;width:2;height:7926" coordorigin="2988,-7119" coordsize="2,7926">
              <v:shape id="_x0000_s1678" style="position:absolute;left:2988;top:-7119;width:2;height:7926" coordorigin="2988,-7119" coordsize="0,7926" path="m2988,-7119r,7926e" filled="f" strokecolor="#231f20" strokeweight=".3pt">
                <v:path arrowok="t"/>
              </v:shape>
            </v:group>
            <v:group id="_x0000_s1679" style="position:absolute;left:3098;top:-7119;width:2;height:7926" coordorigin="3098,-7119" coordsize="2,7926">
              <v:shape id="_x0000_s1680" style="position:absolute;left:3098;top:-7119;width:2;height:7926" coordorigin="3098,-7119" coordsize="0,7926" path="m3098,-7119r,7926e" filled="f" strokecolor="#231f20" strokeweight=".3pt">
                <v:path arrowok="t"/>
              </v:shape>
            </v:group>
            <v:group id="_x0000_s1681" style="position:absolute;left:3208;top:-7119;width:2;height:7926" coordorigin="3208,-7119" coordsize="2,7926">
              <v:shape id="_x0000_s1682" style="position:absolute;left:3208;top:-7119;width:2;height:7926" coordorigin="3208,-7119" coordsize="0,7926" path="m3208,-7119r,7926e" filled="f" strokecolor="#231f20" strokeweight=".3pt">
                <v:path arrowok="t"/>
              </v:shape>
            </v:group>
            <v:group id="_x0000_s1683" style="position:absolute;left:3318;top:-7119;width:2;height:7926" coordorigin="3318,-7119" coordsize="2,7926">
              <v:shape id="_x0000_s1684" style="position:absolute;left:3318;top:-7119;width:2;height:7926" coordorigin="3318,-7119" coordsize="0,7926" path="m3318,-7119r,7926e" filled="f" strokecolor="#231f20" strokeweight=".3pt">
                <v:path arrowok="t"/>
              </v:shape>
            </v:group>
            <v:group id="_x0000_s1685" style="position:absolute;left:3427;top:-7119;width:2;height:7926" coordorigin="3427,-7119" coordsize="2,7926">
              <v:shape id="_x0000_s1686" style="position:absolute;left:3427;top:-7119;width:2;height:7926" coordorigin="3427,-7119" coordsize="0,7926" path="m3427,-7119r,7926e" filled="f" strokecolor="#231f20" strokeweight=".3pt">
                <v:path arrowok="t"/>
              </v:shape>
            </v:group>
            <v:group id="_x0000_s1687" style="position:absolute;left:3537;top:-7119;width:2;height:7926" coordorigin="3537,-7119" coordsize="2,7926">
              <v:shape id="_x0000_s1688" style="position:absolute;left:3537;top:-7119;width:2;height:7926" coordorigin="3537,-7119" coordsize="0,7926" path="m3537,-7119r,7926e" filled="f" strokecolor="#231f20" strokeweight=".3pt">
                <v:path arrowok="t"/>
              </v:shape>
            </v:group>
            <v:group id="_x0000_s1689" style="position:absolute;left:3647;top:-7119;width:2;height:7926" coordorigin="3647,-7119" coordsize="2,7926">
              <v:shape id="_x0000_s1690" style="position:absolute;left:3647;top:-7119;width:2;height:7926" coordorigin="3647,-7119" coordsize="0,7926" path="m3647,-7119r,7926e" filled="f" strokecolor="#231f20" strokeweight=".3pt">
                <v:path arrowok="t"/>
              </v:shape>
            </v:group>
            <v:group id="_x0000_s1691" style="position:absolute;left:3757;top:-7119;width:2;height:7926" coordorigin="3757,-7119" coordsize="2,7926">
              <v:shape id="_x0000_s1692" style="position:absolute;left:3757;top:-7119;width:2;height:7926" coordorigin="3757,-7119" coordsize="0,7926" path="m3757,-7119r,7926e" filled="f" strokecolor="#231f20" strokeweight=".3pt">
                <v:path arrowok="t"/>
              </v:shape>
            </v:group>
            <v:group id="_x0000_s1693" style="position:absolute;left:3867;top:-7119;width:2;height:7926" coordorigin="3867,-7119" coordsize="2,7926">
              <v:shape id="_x0000_s1694" style="position:absolute;left:3867;top:-7119;width:2;height:7926" coordorigin="3867,-7119" coordsize="0,7926" path="m3867,-7119r,7926e" filled="f" strokecolor="#231f20" strokeweight=".3pt">
                <v:path arrowok="t"/>
              </v:shape>
            </v:group>
            <v:group id="_x0000_s1695" style="position:absolute;left:3977;top:-7119;width:2;height:7926" coordorigin="3977,-7119" coordsize="2,7926">
              <v:shape id="_x0000_s1696" style="position:absolute;left:3977;top:-7119;width:2;height:7926" coordorigin="3977,-7119" coordsize="0,7926" path="m3977,-7119r,7926e" filled="f" strokecolor="#231f20" strokeweight=".3pt">
                <v:path arrowok="t"/>
              </v:shape>
            </v:group>
            <v:group id="_x0000_s1697" style="position:absolute;left:4087;top:-7119;width:2;height:7926" coordorigin="4087,-7119" coordsize="2,7926">
              <v:shape id="_x0000_s1698" style="position:absolute;left:4087;top:-7119;width:2;height:7926" coordorigin="4087,-7119" coordsize="0,7926" path="m4087,-7119r,7926e" filled="f" strokecolor="#231f20" strokeweight=".3pt">
                <v:path arrowok="t"/>
              </v:shape>
            </v:group>
            <v:group id="_x0000_s1699" style="position:absolute;left:4197;top:-7119;width:2;height:7926" coordorigin="4197,-7119" coordsize="2,7926">
              <v:shape id="_x0000_s1700" style="position:absolute;left:4197;top:-7119;width:2;height:7926" coordorigin="4197,-7119" coordsize="0,7926" path="m4197,-7119r,7926e" filled="f" strokecolor="#231f20" strokeweight=".3pt">
                <v:path arrowok="t"/>
              </v:shape>
            </v:group>
            <v:group id="_x0000_s1701" style="position:absolute;left:4306;top:-7119;width:2;height:7926" coordorigin="4306,-7119" coordsize="2,7926">
              <v:shape id="_x0000_s1702" style="position:absolute;left:4306;top:-7119;width:2;height:7926" coordorigin="4306,-7119" coordsize="0,7926" path="m4306,-7119r,7926e" filled="f" strokecolor="#231f20" strokeweight=".3pt">
                <v:path arrowok="t"/>
              </v:shape>
            </v:group>
            <v:group id="_x0000_s1703" style="position:absolute;left:4416;top:-7119;width:2;height:7926" coordorigin="4416,-7119" coordsize="2,7926">
              <v:shape id="_x0000_s1704" style="position:absolute;left:4416;top:-7119;width:2;height:7926" coordorigin="4416,-7119" coordsize="0,7926" path="m4416,-7119r,7926e" filled="f" strokecolor="#231f20" strokeweight=".3pt">
                <v:path arrowok="t"/>
              </v:shape>
            </v:group>
            <v:group id="_x0000_s1705" style="position:absolute;left:4526;top:-7119;width:2;height:7926" coordorigin="4526,-7119" coordsize="2,7926">
              <v:shape id="_x0000_s1706" style="position:absolute;left:4526;top:-7119;width:2;height:7926" coordorigin="4526,-7119" coordsize="0,7926" path="m4526,-7119r,7926e" filled="f" strokecolor="#231f20" strokeweight=".3pt">
                <v:path arrowok="t"/>
              </v:shape>
            </v:group>
            <v:group id="_x0000_s1707" style="position:absolute;left:4636;top:-7119;width:2;height:7926" coordorigin="4636,-7119" coordsize="2,7926">
              <v:shape id="_x0000_s1708" style="position:absolute;left:4636;top:-7119;width:2;height:7926" coordorigin="4636,-7119" coordsize="0,7926" path="m4636,-7119r,7926e" filled="f" strokecolor="#231f20" strokeweight=".3pt">
                <v:path arrowok="t"/>
              </v:shape>
            </v:group>
            <v:group id="_x0000_s1709" style="position:absolute;left:4746;top:-7119;width:2;height:7926" coordorigin="4746,-7119" coordsize="2,7926">
              <v:shape id="_x0000_s1710" style="position:absolute;left:4746;top:-7119;width:2;height:7926" coordorigin="4746,-7119" coordsize="0,7926" path="m4746,-7119r,7926e" filled="f" strokecolor="#231f20" strokeweight=".3pt">
                <v:path arrowok="t"/>
              </v:shape>
            </v:group>
            <v:group id="_x0000_s1711" style="position:absolute;left:4856;top:-7119;width:2;height:7926" coordorigin="4856,-7119" coordsize="2,7926">
              <v:shape id="_x0000_s1712" style="position:absolute;left:4856;top:-7119;width:2;height:7926" coordorigin="4856,-7119" coordsize="0,7926" path="m4856,-7119r,7926e" filled="f" strokecolor="#231f20" strokeweight=".3pt">
                <v:path arrowok="t"/>
              </v:shape>
            </v:group>
            <v:group id="_x0000_s1713" style="position:absolute;left:4966;top:-7119;width:2;height:7926" coordorigin="4966,-7119" coordsize="2,7926">
              <v:shape id="_x0000_s1714" style="position:absolute;left:4966;top:-7119;width:2;height:7926" coordorigin="4966,-7119" coordsize="0,7926" path="m4966,-7119r,7926e" filled="f" strokecolor="#231f20" strokeweight=".3pt">
                <v:path arrowok="t"/>
              </v:shape>
            </v:group>
            <v:group id="_x0000_s1715" style="position:absolute;left:5627;top:-7119;width:2;height:7926" coordorigin="5627,-7119" coordsize="2,7926">
              <v:shape id="_x0000_s1716" style="position:absolute;left:5627;top:-7119;width:2;height:7926" coordorigin="5627,-7119" coordsize="0,7926" path="m5627,-7119r,7926e" filled="f" strokecolor="#231f20" strokeweight=".3pt">
                <v:path arrowok="t"/>
              </v:shape>
            </v:group>
            <v:group id="_x0000_s1717" style="position:absolute;left:6285;top:-7119;width:2;height:7926" coordorigin="6285,-7119" coordsize="2,7926">
              <v:shape id="_x0000_s1718" style="position:absolute;left:6285;top:-7119;width:2;height:7926" coordorigin="6285,-7119" coordsize="0,7926" path="m6285,-7119r,7926e" filled="f" strokecolor="#231f20" strokeweight=".3pt">
                <v:path arrowok="t"/>
              </v:shape>
            </v:group>
            <v:group id="_x0000_s1719" style="position:absolute;left:6938;top:-7119;width:2;height:7926" coordorigin="6938,-7119" coordsize="2,7926">
              <v:shape id="_x0000_s1720" style="position:absolute;left:6938;top:-7119;width:2;height:7926" coordorigin="6938,-7119" coordsize="0,7926" path="m6938,-7119r,7926e" filled="f" strokecolor="#231f20" strokeweight=".3pt">
                <v:path arrowok="t"/>
              </v:shape>
            </v:group>
            <v:group id="_x0000_s1721" style="position:absolute;left:7608;top:-7119;width:2;height:7926" coordorigin="7608,-7119" coordsize="2,7926">
              <v:shape id="_x0000_s1722" style="position:absolute;left:7608;top:-7119;width:2;height:7926" coordorigin="7608,-7119" coordsize="0,7926" path="m7608,-7119r,7926e" filled="f" strokecolor="#231f20" strokeweight=".3pt">
                <v:path arrowok="t"/>
              </v:shape>
            </v:group>
            <v:group id="_x0000_s1723" style="position:absolute;left:8248;top:-7119;width:2;height:7926" coordorigin="8248,-7119" coordsize="2,7926">
              <v:shape id="_x0000_s1724" style="position:absolute;left:8248;top:-7119;width:2;height:7926" coordorigin="8248,-7119" coordsize="0,7926" path="m8248,-7119r,7926e" filled="f" strokecolor="#231f20" strokeweight=".3pt">
                <v:path arrowok="t"/>
              </v:shape>
            </v:group>
            <v:group id="_x0000_s1725" style="position:absolute;left:2988;top:-7103;width:5261;height:2" coordorigin="2988,-7103" coordsize="5261,2">
              <v:shape id="_x0000_s1726" style="position:absolute;left:2988;top:-7103;width:5261;height:2" coordorigin="2988,-7103" coordsize="5261,0" path="m2988,-7103r5260,e" filled="f" strokecolor="#231f20" strokeweight=".3pt">
                <v:path arrowok="t"/>
              </v:shape>
            </v:group>
            <v:group id="_x0000_s1727" style="position:absolute;left:2988;top:-6773;width:5261;height:2" coordorigin="2988,-6773" coordsize="5261,2">
              <v:shape id="_x0000_s1728" style="position:absolute;left:2988;top:-6773;width:5261;height:2" coordorigin="2988,-6773" coordsize="5261,0" path="m2988,-6773r5260,e" filled="f" strokecolor="#231f20" strokeweight=".3pt">
                <v:path arrowok="t"/>
              </v:shape>
            </v:group>
            <v:group id="_x0000_s1729" style="position:absolute;left:2988;top:-6443;width:5261;height:2" coordorigin="2988,-6443" coordsize="5261,2">
              <v:shape id="_x0000_s1730" style="position:absolute;left:2988;top:-6443;width:5261;height:2" coordorigin="2988,-6443" coordsize="5261,0" path="m2988,-6443r5260,e" filled="f" strokecolor="#231f20" strokeweight=".3pt">
                <v:path arrowok="t"/>
              </v:shape>
            </v:group>
            <v:group id="_x0000_s1731" style="position:absolute;left:2988;top:-6114;width:5261;height:2" coordorigin="2988,-6114" coordsize="5261,2">
              <v:shape id="_x0000_s1732" style="position:absolute;left:2988;top:-6114;width:5261;height:2" coordorigin="2988,-6114" coordsize="5261,0" path="m2988,-6114r5260,e" filled="f" strokecolor="#231f20" strokeweight=".3pt">
                <v:path arrowok="t"/>
              </v:shape>
            </v:group>
            <v:group id="_x0000_s1733" style="position:absolute;left:2988;top:-5784;width:5261;height:2" coordorigin="2988,-5784" coordsize="5261,2">
              <v:shape id="_x0000_s1734" style="position:absolute;left:2988;top:-5784;width:5261;height:2" coordorigin="2988,-5784" coordsize="5261,0" path="m2988,-5784r5260,e" filled="f" strokecolor="#231f20" strokeweight=".3pt">
                <v:path arrowok="t"/>
              </v:shape>
            </v:group>
            <v:group id="_x0000_s1735" style="position:absolute;left:2988;top:-5455;width:5261;height:2" coordorigin="2988,-5455" coordsize="5261,2">
              <v:shape id="_x0000_s1736" style="position:absolute;left:2988;top:-5455;width:5261;height:2" coordorigin="2988,-5455" coordsize="5261,0" path="m2988,-5455r5260,e" filled="f" strokecolor="#231f20" strokeweight=".3pt">
                <v:path arrowok="t"/>
              </v:shape>
            </v:group>
            <v:group id="_x0000_s1737" style="position:absolute;left:2988;top:-4466;width:5261;height:2" coordorigin="2988,-4466" coordsize="5261,2">
              <v:shape id="_x0000_s1738" style="position:absolute;left:2988;top:-4466;width:5261;height:2" coordorigin="2988,-4466" coordsize="5261,0" path="m2988,-4466r5260,e" filled="f" strokecolor="#231f20" strokeweight=".3pt">
                <v:path arrowok="t"/>
              </v:shape>
            </v:group>
            <v:group id="_x0000_s1739" style="position:absolute;left:2988;top:-4796;width:5261;height:2" coordorigin="2988,-4796" coordsize="5261,2">
              <v:shape id="_x0000_s1740" style="position:absolute;left:2988;top:-4796;width:5261;height:2" coordorigin="2988,-4796" coordsize="5261,0" path="m2988,-4796r5260,e" filled="f" strokecolor="#231f20" strokeweight=".3pt">
                <v:path arrowok="t"/>
              </v:shape>
            </v:group>
            <v:group id="_x0000_s1741" style="position:absolute;left:2988;top:-5125;width:5261;height:2" coordorigin="2988,-5125" coordsize="5261,2">
              <v:shape id="_x0000_s1742" style="position:absolute;left:2988;top:-5125;width:5261;height:2" coordorigin="2988,-5125" coordsize="5261,0" path="m2988,-5125r5260,e" filled="f" strokecolor="#231f20" strokeweight=".3pt">
                <v:path arrowok="t"/>
              </v:shape>
            </v:group>
            <v:group id="_x0000_s1743" style="position:absolute;left:2988;top:-4136;width:5261;height:2" coordorigin="2988,-4136" coordsize="5261,2">
              <v:shape id="_x0000_s1744" style="position:absolute;left:2988;top:-4136;width:5261;height:2" coordorigin="2988,-4136" coordsize="5261,0" path="m2988,-4136r5260,e" filled="f" strokecolor="#231f20" strokeweight=".3pt">
                <v:path arrowok="t"/>
              </v:shape>
            </v:group>
            <v:group id="_x0000_s1745" style="position:absolute;left:2988;top:-3807;width:5261;height:2" coordorigin="2988,-3807" coordsize="5261,2">
              <v:shape id="_x0000_s1746" style="position:absolute;left:2988;top:-3807;width:5261;height:2" coordorigin="2988,-3807" coordsize="5261,0" path="m2988,-3807r5260,e" filled="f" strokecolor="#231f20" strokeweight=".3pt">
                <v:path arrowok="t"/>
              </v:shape>
            </v:group>
            <v:group id="_x0000_s1747" style="position:absolute;left:2988;top:-3477;width:5261;height:2" coordorigin="2988,-3477" coordsize="5261,2">
              <v:shape id="_x0000_s1748" style="position:absolute;left:2988;top:-3477;width:5261;height:2" coordorigin="2988,-3477" coordsize="5261,0" path="m2988,-3477r5260,e" filled="f" strokecolor="#231f20" strokeweight=".3pt">
                <v:path arrowok="t"/>
              </v:shape>
            </v:group>
            <v:group id="_x0000_s1749" style="position:absolute;left:2988;top:-3148;width:5261;height:2" coordorigin="2988,-3148" coordsize="5261,2">
              <v:shape id="_x0000_s1750" style="position:absolute;left:2988;top:-3148;width:5261;height:2" coordorigin="2988,-3148" coordsize="5261,0" path="m2988,-3148r5260,e" filled="f" strokecolor="#231f20" strokeweight=".3pt">
                <v:path arrowok="t"/>
              </v:shape>
            </v:group>
            <v:group id="_x0000_s1751" style="position:absolute;left:2988;top:-1500;width:5261;height:2" coordorigin="2988,-1500" coordsize="5261,2">
              <v:shape id="_x0000_s1752" style="position:absolute;left:2988;top:-1500;width:5261;height:2" coordorigin="2988,-1500" coordsize="5261,0" path="m2988,-1500r5260,e" filled="f" strokecolor="#231f20" strokeweight=".3pt">
                <v:path arrowok="t"/>
              </v:shape>
            </v:group>
            <v:group id="_x0000_s1753" style="position:absolute;left:2988;top:-1829;width:5261;height:2" coordorigin="2988,-1829" coordsize="5261,2">
              <v:shape id="_x0000_s1754" style="position:absolute;left:2988;top:-1829;width:5261;height:2" coordorigin="2988,-1829" coordsize="5261,0" path="m2988,-1829r5260,e" filled="f" strokecolor="#231f20" strokeweight=".3pt">
                <v:path arrowok="t"/>
              </v:shape>
            </v:group>
            <v:group id="_x0000_s1755" style="position:absolute;left:2988;top:-2159;width:5261;height:2" coordorigin="2988,-2159" coordsize="5261,2">
              <v:shape id="_x0000_s1756" style="position:absolute;left:2988;top:-2159;width:5261;height:2" coordorigin="2988,-2159" coordsize="5261,0" path="m2988,-2159r5260,e" filled="f" strokecolor="#231f20" strokeweight=".3pt">
                <v:path arrowok="t"/>
              </v:shape>
            </v:group>
            <v:group id="_x0000_s1757" style="position:absolute;left:2988;top:-2489;width:5261;height:2" coordorigin="2988,-2489" coordsize="5261,2">
              <v:shape id="_x0000_s1758" style="position:absolute;left:2988;top:-2489;width:5261;height:2" coordorigin="2988,-2489" coordsize="5261,0" path="m2988,-2489r5260,e" filled="f" strokecolor="#231f20" strokeweight=".3pt">
                <v:path arrowok="t"/>
              </v:shape>
            </v:group>
            <v:group id="_x0000_s1759" style="position:absolute;left:2988;top:-2818;width:5261;height:2" coordorigin="2988,-2818" coordsize="5261,2">
              <v:shape id="_x0000_s1760" style="position:absolute;left:2988;top:-2818;width:5261;height:2" coordorigin="2988,-2818" coordsize="5261,0" path="m2988,-2818r5260,e" filled="f" strokecolor="#231f20" strokeweight=".3pt">
                <v:path arrowok="t"/>
              </v:shape>
            </v:group>
            <v:group id="_x0000_s1761" style="position:absolute;left:2988;top:-1170;width:5261;height:2" coordorigin="2988,-1170" coordsize="5261,2">
              <v:shape id="_x0000_s1762" style="position:absolute;left:2988;top:-1170;width:5261;height:2" coordorigin="2988,-1170" coordsize="5261,0" path="m2988,-1170r5260,e" filled="f" strokecolor="#231f20" strokeweight=".3pt">
                <v:path arrowok="t"/>
              </v:shape>
            </v:group>
            <v:group id="_x0000_s1763" style="position:absolute;left:2988;top:-841;width:5261;height:2" coordorigin="2988,-841" coordsize="5261,2">
              <v:shape id="_x0000_s1764" style="position:absolute;left:2988;top:-841;width:5261;height:2" coordorigin="2988,-841" coordsize="5261,0" path="m2988,-841r5260,e" filled="f" strokecolor="#231f20" strokeweight=".3pt">
                <v:path arrowok="t"/>
              </v:shape>
            </v:group>
            <v:group id="_x0000_s1765" style="position:absolute;left:2988;top:-511;width:5261;height:2" coordorigin="2988,-511" coordsize="5261,2">
              <v:shape id="_x0000_s1766" style="position:absolute;left:2988;top:-511;width:5261;height:2" coordorigin="2988,-511" coordsize="5261,0" path="m2988,-511r5260,e" filled="f" strokecolor="#231f20" strokeweight=".3pt">
                <v:path arrowok="t"/>
              </v:shape>
            </v:group>
            <v:group id="_x0000_s1767" style="position:absolute;left:2988;top:-182;width:5261;height:2" coordorigin="2988,-182" coordsize="5261,2">
              <v:shape id="_x0000_s1768" style="position:absolute;left:2988;top:-182;width:5261;height:2" coordorigin="2988,-182" coordsize="5261,0" path="m2988,-182r5260,e" filled="f" strokecolor="#231f20" strokeweight=".3pt">
                <v:path arrowok="t"/>
              </v:shape>
            </v:group>
            <v:group id="_x0000_s1769" style="position:absolute;left:2988;top:148;width:5261;height:2" coordorigin="2988,148" coordsize="5261,2">
              <v:shape id="_x0000_s1770" style="position:absolute;left:2988;top:148;width:5261;height:2" coordorigin="2988,148" coordsize="5261,0" path="m2988,148r5260,e" filled="f" strokecolor="#231f20" strokeweight=".3pt">
                <v:path arrowok="t"/>
              </v:shape>
            </v:group>
            <v:group id="_x0000_s1771" style="position:absolute;left:2988;top:478;width:5261;height:2" coordorigin="2988,478" coordsize="5261,2">
              <v:shape id="_x0000_s1772" style="position:absolute;left:2988;top:478;width:5261;height:2" coordorigin="2988,478" coordsize="5261,0" path="m2988,478r5260,e" filled="f" strokecolor="#231f20" strokeweight=".3pt">
                <v:path arrowok="t"/>
              </v:shape>
            </v:group>
            <v:group id="_x0000_s1773" style="position:absolute;left:2988;top:807;width:5261;height:2" coordorigin="2988,807" coordsize="5261,2">
              <v:shape id="_x0000_s1774" style="position:absolute;left:2988;top:807;width:5261;height:2" coordorigin="2988,807" coordsize="5261,0" path="m2988,807r5260,e" filled="f" strokecolor="#231f20" strokeweight=".3pt">
                <v:path arrowok="t"/>
              </v:shape>
            </v:group>
            <v:group id="_x0000_s1775" style="position:absolute;left:2988;top:-6606;width:5261;height:5657" coordorigin="2988,-6606" coordsize="5261,5657">
              <v:shape id="_x0000_s1776" style="position:absolute;left:2988;top:-6606;width:5261;height:5657" coordorigin="2988,-6606" coordsize="5261,5657" path="m8248,-6606r-101,96l8038,-6406r-118,112l7795,-6177r-131,122l7527,-5928r-140,129l7243,-5668r-146,132l6950,-5404r-148,131l6655,-5144r-145,126l6367,-4897r-139,116l6093,-4671r-129,103l5841,-4474r-116,85l5618,-4314r-164,116l5290,-4073r-164,133l4963,-3797r-161,149l4642,-3491r-156,163l4333,-3159r-148,173l4040,-2808r-138,181l3768,-2443r-126,186l3522,-2070r-111,189l3307,-1692r-95,188l3127,-1317r-75,185l2988,-950e" filled="f" strokecolor="#231f20" strokeweight=".6pt">
                <v:stroke dashstyle="dash"/>
                <v:path arrowok="t"/>
              </v:shape>
            </v:group>
            <v:group id="_x0000_s1777" style="position:absolute;left:2988;top:-5636;width:5261;height:5043" coordorigin="2988,-5636" coordsize="5261,5043">
              <v:shape id="_x0000_s1778" style="position:absolute;left:2988;top:-5636;width:5261;height:5043" coordorigin="2988,-5636" coordsize="5261,5043" path="m8248,-5636r-123,106l7997,-5423r-132,107l7730,-5209r-137,106l7454,-4997r-141,104l7171,-4790r-141,101l6888,-4590r-140,97l6608,-4398r-137,91l6337,-4219r-131,85l6078,-4053r-123,77l5837,-3903r-112,68l5618,-3772r-179,110l5264,-3544r-171,126l4925,-3285r-163,140l4603,-2999r-154,151l4300,-2691r-144,162l4017,-2364r-133,170l3757,-2022r-120,175l3523,-1670r-108,178l3315,-1312r-93,180l3136,-952r-78,179l2988,-594e" filled="f" strokecolor="#231f20" strokeweight=".6pt">
                <v:stroke dashstyle="dash"/>
                <v:path arrowok="t"/>
              </v:shape>
            </v:group>
            <v:group id="_x0000_s1779" style="position:absolute;left:2988;top:-4796;width:5261;height:4403" coordorigin="2988,-4796" coordsize="5261,4403">
              <v:shape id="_x0000_s1780" style="position:absolute;left:2988;top:-4796;width:5261;height:4403" coordorigin="2988,-4796" coordsize="5261,4403" path="m8248,-4796r-123,97l7997,-4603r-132,93l7730,-4419r-137,89l7453,-4242r-140,85l7171,-4074r-142,82l6887,-3913r-140,77l6608,-3761r-138,73l6336,-3617r-131,68l6078,-3482r-123,64l5837,-3356r-113,59l5618,-3239r-223,126l5185,-2986r-197,128l4803,-2728r-173,131l4467,-2464r-152,134l4172,-2194r-134,137l3913,-1917r-117,141l3685,-1632r-104,146l3484,-1338r-93,151l3303,-1034r-83,156l3140,-719r-77,161l2988,-393e" filled="f" strokecolor="#231f20" strokeweight=".6pt">
                <v:stroke dashstyle="dash"/>
                <v:path arrowok="t"/>
              </v:shape>
            </v:group>
            <v:group id="_x0000_s1781" style="position:absolute;left:2988;top:-4058;width:5261;height:3870" coordorigin="2988,-4058" coordsize="5261,3870">
              <v:shape id="_x0000_s1782" style="position:absolute;left:2988;top:-4058;width:5261;height:3870" coordorigin="2988,-4058" coordsize="5261,3870" path="m8248,-4058r-137,79l7972,-3902r-140,77l7691,-3750r-141,74l7410,-3604r-141,72l7129,-3463r-139,68l6853,-3328r-136,65l6583,-3200r-132,61l6322,-3080r-127,58l6072,-2967r-119,53l5837,-2863r-112,49l5618,-2768r-242,109l5151,-2547r-209,114l4749,-2316r-179,119l4405,-2076r-153,123l4111,-1827r-131,127l3860,-1570r-112,131l3644,-1306r-97,134l3457,-1035r-86,138l3290,-758r-78,140l3136,-476r-74,144l2988,-188e" filled="f" strokecolor="#231f20" strokeweight=".6pt">
                <v:path arrowok="t"/>
              </v:shape>
            </v:group>
            <v:group id="_x0000_s1783" style="position:absolute;left:2988;top:-3427;width:5261;height:3448" coordorigin="2988,-3427" coordsize="5261,3448">
              <v:shape id="_x0000_s1784" style="position:absolute;left:2988;top:-3427;width:5261;height:3448" coordorigin="2988,-3427" coordsize="5261,3448" path="m8248,-3427r-147,68l7955,-3292r-146,64l7665,-3166r-144,59l7379,-3050r-140,56l7099,-2941r-137,52l6827,-2839r-133,49l6563,-2743r-129,46l6309,-2652r-123,44l6066,-2566r-117,42l5835,-2483r-110,41l5618,-2402r-242,98l5151,-2202r-209,106l4749,-1987r-179,112l4405,-1759r-153,118l4111,-1520r-131,123l3860,-1273r-112,127l3644,-1019r-97,129l3457,-760r-86,130l3290,-499r-78,130l3136,-239r-74,130l2988,20e" filled="f" strokecolor="#231f20" strokeweight=".6pt">
                <v:stroke dashstyle="dash"/>
                <v:path arrowok="t"/>
              </v:shape>
            </v:group>
            <v:group id="_x0000_s1785" style="position:absolute;left:2988;top:-2869;width:5261;height:3033" coordorigin="2988,-2869" coordsize="5261,3033">
              <v:shape id="_x0000_s1786" style="position:absolute;left:2988;top:-2869;width:5261;height:3033" coordorigin="2988,-2869" coordsize="5261,3033" path="m8248,-2869r-158,59l7935,-2754r-153,53l7633,-2650r-147,47l7343,-2557r-141,43l7064,-2472r-135,40l6796,-2394r-129,37l6540,-2321r-125,35l6294,-2251r-119,33l6058,-2184r-114,34l5833,-2117r-109,34l5618,-2048r-260,92l5120,-1861r-220,98l4700,-1661r-184,104l4348,-1450r-153,109l4055,-1231r-127,113l3812,-1004r-107,115l3607,-772r-90,117l3433,-538r-80,118l3278,-302r-74,117l3133,-68,3061,48r-73,115e" filled="f" strokecolor="#231f20" strokeweight=".6pt">
                <v:stroke dashstyle="dash"/>
                <v:path arrowok="t"/>
              </v:shape>
            </v:group>
            <v:group id="_x0000_s1787" style="position:absolute;left:2988;top:-2393;width:5261;height:2681" coordorigin="2988,-2393" coordsize="5261,2681">
              <v:shape id="_x0000_s1788" style="position:absolute;left:2988;top:-2393;width:5261;height:2681" coordorigin="2988,-2393" coordsize="5261,2681" path="m8248,-2393r-158,53l7935,-2291r-153,44l7633,-2205r-146,38l7343,-2131r-141,33l7064,-2067r-135,30l6796,-2009r-129,26l6540,-1957r-125,25l6294,-1907r-119,25l6058,-1856r-114,26l5833,-1802r-109,28l5618,-1743r-263,83l5114,-1574r-221,89l4691,-1394r-185,94l4338,-1204r-154,98l4045,-1005r-127,101l3802,-800r-106,105l3600,-589r-90,108l3427,-373r-78,109l3274,-154r-72,110l3131,66r-71,111l2988,288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 w:eastAsia="Times New Roman"/>
          <w:color w:val="231F20"/>
          <w:sz w:val="20"/>
          <w:lang w:val="ru-RU"/>
        </w:rPr>
        <w:t>2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71" w:line="223" w:lineRule="exact"/>
        <w:ind w:left="1059" w:right="1117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</w:p>
    <w:p w:rsidR="00E5163C" w:rsidRPr="003D7990" w:rsidRDefault="00E5163C">
      <w:pPr>
        <w:tabs>
          <w:tab w:val="left" w:pos="1557"/>
          <w:tab w:val="left" w:pos="1905"/>
        </w:tabs>
        <w:spacing w:line="223" w:lineRule="exact"/>
        <w:ind w:left="123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6  </w:t>
      </w:r>
      <w:r w:rsidRPr="003D7990">
        <w:rPr>
          <w:rFonts w:ascii="Arial" w:eastAsia="Times New Roman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9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spacing w:before="166"/>
        <w:ind w:left="11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 xml:space="preserve">12 </w:t>
      </w:r>
      <w:r w:rsidRPr="003D7990">
        <w:rPr>
          <w:rFonts w:ascii="Arial" w:eastAsia="Times New Roman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18</w:t>
      </w:r>
      <w:r w:rsidRPr="003D7990">
        <w:rPr>
          <w:rFonts w:ascii="Arial" w:eastAsia="Times New Roman"/>
          <w:color w:val="231F20"/>
          <w:sz w:val="20"/>
          <w:lang w:val="ru-RU"/>
        </w:rPr>
        <w:tab/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>2,0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4,0</w:t>
      </w:r>
    </w:p>
    <w:p w:rsidR="00E5163C" w:rsidRPr="003D7990" w:rsidRDefault="00E5163C">
      <w:pPr>
        <w:spacing w:before="71"/>
        <w:ind w:right="5775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</w:p>
    <w:p w:rsidR="00E5163C" w:rsidRPr="003D7990" w:rsidRDefault="00E5163C">
      <w:pPr>
        <w:spacing w:before="8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1031" w:right="6693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5</w:t>
      </w:r>
    </w:p>
    <w:p w:rsidR="00E5163C" w:rsidRPr="003D7990" w:rsidRDefault="00E5163C">
      <w:pPr>
        <w:spacing w:before="152" w:line="214" w:lineRule="exact"/>
        <w:ind w:left="1031" w:right="6693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</w:p>
    <w:p w:rsidR="00E5163C" w:rsidRPr="003D7990" w:rsidRDefault="00E5163C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14" w:lineRule="exact"/>
        <w:ind w:left="1183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4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5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6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7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8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9  </w:t>
      </w:r>
      <w:r w:rsidRPr="003D7990">
        <w:rPr>
          <w:rFonts w:ascii="Arial" w:eastAsia="Times New Roman"/>
          <w:color w:val="231F20"/>
          <w:spacing w:val="8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6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11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12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14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13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14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2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31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16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18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17</w:t>
      </w:r>
      <w:r w:rsidRPr="003D7990">
        <w:rPr>
          <w:rFonts w:ascii="Arial" w:eastAsia="Times New Roman"/>
          <w:color w:val="231F20"/>
          <w:spacing w:val="41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18</w:t>
      </w:r>
    </w:p>
    <w:p w:rsidR="00E5163C" w:rsidRPr="003D7990" w:rsidRDefault="00E5163C">
      <w:pPr>
        <w:spacing w:line="214" w:lineRule="exact"/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700" w:header="720" w:footer="720" w:gutter="0"/>
          <w:cols w:num="3" w:space="720" w:equalWidth="0">
            <w:col w:w="2330" w:space="40"/>
            <w:col w:w="4332" w:space="40"/>
            <w:col w:w="7878"/>
          </w:cols>
        </w:sectPr>
      </w:pPr>
    </w:p>
    <w:p w:rsidR="00E5163C" w:rsidRPr="003D7990" w:rsidRDefault="00E5163C">
      <w:pPr>
        <w:spacing w:before="134"/>
        <w:ind w:left="261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t>Возраст</w:t>
      </w:r>
    </w:p>
    <w:p w:rsidR="00E5163C" w:rsidRPr="003D7990" w:rsidRDefault="00E5163C">
      <w:pPr>
        <w:spacing w:before="134"/>
        <w:ind w:left="261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>Месяцы</w:t>
      </w:r>
    </w:p>
    <w:p w:rsidR="00E5163C" w:rsidRPr="003D7990" w:rsidRDefault="00E5163C">
      <w:pPr>
        <w:tabs>
          <w:tab w:val="left" w:pos="5979"/>
        </w:tabs>
        <w:spacing w:before="110"/>
        <w:ind w:left="261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>Годы</w:t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ab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700" w:header="720" w:footer="720" w:gutter="0"/>
          <w:cols w:num="3" w:space="720" w:equalWidth="0">
            <w:col w:w="1031" w:space="704"/>
            <w:col w:w="1040" w:space="1789"/>
            <w:col w:w="10056"/>
          </w:cols>
        </w:sectPr>
      </w:pPr>
    </w:p>
    <w:p w:rsidR="00E5163C" w:rsidRPr="003D7990" w:rsidRDefault="00E5163C">
      <w:pPr>
        <w:spacing w:before="10"/>
        <w:rPr>
          <w:rFonts w:ascii="Arial" w:hAnsi="Arial" w:cs="Arial"/>
          <w:sz w:val="28"/>
          <w:szCs w:val="28"/>
          <w:lang w:val="ru-RU"/>
        </w:rPr>
      </w:pPr>
    </w:p>
    <w:p w:rsidR="00E5163C" w:rsidRPr="003D7990" w:rsidRDefault="00E5163C">
      <w:pPr>
        <w:spacing w:before="63"/>
        <w:ind w:left="4692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Вес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мальчиков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32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33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tabs>
          <w:tab w:val="right" w:pos="14500"/>
        </w:tabs>
        <w:spacing w:before="239"/>
        <w:ind w:left="7425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ЦЕНТИЛЬНЫЕ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ТАБЛИЦЫ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РОСТА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И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ВЕСА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ДЕТЕЙ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С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СИНДРОМОМ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ДАУНА</w:t>
      </w:r>
      <w:r w:rsidRPr="003D7990">
        <w:rPr>
          <w:spacing w:val="3"/>
          <w:sz w:val="24"/>
          <w:lang w:val="ru-RU"/>
        </w:rPr>
        <w:tab/>
      </w:r>
      <w:r w:rsidRPr="003D7990">
        <w:rPr>
          <w:sz w:val="24"/>
          <w:lang w:val="ru-RU"/>
        </w:rPr>
        <w:t>73</w:t>
      </w:r>
    </w:p>
    <w:p w:rsidR="00E5163C" w:rsidRPr="003D7990" w:rsidRDefault="00E5163C">
      <w:pPr>
        <w:rPr>
          <w:rFonts w:cs="Calibri"/>
          <w:sz w:val="24"/>
          <w:szCs w:val="24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700" w:header="720" w:footer="720" w:gutter="0"/>
          <w:cols w:space="720"/>
        </w:sectPr>
      </w:pPr>
    </w:p>
    <w:p w:rsidR="00E5163C" w:rsidRPr="003D7990" w:rsidRDefault="00E5163C">
      <w:pPr>
        <w:tabs>
          <w:tab w:val="left" w:pos="401"/>
        </w:tabs>
        <w:spacing w:before="61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t>А</w:t>
      </w:r>
      <w:r w:rsidRPr="003D7990">
        <w:rPr>
          <w:rFonts w:ascii="Arial" w:hAnsi="Arial"/>
          <w:color w:val="231F20"/>
          <w:w w:val="90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24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22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6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2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18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72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16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4"/>
        <w:rPr>
          <w:rFonts w:ascii="Arial" w:hAnsi="Arial" w:cs="Arial"/>
          <w:sz w:val="19"/>
          <w:szCs w:val="19"/>
          <w:lang w:val="ru-RU"/>
        </w:rPr>
      </w:pPr>
    </w:p>
    <w:p w:rsidR="00E5163C" w:rsidRPr="003D7990" w:rsidRDefault="00E5163C">
      <w:pPr>
        <w:tabs>
          <w:tab w:val="left" w:pos="861"/>
        </w:tabs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5"/>
          <w:sz w:val="20"/>
          <w:lang w:val="ru-RU"/>
        </w:rPr>
        <w:t>Вес</w:t>
      </w:r>
      <w:r w:rsidRPr="003D7990">
        <w:rPr>
          <w:rFonts w:ascii="Times New Roman" w:hAnsi="Times New Roman"/>
          <w:color w:val="231F20"/>
          <w:w w:val="95"/>
          <w:position w:val="2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position w:val="2"/>
          <w:sz w:val="20"/>
          <w:lang w:val="ru-RU"/>
        </w:rPr>
        <w:t>14</w:t>
      </w:r>
    </w:p>
    <w:p w:rsidR="00E5163C" w:rsidRPr="003D7990" w:rsidRDefault="00E5163C">
      <w:pPr>
        <w:spacing w:before="10"/>
        <w:ind w:left="131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105"/>
          <w:sz w:val="20"/>
          <w:lang w:val="ru-RU"/>
        </w:rPr>
        <w:t>(кг)</w:t>
      </w:r>
    </w:p>
    <w:p w:rsidR="00E5163C" w:rsidRPr="003D7990" w:rsidRDefault="00E5163C">
      <w:pPr>
        <w:spacing w:before="149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12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2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8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6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0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4</w:t>
      </w:r>
    </w:p>
    <w:p w:rsidR="00E5163C" w:rsidRPr="003D7990" w:rsidRDefault="00E5163C">
      <w:pPr>
        <w:tabs>
          <w:tab w:val="left" w:pos="1714"/>
        </w:tabs>
        <w:spacing w:before="61"/>
        <w:ind w:left="1295"/>
        <w:rPr>
          <w:rFonts w:ascii="Arial" w:hAnsi="Arial" w:cs="Arial"/>
          <w:sz w:val="20"/>
          <w:szCs w:val="20"/>
          <w:lang w:val="ru-RU"/>
        </w:rPr>
      </w:pPr>
      <w:r w:rsidRPr="003D7990">
        <w:rPr>
          <w:w w:val="95"/>
          <w:lang w:val="ru-RU"/>
        </w:rPr>
        <w:br w:type="column"/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t>В</w:t>
      </w:r>
      <w:r w:rsidRPr="003D7990">
        <w:rPr>
          <w:rFonts w:ascii="Arial" w:hAnsi="Arial"/>
          <w:color w:val="231F20"/>
          <w:w w:val="95"/>
          <w:position w:val="1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95</w:t>
      </w:r>
    </w:p>
    <w:p w:rsidR="00E5163C" w:rsidRPr="003D7990" w:rsidRDefault="00E5163C">
      <w:pPr>
        <w:spacing w:before="165"/>
        <w:ind w:left="1714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group id="_x0000_s1789" style="position:absolute;left:0;text-align:left;margin-left:151.8pt;margin-top:-8.15pt;width:263.65pt;height:396.6pt;z-index:251640832;mso-position-horizontal-relative:page" coordorigin="3036,-163" coordsize="5273,7932">
            <v:group id="_x0000_s1790" style="position:absolute;left:3042;top:-160;width:2;height:7926" coordorigin="3042,-160" coordsize="2,7926">
              <v:shape id="_x0000_s1791" style="position:absolute;left:3042;top:-160;width:2;height:7926" coordorigin="3042,-160" coordsize="0,7926" path="m3042,-160r,7926e" filled="f" strokecolor="#231f20" strokeweight=".3pt">
                <v:path arrowok="t"/>
              </v:shape>
            </v:group>
            <v:group id="_x0000_s1792" style="position:absolute;left:3152;top:-160;width:2;height:7926" coordorigin="3152,-160" coordsize="2,7926">
              <v:shape id="_x0000_s1793" style="position:absolute;left:3152;top:-160;width:2;height:7926" coordorigin="3152,-160" coordsize="0,7926" path="m3152,-160r,7926e" filled="f" strokecolor="#231f20" strokeweight=".3pt">
                <v:path arrowok="t"/>
              </v:shape>
            </v:group>
            <v:group id="_x0000_s1794" style="position:absolute;left:3262;top:-160;width:2;height:7926" coordorigin="3262,-160" coordsize="2,7926">
              <v:shape id="_x0000_s1795" style="position:absolute;left:3262;top:-160;width:2;height:7926" coordorigin="3262,-160" coordsize="0,7926" path="m3262,-160r,7926e" filled="f" strokecolor="#231f20" strokeweight=".3pt">
                <v:path arrowok="t"/>
              </v:shape>
            </v:group>
            <v:group id="_x0000_s1796" style="position:absolute;left:3371;top:-160;width:2;height:7926" coordorigin="3371,-160" coordsize="2,7926">
              <v:shape id="_x0000_s1797" style="position:absolute;left:3371;top:-160;width:2;height:7926" coordorigin="3371,-160" coordsize="0,7926" path="m3371,-160r,7926e" filled="f" strokecolor="#231f20" strokeweight=".3pt">
                <v:path arrowok="t"/>
              </v:shape>
            </v:group>
            <v:group id="_x0000_s1798" style="position:absolute;left:3481;top:-160;width:2;height:7926" coordorigin="3481,-160" coordsize="2,7926">
              <v:shape id="_x0000_s1799" style="position:absolute;left:3481;top:-160;width:2;height:7926" coordorigin="3481,-160" coordsize="0,7926" path="m3481,-160r,7926e" filled="f" strokecolor="#231f20" strokeweight=".3pt">
                <v:path arrowok="t"/>
              </v:shape>
            </v:group>
            <v:group id="_x0000_s1800" style="position:absolute;left:3591;top:-160;width:2;height:7926" coordorigin="3591,-160" coordsize="2,7926">
              <v:shape id="_x0000_s1801" style="position:absolute;left:3591;top:-160;width:2;height:7926" coordorigin="3591,-160" coordsize="0,7926" path="m3591,-160r,7926e" filled="f" strokecolor="#231f20" strokeweight=".3pt">
                <v:path arrowok="t"/>
              </v:shape>
            </v:group>
            <v:group id="_x0000_s1802" style="position:absolute;left:3701;top:-160;width:2;height:7926" coordorigin="3701,-160" coordsize="2,7926">
              <v:shape id="_x0000_s1803" style="position:absolute;left:3701;top:-160;width:2;height:7926" coordorigin="3701,-160" coordsize="0,7926" path="m3701,-160r,7926e" filled="f" strokecolor="#231f20" strokeweight=".3pt">
                <v:path arrowok="t"/>
              </v:shape>
            </v:group>
            <v:group id="_x0000_s1804" style="position:absolute;left:3811;top:-160;width:2;height:7926" coordorigin="3811,-160" coordsize="2,7926">
              <v:shape id="_x0000_s1805" style="position:absolute;left:3811;top:-160;width:2;height:7926" coordorigin="3811,-160" coordsize="0,7926" path="m3811,-160r,7926e" filled="f" strokecolor="#231f20" strokeweight=".3pt">
                <v:path arrowok="t"/>
              </v:shape>
            </v:group>
            <v:group id="_x0000_s1806" style="position:absolute;left:3921;top:-160;width:2;height:7926" coordorigin="3921,-160" coordsize="2,7926">
              <v:shape id="_x0000_s1807" style="position:absolute;left:3921;top:-160;width:2;height:7926" coordorigin="3921,-160" coordsize="0,7926" path="m3921,-160r,7926e" filled="f" strokecolor="#231f20" strokeweight=".3pt">
                <v:path arrowok="t"/>
              </v:shape>
            </v:group>
            <v:group id="_x0000_s1808" style="position:absolute;left:4031;top:-160;width:2;height:7926" coordorigin="4031,-160" coordsize="2,7926">
              <v:shape id="_x0000_s1809" style="position:absolute;left:4031;top:-160;width:2;height:7926" coordorigin="4031,-160" coordsize="0,7926" path="m4031,-160r,7926e" filled="f" strokecolor="#231f20" strokeweight=".3pt">
                <v:path arrowok="t"/>
              </v:shape>
            </v:group>
            <v:group id="_x0000_s1810" style="position:absolute;left:4141;top:-160;width:2;height:7926" coordorigin="4141,-160" coordsize="2,7926">
              <v:shape id="_x0000_s1811" style="position:absolute;left:4141;top:-160;width:2;height:7926" coordorigin="4141,-160" coordsize="0,7926" path="m4141,-160r,7926e" filled="f" strokecolor="#231f20" strokeweight=".3pt">
                <v:path arrowok="t"/>
              </v:shape>
            </v:group>
            <v:group id="_x0000_s1812" style="position:absolute;left:4250;top:-160;width:2;height:7926" coordorigin="4250,-160" coordsize="2,7926">
              <v:shape id="_x0000_s1813" style="position:absolute;left:4250;top:-160;width:2;height:7926" coordorigin="4250,-160" coordsize="0,7926" path="m4250,-160r,7926e" filled="f" strokecolor="#231f20" strokeweight=".3pt">
                <v:path arrowok="t"/>
              </v:shape>
            </v:group>
            <v:group id="_x0000_s1814" style="position:absolute;left:4360;top:-160;width:2;height:7926" coordorigin="4360,-160" coordsize="2,7926">
              <v:shape id="_x0000_s1815" style="position:absolute;left:4360;top:-160;width:2;height:7926" coordorigin="4360,-160" coordsize="0,7926" path="m4360,-160r,7926e" filled="f" strokecolor="#231f20" strokeweight=".3pt">
                <v:path arrowok="t"/>
              </v:shape>
            </v:group>
            <v:group id="_x0000_s1816" style="position:absolute;left:4470;top:-160;width:2;height:7926" coordorigin="4470,-160" coordsize="2,7926">
              <v:shape id="_x0000_s1817" style="position:absolute;left:4470;top:-160;width:2;height:7926" coordorigin="4470,-160" coordsize="0,7926" path="m4470,-160r,7926e" filled="f" strokecolor="#231f20" strokeweight=".3pt">
                <v:path arrowok="t"/>
              </v:shape>
            </v:group>
            <v:group id="_x0000_s1818" style="position:absolute;left:4580;top:-160;width:2;height:7926" coordorigin="4580,-160" coordsize="2,7926">
              <v:shape id="_x0000_s1819" style="position:absolute;left:4580;top:-160;width:2;height:7926" coordorigin="4580,-160" coordsize="0,7926" path="m4580,-160r,7926e" filled="f" strokecolor="#231f20" strokeweight=".3pt">
                <v:path arrowok="t"/>
              </v:shape>
            </v:group>
            <v:group id="_x0000_s1820" style="position:absolute;left:4690;top:-160;width:2;height:7926" coordorigin="4690,-160" coordsize="2,7926">
              <v:shape id="_x0000_s1821" style="position:absolute;left:4690;top:-160;width:2;height:7926" coordorigin="4690,-160" coordsize="0,7926" path="m4690,-160r,7926e" filled="f" strokecolor="#231f20" strokeweight=".3pt">
                <v:path arrowok="t"/>
              </v:shape>
            </v:group>
            <v:group id="_x0000_s1822" style="position:absolute;left:4800;top:-160;width:2;height:7926" coordorigin="4800,-160" coordsize="2,7926">
              <v:shape id="_x0000_s1823" style="position:absolute;left:4800;top:-160;width:2;height:7926" coordorigin="4800,-160" coordsize="0,7926" path="m4800,-160r,7926e" filled="f" strokecolor="#231f20" strokeweight=".3pt">
                <v:path arrowok="t"/>
              </v:shape>
            </v:group>
            <v:group id="_x0000_s1824" style="position:absolute;left:4910;top:-160;width:2;height:7926" coordorigin="4910,-160" coordsize="2,7926">
              <v:shape id="_x0000_s1825" style="position:absolute;left:4910;top:-160;width:2;height:7926" coordorigin="4910,-160" coordsize="0,7926" path="m4910,-160r,7926e" filled="f" strokecolor="#231f20" strokeweight=".3pt">
                <v:path arrowok="t"/>
              </v:shape>
            </v:group>
            <v:group id="_x0000_s1826" style="position:absolute;left:5020;top:-160;width:2;height:7926" coordorigin="5020,-160" coordsize="2,7926">
              <v:shape id="_x0000_s1827" style="position:absolute;left:5020;top:-160;width:2;height:7926" coordorigin="5020,-160" coordsize="0,7926" path="m5020,-160r,7926e" filled="f" strokecolor="#231f20" strokeweight=".3pt">
                <v:path arrowok="t"/>
              </v:shape>
            </v:group>
            <v:group id="_x0000_s1828" style="position:absolute;left:5681;top:-160;width:2;height:7926" coordorigin="5681,-160" coordsize="2,7926">
              <v:shape id="_x0000_s1829" style="position:absolute;left:5681;top:-160;width:2;height:7926" coordorigin="5681,-160" coordsize="0,7926" path="m5681,-160r,7926e" filled="f" strokecolor="#231f20" strokeweight=".3pt">
                <v:path arrowok="t"/>
              </v:shape>
            </v:group>
            <v:group id="_x0000_s1830" style="position:absolute;left:6339;top:-160;width:2;height:7926" coordorigin="6339,-160" coordsize="2,7926">
              <v:shape id="_x0000_s1831" style="position:absolute;left:6339;top:-160;width:2;height:7926" coordorigin="6339,-160" coordsize="0,7926" path="m6339,-160r,7926e" filled="f" strokecolor="#231f20" strokeweight=".3pt">
                <v:path arrowok="t"/>
              </v:shape>
            </v:group>
            <v:group id="_x0000_s1832" style="position:absolute;left:6992;top:-160;width:2;height:7926" coordorigin="6992,-160" coordsize="2,7926">
              <v:shape id="_x0000_s1833" style="position:absolute;left:6992;top:-160;width:2;height:7926" coordorigin="6992,-160" coordsize="0,7926" path="m6992,-160r,7926e" filled="f" strokecolor="#231f20" strokeweight=".3pt">
                <v:path arrowok="t"/>
              </v:shape>
            </v:group>
            <v:group id="_x0000_s1834" style="position:absolute;left:7662;top:-160;width:2;height:7926" coordorigin="7662,-160" coordsize="2,7926">
              <v:shape id="_x0000_s1835" style="position:absolute;left:7662;top:-160;width:2;height:7926" coordorigin="7662,-160" coordsize="0,7926" path="m7662,-160r,7926e" filled="f" strokecolor="#231f20" strokeweight=".3pt">
                <v:path arrowok="t"/>
              </v:shape>
            </v:group>
            <v:group id="_x0000_s1836" style="position:absolute;left:8302;top:-160;width:2;height:7926" coordorigin="8302,-160" coordsize="2,7926">
              <v:shape id="_x0000_s1837" style="position:absolute;left:8302;top:-160;width:2;height:7926" coordorigin="8302,-160" coordsize="0,7926" path="m8302,-160r,7926e" filled="f" strokecolor="#231f20" strokeweight=".3pt">
                <v:path arrowok="t"/>
              </v:shape>
            </v:group>
            <v:group id="_x0000_s1838" style="position:absolute;left:3042;top:-144;width:5261;height:2" coordorigin="3042,-144" coordsize="5261,2">
              <v:shape id="_x0000_s1839" style="position:absolute;left:3042;top:-144;width:5261;height:2" coordorigin="3042,-144" coordsize="5261,0" path="m3042,-144r5260,e" filled="f" strokecolor="#231f20" strokeweight=".3pt">
                <v:path arrowok="t"/>
              </v:shape>
            </v:group>
            <v:group id="_x0000_s1840" style="position:absolute;left:3042;top:185;width:5261;height:2" coordorigin="3042,185" coordsize="5261,2">
              <v:shape id="_x0000_s1841" style="position:absolute;left:3042;top:185;width:5261;height:2" coordorigin="3042,185" coordsize="5261,0" path="m3042,185r5260,e" filled="f" strokecolor="#231f20" strokeweight=".3pt">
                <v:path arrowok="t"/>
              </v:shape>
            </v:group>
            <v:group id="_x0000_s1842" style="position:absolute;left:3042;top:515;width:5261;height:2" coordorigin="3042,515" coordsize="5261,2">
              <v:shape id="_x0000_s1843" style="position:absolute;left:3042;top:515;width:5261;height:2" coordorigin="3042,515" coordsize="5261,0" path="m3042,515r5260,e" filled="f" strokecolor="#231f20" strokeweight=".3pt">
                <v:path arrowok="t"/>
              </v:shape>
            </v:group>
            <v:group id="_x0000_s1844" style="position:absolute;left:3042;top:845;width:5261;height:2" coordorigin="3042,845" coordsize="5261,2">
              <v:shape id="_x0000_s1845" style="position:absolute;left:3042;top:845;width:5261;height:2" coordorigin="3042,845" coordsize="5261,0" path="m3042,845r5260,e" filled="f" strokecolor="#231f20" strokeweight=".3pt">
                <v:path arrowok="t"/>
              </v:shape>
            </v:group>
            <v:group id="_x0000_s1846" style="position:absolute;left:3042;top:1174;width:5261;height:2" coordorigin="3042,1174" coordsize="5261,2">
              <v:shape id="_x0000_s1847" style="position:absolute;left:3042;top:1174;width:5261;height:2" coordorigin="3042,1174" coordsize="5261,0" path="m3042,1174r5260,e" filled="f" strokecolor="#231f20" strokeweight=".3pt">
                <v:path arrowok="t"/>
              </v:shape>
            </v:group>
            <v:group id="_x0000_s1848" style="position:absolute;left:3042;top:1504;width:5261;height:2" coordorigin="3042,1504" coordsize="5261,2">
              <v:shape id="_x0000_s1849" style="position:absolute;left:3042;top:1504;width:5261;height:2" coordorigin="3042,1504" coordsize="5261,0" path="m3042,1504r5260,e" filled="f" strokecolor="#231f20" strokeweight=".3pt">
                <v:path arrowok="t"/>
              </v:shape>
            </v:group>
            <v:group id="_x0000_s1850" style="position:absolute;left:3042;top:2492;width:5261;height:2" coordorigin="3042,2492" coordsize="5261,2">
              <v:shape id="_x0000_s1851" style="position:absolute;left:3042;top:2492;width:5261;height:2" coordorigin="3042,2492" coordsize="5261,0" path="m3042,2492r5260,e" filled="f" strokecolor="#231f20" strokeweight=".3pt">
                <v:path arrowok="t"/>
              </v:shape>
            </v:group>
            <v:group id="_x0000_s1852" style="position:absolute;left:3042;top:2163;width:5261;height:2" coordorigin="3042,2163" coordsize="5261,2">
              <v:shape id="_x0000_s1853" style="position:absolute;left:3042;top:2163;width:5261;height:2" coordorigin="3042,2163" coordsize="5261,0" path="m3042,2163r5260,e" filled="f" strokecolor="#231f20" strokeweight=".3pt">
                <v:path arrowok="t"/>
              </v:shape>
            </v:group>
            <v:group id="_x0000_s1854" style="position:absolute;left:3042;top:1833;width:5261;height:2" coordorigin="3042,1833" coordsize="5261,2">
              <v:shape id="_x0000_s1855" style="position:absolute;left:3042;top:1833;width:5261;height:2" coordorigin="3042,1833" coordsize="5261,0" path="m3042,1833r5260,e" filled="f" strokecolor="#231f20" strokeweight=".3pt">
                <v:path arrowok="t"/>
              </v:shape>
            </v:group>
            <v:group id="_x0000_s1856" style="position:absolute;left:3042;top:2822;width:5261;height:2" coordorigin="3042,2822" coordsize="5261,2">
              <v:shape id="_x0000_s1857" style="position:absolute;left:3042;top:2822;width:5261;height:2" coordorigin="3042,2822" coordsize="5261,0" path="m3042,2822r5260,e" filled="f" strokecolor="#231f20" strokeweight=".3pt">
                <v:path arrowok="t"/>
              </v:shape>
            </v:group>
            <v:group id="_x0000_s1858" style="position:absolute;left:3042;top:3152;width:5261;height:2" coordorigin="3042,3152" coordsize="5261,2">
              <v:shape id="_x0000_s1859" style="position:absolute;left:3042;top:3152;width:5261;height:2" coordorigin="3042,3152" coordsize="5261,0" path="m3042,3152r5260,e" filled="f" strokecolor="#231f20" strokeweight=".3pt">
                <v:path arrowok="t"/>
              </v:shape>
            </v:group>
            <v:group id="_x0000_s1860" style="position:absolute;left:3042;top:3481;width:5261;height:2" coordorigin="3042,3481" coordsize="5261,2">
              <v:shape id="_x0000_s1861" style="position:absolute;left:3042;top:3481;width:5261;height:2" coordorigin="3042,3481" coordsize="5261,0" path="m3042,3481r5260,e" filled="f" strokecolor="#231f20" strokeweight=".3pt">
                <v:path arrowok="t"/>
              </v:shape>
            </v:group>
            <v:group id="_x0000_s1862" style="position:absolute;left:3042;top:3811;width:5261;height:2" coordorigin="3042,3811" coordsize="5261,2">
              <v:shape id="_x0000_s1863" style="position:absolute;left:3042;top:3811;width:5261;height:2" coordorigin="3042,3811" coordsize="5261,0" path="m3042,3811r5260,e" filled="f" strokecolor="#231f20" strokeweight=".3pt">
                <v:path arrowok="t"/>
              </v:shape>
            </v:group>
            <v:group id="_x0000_s1864" style="position:absolute;left:3042;top:5459;width:5261;height:2" coordorigin="3042,5459" coordsize="5261,2">
              <v:shape id="_x0000_s1865" style="position:absolute;left:3042;top:5459;width:5261;height:2" coordorigin="3042,5459" coordsize="5261,0" path="m3042,5459r5260,e" filled="f" strokecolor="#231f20" strokeweight=".3pt">
                <v:path arrowok="t"/>
              </v:shape>
            </v:group>
            <v:group id="_x0000_s1866" style="position:absolute;left:3042;top:5129;width:5261;height:2" coordorigin="3042,5129" coordsize="5261,2">
              <v:shape id="_x0000_s1867" style="position:absolute;left:3042;top:5129;width:5261;height:2" coordorigin="3042,5129" coordsize="5261,0" path="m3042,5129r5260,e" filled="f" strokecolor="#231f20" strokeweight=".3pt">
                <v:path arrowok="t"/>
              </v:shape>
            </v:group>
            <v:group id="_x0000_s1868" style="position:absolute;left:3042;top:4799;width:5261;height:2" coordorigin="3042,4799" coordsize="5261,2">
              <v:shape id="_x0000_s1869" style="position:absolute;left:3042;top:4799;width:5261;height:2" coordorigin="3042,4799" coordsize="5261,0" path="m3042,4799r5260,e" filled="f" strokecolor="#231f20" strokeweight=".3pt">
                <v:path arrowok="t"/>
              </v:shape>
            </v:group>
            <v:group id="_x0000_s1870" style="position:absolute;left:3042;top:4470;width:5261;height:2" coordorigin="3042,4470" coordsize="5261,2">
              <v:shape id="_x0000_s1871" style="position:absolute;left:3042;top:4470;width:5261;height:2" coordorigin="3042,4470" coordsize="5261,0" path="m3042,4470r5260,e" filled="f" strokecolor="#231f20" strokeweight=".3pt">
                <v:path arrowok="t"/>
              </v:shape>
            </v:group>
            <v:group id="_x0000_s1872" style="position:absolute;left:3042;top:4140;width:5261;height:2" coordorigin="3042,4140" coordsize="5261,2">
              <v:shape id="_x0000_s1873" style="position:absolute;left:3042;top:4140;width:5261;height:2" coordorigin="3042,4140" coordsize="5261,0" path="m3042,4140r5260,e" filled="f" strokecolor="#231f20" strokeweight=".3pt">
                <v:path arrowok="t"/>
              </v:shape>
            </v:group>
            <v:group id="_x0000_s1874" style="position:absolute;left:3042;top:5788;width:5261;height:2" coordorigin="3042,5788" coordsize="5261,2">
              <v:shape id="_x0000_s1875" style="position:absolute;left:3042;top:5788;width:5261;height:2" coordorigin="3042,5788" coordsize="5261,0" path="m3042,5788r5260,e" filled="f" strokecolor="#231f20" strokeweight=".3pt">
                <v:path arrowok="t"/>
              </v:shape>
            </v:group>
            <v:group id="_x0000_s1876" style="position:absolute;left:3042;top:6118;width:5261;height:2" coordorigin="3042,6118" coordsize="5261,2">
              <v:shape id="_x0000_s1877" style="position:absolute;left:3042;top:6118;width:5261;height:2" coordorigin="3042,6118" coordsize="5261,0" path="m3042,6118r5260,e" filled="f" strokecolor="#231f20" strokeweight=".3pt">
                <v:path arrowok="t"/>
              </v:shape>
            </v:group>
            <v:group id="_x0000_s1878" style="position:absolute;left:3042;top:6447;width:5261;height:2" coordorigin="3042,6447" coordsize="5261,2">
              <v:shape id="_x0000_s1879" style="position:absolute;left:3042;top:6447;width:5261;height:2" coordorigin="3042,6447" coordsize="5261,0" path="m3042,6447r5260,e" filled="f" strokecolor="#231f20" strokeweight=".3pt">
                <v:path arrowok="t"/>
              </v:shape>
            </v:group>
            <v:group id="_x0000_s1880" style="position:absolute;left:3042;top:6777;width:5261;height:2" coordorigin="3042,6777" coordsize="5261,2">
              <v:shape id="_x0000_s1881" style="position:absolute;left:3042;top:6777;width:5261;height:2" coordorigin="3042,6777" coordsize="5261,0" path="m3042,6777r5260,e" filled="f" strokecolor="#231f20" strokeweight=".3pt">
                <v:path arrowok="t"/>
              </v:shape>
            </v:group>
            <v:group id="_x0000_s1882" style="position:absolute;left:3042;top:7106;width:5261;height:2" coordorigin="3042,7106" coordsize="5261,2">
              <v:shape id="_x0000_s1883" style="position:absolute;left:3042;top:7106;width:5261;height:2" coordorigin="3042,7106" coordsize="5261,0" path="m3042,7106r5260,e" filled="f" strokecolor="#231f20" strokeweight=".3pt">
                <v:path arrowok="t"/>
              </v:shape>
            </v:group>
            <v:group id="_x0000_s1884" style="position:absolute;left:3042;top:7436;width:5261;height:2" coordorigin="3042,7436" coordsize="5261,2">
              <v:shape id="_x0000_s1885" style="position:absolute;left:3042;top:7436;width:5261;height:2" coordorigin="3042,7436" coordsize="5261,0" path="m3042,7436r5260,e" filled="f" strokecolor="#231f20" strokeweight=".3pt">
                <v:path arrowok="t"/>
              </v:shape>
            </v:group>
            <v:group id="_x0000_s1886" style="position:absolute;left:3042;top:7766;width:5261;height:2" coordorigin="3042,7766" coordsize="5261,2">
              <v:shape id="_x0000_s1887" style="position:absolute;left:3042;top:7766;width:5261;height:2" coordorigin="3042,7766" coordsize="5261,0" path="m3042,7766r5260,e" filled="f" strokecolor="#231f20" strokeweight=".3pt">
                <v:path arrowok="t"/>
              </v:shape>
            </v:group>
            <v:group id="_x0000_s1888" style="position:absolute;left:3042;top:867;width:5261;height:5556" coordorigin="3042,867" coordsize="5261,5556">
              <v:shape id="_x0000_s1889" style="position:absolute;left:3042;top:867;width:5261;height:5556" coordorigin="3042,867" coordsize="5261,5556" path="m8302,867r-100,97l8095,1063r-115,101l7860,1267r-126,104l7604,1475r-135,105l7332,1684r-141,103l7049,1890r-143,100l6761,2089r-144,96l6474,2278r-141,89l6193,2453r-136,81l5924,2610r-128,71l5672,2747r-208,113l5267,2979r-188,125l4902,3236r-169,138l4574,3519r-151,153l4280,3832r-136,167l4016,4175r-121,184l3780,4551r-109,201l3567,4962r-98,219l3376,5409r-89,238l3202,5896r-82,258l3042,6423e" filled="f" strokecolor="#231f20" strokeweight=".6pt">
                <v:stroke dashstyle="dash"/>
                <v:path arrowok="t"/>
              </v:shape>
            </v:group>
            <v:group id="_x0000_s1890" style="position:absolute;left:3042;top:1680;width:5261;height:4885" coordorigin="3042,1680" coordsize="5261,4885">
              <v:shape id="_x0000_s1891" style="position:absolute;left:3042;top:1680;width:5261;height:4885" coordorigin="3042,1680" coordsize="5261,4885" path="m8302,1680r-123,110l8051,1897r-131,104l7786,2102r-137,99l7511,2296r-140,92l7230,2478r-141,87l6948,2649r-140,81l6669,2808r-137,76l6398,2957r-132,70l6138,3095r-124,65l5895,3223r-114,60l5672,3340r-267,149l5160,3639r-223,152l4734,3943r-184,153l4382,4251r-152,156l4093,4564r-124,159l3855,4883r-103,161l3658,5207r-87,164l3489,5537r-77,167l3338,5873r-73,171l3192,6216r-74,174l3042,6565e" filled="f" strokecolor="#231f20" strokeweight=".6pt">
                <v:stroke dashstyle="dash"/>
                <v:path arrowok="t"/>
              </v:shape>
            </v:group>
            <v:group id="_x0000_s1892" style="position:absolute;left:3042;top:2407;width:5261;height:4265" coordorigin="3042,2407" coordsize="5261,4265">
              <v:shape id="_x0000_s1893" style="position:absolute;left:3042;top:2407;width:5261;height:4265" coordorigin="3042,2407" coordsize="5261,4265" path="m8302,2407r-120,85l8056,2576r-129,84l7794,2744r-137,82l7519,2908r-141,81l7236,3068r-142,79l6952,3224r-142,75l6670,3373r-138,72l6396,3515r-132,68l6135,3649r-124,64l5892,3775r-113,59l5672,3890r-236,129l5217,4147r-203,128l4825,4403r-175,128l4487,4660r-150,129l4197,4920r-129,131l3947,5185r-112,135l3730,5457r-98,140l3538,5740r-88,146l3365,6035r-83,153l3202,6345r-80,161l3042,6671e" filled="f" strokecolor="#231f20" strokeweight=".6pt">
                <v:stroke dashstyle="dash"/>
                <v:path arrowok="t"/>
              </v:shape>
            </v:group>
            <v:group id="_x0000_s1894" style="position:absolute;left:3042;top:3047;width:5261;height:3724" coordorigin="3042,3047" coordsize="5261,3724">
              <v:shape id="_x0000_s1895" style="position:absolute;left:3042;top:3047;width:5261;height:3724" coordorigin="3042,3047" coordsize="5261,3724" path="m8302,3047r-138,78l8025,3202r-140,76l7744,3352r-141,73l7461,3496r-141,71l7179,3635r-139,67l6902,3768r-137,64l6631,3895r-132,61l6370,4016r-126,58l6121,4130r-119,55l5888,4238r-111,52l5672,4340r-204,102l5275,4545r-184,107l4917,4761r-166,111l4594,4985r-149,116l4303,5219r-134,120l4041,5461r-121,123l3804,5710r-110,127l3589,5966r-100,131l3393,6229r-93,133l3211,6497r-86,136l3042,6770e" filled="f" strokecolor="#231f20" strokeweight=".6pt">
                <v:path arrowok="t"/>
              </v:shape>
            </v:group>
            <v:group id="_x0000_s1896" style="position:absolute;left:3042;top:3603;width:5261;height:3261" coordorigin="3042,3603" coordsize="5261,3261">
              <v:shape id="_x0000_s1897" style="position:absolute;left:3042;top:3603;width:5261;height:3261" coordorigin="3042,3603" coordsize="5261,3261" path="m8302,3603r-146,69l8010,3739r-144,66l7724,3869r-141,62l7444,3992r-138,60l7170,4110r-135,58l6902,4224r-131,56l6641,4336r-127,55l6388,4445r-124,55l6141,4554r-120,54l5903,4663r-117,55l5672,4774r-233,116l5222,5004r-201,110l4834,5221r-174,105l4499,5428r-150,101l4210,5629r-130,99l3960,5826r-113,99l3742,6023r-100,99l3548,6222r-90,101l3372,6426r-84,105l3205,6639r-81,110l3042,6863e" filled="f" strokecolor="#231f20" strokeweight=".6pt">
                <v:stroke dashstyle="dash"/>
                <v:path arrowok="t"/>
              </v:shape>
            </v:group>
            <v:group id="_x0000_s1898" style="position:absolute;left:3042;top:4090;width:5261;height:2863" coordorigin="3042,4090" coordsize="5261,2863">
              <v:shape id="_x0000_s1899" style="position:absolute;left:3042;top:4090;width:5261;height:2863" coordorigin="3042,4090" coordsize="5261,2863" path="m8302,4090r-170,68l7967,4223r-159,62l7655,4345r-149,57l7363,4457r-140,53l7088,4561r-132,50l6828,4659r-124,48l6582,4753r-120,47l6345,4846r-115,46l6116,4938r-112,46l5893,5031r-111,49l5672,5129r-230,106l5229,5338r-199,99l4846,5532r-171,94l4517,5716r-147,89l4233,5892r-127,86l3987,6063r-112,85l3770,6233r-99,84l3575,6403r-92,87l3394,6578r-88,90l3219,6760r-88,94l3042,6952e" filled="f" strokecolor="#231f20" strokeweight=".6pt">
                <v:stroke dashstyle="dash"/>
                <v:path arrowok="t"/>
              </v:shape>
            </v:group>
            <v:group id="_x0000_s1900" style="position:absolute;left:3042;top:4510;width:5261;height:2530" coordorigin="3042,4510" coordsize="5261,2530">
              <v:shape id="_x0000_s1901" style="position:absolute;left:3042;top:4510;width:5261;height:2530" coordorigin="3042,4510" coordsize="5261,2530" path="m8302,4510r-163,54l7982,4615r-151,50l7685,4713r-140,47l7409,4805r-132,44l7148,4893r-125,43l6900,4979r-121,43l6659,5065r-119,43l6422,5152r-119,45l6185,5243r-121,48l5943,5339r-124,51l5693,5443r-208,88l5291,5616r-183,82l4937,5779r-160,78l4626,5933r-143,75l4349,6083r-127,74l4101,6230r-116,74l3873,6379r-107,75l3661,6531r-103,78l3456,6690r-102,83l3252,6858r-104,89l3042,7039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902" style="position:absolute;left:0;text-align:left;margin-left:486pt;margin-top:-8.15pt;width:264.55pt;height:396.6pt;z-index:251641856;mso-position-horizontal-relative:page" coordorigin="9720,-163" coordsize="5291,7932">
            <v:group id="_x0000_s1903" style="position:absolute;left:9727;top:-160;width:2;height:7926" coordorigin="9727,-160" coordsize="2,7926">
              <v:shape id="_x0000_s1904" style="position:absolute;left:9727;top:-160;width:2;height:7926" coordorigin="9727,-160" coordsize="0,7926" path="m9727,-160r,7926e" filled="f" strokecolor="#231f20" strokeweight=".3pt">
                <v:path arrowok="t"/>
              </v:shape>
            </v:group>
            <v:group id="_x0000_s1905" style="position:absolute;left:9902;top:-160;width:2;height:7926" coordorigin="9902,-160" coordsize="2,7926">
              <v:shape id="_x0000_s1906" style="position:absolute;left:9902;top:-160;width:2;height:7926" coordorigin="9902,-160" coordsize="0,7926" path="m9902,-160r,7926e" filled="f" strokecolor="#231f20" strokeweight=".3pt">
                <v:path arrowok="t"/>
              </v:shape>
            </v:group>
            <v:group id="_x0000_s1907" style="position:absolute;left:10078;top:-160;width:2;height:7926" coordorigin="10078,-160" coordsize="2,7926">
              <v:shape id="_x0000_s1908" style="position:absolute;left:10078;top:-160;width:2;height:7926" coordorigin="10078,-160" coordsize="0,7926" path="m10078,-160r,7926e" filled="f" strokecolor="#231f20" strokeweight=".3pt">
                <v:path arrowok="t"/>
              </v:shape>
            </v:group>
            <v:group id="_x0000_s1909" style="position:absolute;left:10254;top:-160;width:2;height:7926" coordorigin="10254,-160" coordsize="2,7926">
              <v:shape id="_x0000_s1910" style="position:absolute;left:10254;top:-160;width:2;height:7926" coordorigin="10254,-160" coordsize="0,7926" path="m10254,-160r,7926e" filled="f" strokecolor="#231f20" strokeweight=".3pt">
                <v:path arrowok="t"/>
              </v:shape>
            </v:group>
            <v:group id="_x0000_s1911" style="position:absolute;left:10430;top:-160;width:2;height:7926" coordorigin="10430,-160" coordsize="2,7926">
              <v:shape id="_x0000_s1912" style="position:absolute;left:10430;top:-160;width:2;height:7926" coordorigin="10430,-160" coordsize="0,7926" path="m10430,-160r,7926e" filled="f" strokecolor="#231f20" strokeweight=".3pt">
                <v:path arrowok="t"/>
              </v:shape>
            </v:group>
            <v:group id="_x0000_s1913" style="position:absolute;left:10606;top:-160;width:2;height:7926" coordorigin="10606,-160" coordsize="2,7926">
              <v:shape id="_x0000_s1914" style="position:absolute;left:10606;top:-160;width:2;height:7926" coordorigin="10606,-160" coordsize="0,7926" path="m10606,-160r,7926e" filled="f" strokecolor="#231f20" strokeweight=".3pt">
                <v:path arrowok="t"/>
              </v:shape>
            </v:group>
            <v:group id="_x0000_s1915" style="position:absolute;left:10782;top:-160;width:2;height:7926" coordorigin="10782,-160" coordsize="2,7926">
              <v:shape id="_x0000_s1916" style="position:absolute;left:10782;top:-160;width:2;height:7926" coordorigin="10782,-160" coordsize="0,7926" path="m10782,-160r,7926e" filled="f" strokecolor="#231f20" strokeweight=".3pt">
                <v:path arrowok="t"/>
              </v:shape>
            </v:group>
            <v:group id="_x0000_s1917" style="position:absolute;left:10958;top:-160;width:2;height:7926" coordorigin="10958,-160" coordsize="2,7926">
              <v:shape id="_x0000_s1918" style="position:absolute;left:10958;top:-160;width:2;height:7926" coordorigin="10958,-160" coordsize="0,7926" path="m10958,-160r,7926e" filled="f" strokecolor="#231f20" strokeweight=".3pt">
                <v:path arrowok="t"/>
              </v:shape>
            </v:group>
            <v:group id="_x0000_s1919" style="position:absolute;left:11134;top:-160;width:2;height:7926" coordorigin="11134,-160" coordsize="2,7926">
              <v:shape id="_x0000_s1920" style="position:absolute;left:11134;top:-160;width:2;height:7926" coordorigin="11134,-160" coordsize="0,7926" path="m11134,-160r,7926e" filled="f" strokecolor="#231f20" strokeweight=".3pt">
                <v:path arrowok="t"/>
              </v:shape>
            </v:group>
            <v:group id="_x0000_s1921" style="position:absolute;left:11310;top:-160;width:2;height:7926" coordorigin="11310,-160" coordsize="2,7926">
              <v:shape id="_x0000_s1922" style="position:absolute;left:11310;top:-160;width:2;height:7926" coordorigin="11310,-160" coordsize="0,7926" path="m11310,-160r,7926e" filled="f" strokecolor="#231f20" strokeweight=".3pt">
                <v:path arrowok="t"/>
              </v:shape>
            </v:group>
            <v:group id="_x0000_s1923" style="position:absolute;left:11486;top:-160;width:2;height:7926" coordorigin="11486,-160" coordsize="2,7926">
              <v:shape id="_x0000_s1924" style="position:absolute;left:11486;top:-160;width:2;height:7926" coordorigin="11486,-160" coordsize="0,7926" path="m11486,-160r,7926e" filled="f" strokecolor="#231f20" strokeweight=".3pt">
                <v:path arrowok="t"/>
              </v:shape>
            </v:group>
            <v:group id="_x0000_s1925" style="position:absolute;left:11662;top:-160;width:2;height:7926" coordorigin="11662,-160" coordsize="2,7926">
              <v:shape id="_x0000_s1926" style="position:absolute;left:11662;top:-160;width:2;height:7926" coordorigin="11662,-160" coordsize="0,7926" path="m11662,-160r,7926e" filled="f" strokecolor="#231f20" strokeweight=".3pt">
                <v:path arrowok="t"/>
              </v:shape>
            </v:group>
            <v:group id="_x0000_s1927" style="position:absolute;left:11838;top:-160;width:2;height:7926" coordorigin="11838,-160" coordsize="2,7926">
              <v:shape id="_x0000_s1928" style="position:absolute;left:11838;top:-160;width:2;height:7926" coordorigin="11838,-160" coordsize="0,7926" path="m11838,-160r,7926e" filled="f" strokecolor="#231f20" strokeweight=".3pt">
                <v:path arrowok="t"/>
              </v:shape>
            </v:group>
            <v:group id="_x0000_s1929" style="position:absolute;left:12014;top:-160;width:2;height:7926" coordorigin="12014,-160" coordsize="2,7926">
              <v:shape id="_x0000_s1930" style="position:absolute;left:12014;top:-160;width:2;height:7926" coordorigin="12014,-160" coordsize="0,7926" path="m12014,-160r,7926e" filled="f" strokecolor="#231f20" strokeweight=".3pt">
                <v:path arrowok="t"/>
              </v:shape>
            </v:group>
            <v:group id="_x0000_s1931" style="position:absolute;left:12190;top:-160;width:2;height:7926" coordorigin="12190,-160" coordsize="2,7926">
              <v:shape id="_x0000_s1932" style="position:absolute;left:12190;top:-160;width:2;height:7926" coordorigin="12190,-160" coordsize="0,7926" path="m12190,-160r,7926e" filled="f" strokecolor="#231f20" strokeweight=".3pt">
                <v:path arrowok="t"/>
              </v:shape>
            </v:group>
            <v:group id="_x0000_s1933" style="position:absolute;left:12366;top:-160;width:2;height:7926" coordorigin="12366,-160" coordsize="2,7926">
              <v:shape id="_x0000_s1934" style="position:absolute;left:12366;top:-160;width:2;height:7926" coordorigin="12366,-160" coordsize="0,7926" path="m12366,-160r,7926e" filled="f" strokecolor="#231f20" strokeweight=".3pt">
                <v:path arrowok="t"/>
              </v:shape>
            </v:group>
            <v:group id="_x0000_s1935" style="position:absolute;left:12542;top:-160;width:2;height:7926" coordorigin="12542,-160" coordsize="2,7926">
              <v:shape id="_x0000_s1936" style="position:absolute;left:12542;top:-160;width:2;height:7926" coordorigin="12542,-160" coordsize="0,7926" path="m12542,-160r,7926e" filled="f" strokecolor="#231f20" strokeweight=".3pt">
                <v:path arrowok="t"/>
              </v:shape>
            </v:group>
            <v:group id="_x0000_s1937" style="position:absolute;left:12718;top:-160;width:2;height:7926" coordorigin="12718,-160" coordsize="2,7926">
              <v:shape id="_x0000_s1938" style="position:absolute;left:12718;top:-160;width:2;height:7926" coordorigin="12718,-160" coordsize="0,7926" path="m12718,-160r,7926e" filled="f" strokecolor="#231f20" strokeweight=".3pt">
                <v:path arrowok="t"/>
              </v:shape>
            </v:group>
            <v:group id="_x0000_s1939" style="position:absolute;left:12893;top:-160;width:2;height:7926" coordorigin="12893,-160" coordsize="2,7926">
              <v:shape id="_x0000_s1940" style="position:absolute;left:12893;top:-160;width:2;height:7926" coordorigin="12893,-160" coordsize="0,7926" path="m12893,-160r,7926e" filled="f" strokecolor="#231f20" strokeweight=".3pt">
                <v:path arrowok="t"/>
              </v:shape>
            </v:group>
            <v:group id="_x0000_s1941" style="position:absolute;left:13069;top:-160;width:2;height:7926" coordorigin="13069,-160" coordsize="2,7926">
              <v:shape id="_x0000_s1942" style="position:absolute;left:13069;top:-160;width:2;height:7926" coordorigin="13069,-160" coordsize="0,7926" path="m13069,-160r,7926e" filled="f" strokecolor="#231f20" strokeweight=".3pt">
                <v:path arrowok="t"/>
              </v:shape>
            </v:group>
            <v:group id="_x0000_s1943" style="position:absolute;left:13245;top:-160;width:2;height:7926" coordorigin="13245,-160" coordsize="2,7926">
              <v:shape id="_x0000_s1944" style="position:absolute;left:13245;top:-160;width:2;height:7926" coordorigin="13245,-160" coordsize="0,7926" path="m13245,-160r,7926e" filled="f" strokecolor="#231f20" strokeweight=".3pt">
                <v:path arrowok="t"/>
              </v:shape>
            </v:group>
            <v:group id="_x0000_s1945" style="position:absolute;left:13421;top:-160;width:2;height:7926" coordorigin="13421,-160" coordsize="2,7926">
              <v:shape id="_x0000_s1946" style="position:absolute;left:13421;top:-160;width:2;height:7926" coordorigin="13421,-160" coordsize="0,7926" path="m13421,-160r,7926e" filled="f" strokecolor="#231f20" strokeweight=".3pt">
                <v:path arrowok="t"/>
              </v:shape>
            </v:group>
            <v:group id="_x0000_s1947" style="position:absolute;left:13597;top:-160;width:2;height:7926" coordorigin="13597,-160" coordsize="2,7926">
              <v:shape id="_x0000_s1948" style="position:absolute;left:13597;top:-160;width:2;height:7926" coordorigin="13597,-160" coordsize="0,7926" path="m13597,-160r,7926e" filled="f" strokecolor="#231f20" strokeweight=".3pt">
                <v:path arrowok="t"/>
              </v:shape>
            </v:group>
            <v:group id="_x0000_s1949" style="position:absolute;left:13773;top:-160;width:2;height:7926" coordorigin="13773,-160" coordsize="2,7926">
              <v:shape id="_x0000_s1950" style="position:absolute;left:13773;top:-160;width:2;height:7926" coordorigin="13773,-160" coordsize="0,7926" path="m13773,-160r,7926e" filled="f" strokecolor="#231f20" strokeweight=".3pt">
                <v:path arrowok="t"/>
              </v:shape>
            </v:group>
            <v:group id="_x0000_s1951" style="position:absolute;left:13949;top:-160;width:2;height:7926" coordorigin="13949,-160" coordsize="2,7926">
              <v:shape id="_x0000_s1952" style="position:absolute;left:13949;top:-160;width:2;height:7926" coordorigin="13949,-160" coordsize="0,7926" path="m13949,-160r,7926e" filled="f" strokecolor="#231f20" strokeweight=".3pt">
                <v:path arrowok="t"/>
              </v:shape>
            </v:group>
            <v:group id="_x0000_s1953" style="position:absolute;left:14125;top:-160;width:2;height:7926" coordorigin="14125,-160" coordsize="2,7926">
              <v:shape id="_x0000_s1954" style="position:absolute;left:14125;top:-160;width:2;height:7926" coordorigin="14125,-160" coordsize="0,7926" path="m14125,-160r,7926e" filled="f" strokecolor="#231f20" strokeweight=".3pt">
                <v:path arrowok="t"/>
              </v:shape>
            </v:group>
            <v:group id="_x0000_s1955" style="position:absolute;left:14301;top:-160;width:2;height:7926" coordorigin="14301,-160" coordsize="2,7926">
              <v:shape id="_x0000_s1956" style="position:absolute;left:14301;top:-160;width:2;height:7926" coordorigin="14301,-160" coordsize="0,7926" path="m14301,-160r,7926e" filled="f" strokecolor="#231f20" strokeweight=".3pt">
                <v:path arrowok="t"/>
              </v:shape>
            </v:group>
            <v:group id="_x0000_s1957" style="position:absolute;left:14477;top:-160;width:2;height:7926" coordorigin="14477,-160" coordsize="2,7926">
              <v:shape id="_x0000_s1958" style="position:absolute;left:14477;top:-160;width:2;height:7926" coordorigin="14477,-160" coordsize="0,7926" path="m14477,-160r,7926e" filled="f" strokecolor="#231f20" strokeweight=".3pt">
                <v:path arrowok="t"/>
              </v:shape>
            </v:group>
            <v:group id="_x0000_s1959" style="position:absolute;left:14653;top:-160;width:2;height:7926" coordorigin="14653,-160" coordsize="2,7926">
              <v:shape id="_x0000_s1960" style="position:absolute;left:14653;top:-160;width:2;height:7926" coordorigin="14653,-160" coordsize="0,7926" path="m14653,-160r,7926e" filled="f" strokecolor="#231f20" strokeweight=".3pt">
                <v:path arrowok="t"/>
              </v:shape>
            </v:group>
            <v:group id="_x0000_s1961" style="position:absolute;left:14829;top:-160;width:2;height:7926" coordorigin="14829,-160" coordsize="2,7926">
              <v:shape id="_x0000_s1962" style="position:absolute;left:14829;top:-160;width:2;height:7926" coordorigin="14829,-160" coordsize="0,7926" path="m14829,-160r,7926e" filled="f" strokecolor="#231f20" strokeweight=".3pt">
                <v:path arrowok="t"/>
              </v:shape>
            </v:group>
            <v:group id="_x0000_s1963" style="position:absolute;left:15005;top:-160;width:2;height:7926" coordorigin="15005,-160" coordsize="2,7926">
              <v:shape id="_x0000_s1964" style="position:absolute;left:15005;top:-160;width:2;height:7926" coordorigin="15005,-160" coordsize="0,7926" path="m15005,-160r,7926e" filled="f" strokecolor="#231f20" strokeweight=".3pt">
                <v:path arrowok="t"/>
              </v:shape>
            </v:group>
            <v:group id="_x0000_s1965" style="position:absolute;left:9727;top:-144;width:5279;height:2" coordorigin="9727,-144" coordsize="5279,2">
              <v:shape id="_x0000_s1966" style="position:absolute;left:9727;top:-144;width:5279;height:2" coordorigin="9727,-144" coordsize="5279,0" path="m9727,-144r5278,e" filled="f" strokecolor="#231f20" strokeweight=".3pt">
                <v:path arrowok="t"/>
              </v:shape>
            </v:group>
            <v:group id="_x0000_s1967" style="position:absolute;left:9727;top:272;width:5279;height:2" coordorigin="9727,272" coordsize="5279,2">
              <v:shape id="_x0000_s1968" style="position:absolute;left:9727;top:272;width:5279;height:2" coordorigin="9727,272" coordsize="5279,0" path="m9727,272r5278,e" filled="f" strokecolor="#231f20" strokeweight=".3pt">
                <v:path arrowok="t"/>
              </v:shape>
            </v:group>
            <v:group id="_x0000_s1969" style="position:absolute;left:9727;top:688;width:5279;height:2" coordorigin="9727,688" coordsize="5279,2">
              <v:shape id="_x0000_s1970" style="position:absolute;left:9727;top:688;width:5279;height:2" coordorigin="9727,688" coordsize="5279,0" path="m9727,688r5278,e" filled="f" strokecolor="#231f20" strokeweight=".3pt">
                <v:path arrowok="t"/>
              </v:shape>
            </v:group>
            <v:group id="_x0000_s1971" style="position:absolute;left:9727;top:1105;width:5279;height:2" coordorigin="9727,1105" coordsize="5279,2">
              <v:shape id="_x0000_s1972" style="position:absolute;left:9727;top:1105;width:5279;height:2" coordorigin="9727,1105" coordsize="5279,0" path="m9727,1105r5278,e" filled="f" strokecolor="#231f20" strokeweight=".3pt">
                <v:path arrowok="t"/>
              </v:shape>
            </v:group>
            <v:group id="_x0000_s1973" style="position:absolute;left:9727;top:1521;width:5279;height:2" coordorigin="9727,1521" coordsize="5279,2">
              <v:shape id="_x0000_s1974" style="position:absolute;left:9727;top:1521;width:5279;height:2" coordorigin="9727,1521" coordsize="5279,0" path="m9727,1521r5278,e" filled="f" strokecolor="#231f20" strokeweight=".3pt">
                <v:path arrowok="t"/>
              </v:shape>
            </v:group>
            <v:group id="_x0000_s1975" style="position:absolute;left:9727;top:1937;width:5279;height:2" coordorigin="9727,1937" coordsize="5279,2">
              <v:shape id="_x0000_s1976" style="position:absolute;left:9727;top:1937;width:5279;height:2" coordorigin="9727,1937" coordsize="5279,0" path="m9727,1937r5278,e" filled="f" strokecolor="#231f20" strokeweight=".3pt">
                <v:path arrowok="t"/>
              </v:shape>
            </v:group>
            <v:group id="_x0000_s1977" style="position:absolute;left:9727;top:2354;width:5279;height:2" coordorigin="9727,2354" coordsize="5279,2">
              <v:shape id="_x0000_s1978" style="position:absolute;left:9727;top:2354;width:5279;height:2" coordorigin="9727,2354" coordsize="5279,0" path="m9727,2354r5278,e" filled="f" strokecolor="#231f20" strokeweight=".3pt">
                <v:path arrowok="t"/>
              </v:shape>
            </v:group>
            <v:group id="_x0000_s1979" style="position:absolute;left:9727;top:2770;width:5279;height:2" coordorigin="9727,2770" coordsize="5279,2">
              <v:shape id="_x0000_s1980" style="position:absolute;left:9727;top:2770;width:5279;height:2" coordorigin="9727,2770" coordsize="5279,0" path="m9727,2770r5278,e" filled="f" strokecolor="#231f20" strokeweight=".3pt">
                <v:path arrowok="t"/>
              </v:shape>
            </v:group>
            <v:group id="_x0000_s1981" style="position:absolute;left:9727;top:3186;width:5279;height:2" coordorigin="9727,3186" coordsize="5279,2">
              <v:shape id="_x0000_s1982" style="position:absolute;left:9727;top:3186;width:5279;height:2" coordorigin="9727,3186" coordsize="5279,0" path="m9727,3186r5278,e" filled="f" strokecolor="#231f20" strokeweight=".3pt">
                <v:path arrowok="t"/>
              </v:shape>
            </v:group>
            <v:group id="_x0000_s1983" style="position:absolute;left:9727;top:3603;width:5279;height:2" coordorigin="9727,3603" coordsize="5279,2">
              <v:shape id="_x0000_s1984" style="position:absolute;left:9727;top:3603;width:5279;height:2" coordorigin="9727,3603" coordsize="5279,0" path="m9727,3603r5278,e" filled="f" strokecolor="#231f20" strokeweight=".3pt">
                <v:path arrowok="t"/>
              </v:shape>
            </v:group>
            <v:group id="_x0000_s1985" style="position:absolute;left:9727;top:4019;width:5279;height:2" coordorigin="9727,4019" coordsize="5279,2">
              <v:shape id="_x0000_s1986" style="position:absolute;left:9727;top:4019;width:5279;height:2" coordorigin="9727,4019" coordsize="5279,0" path="m9727,4019r5278,e" filled="f" strokecolor="#231f20" strokeweight=".3pt">
                <v:path arrowok="t"/>
              </v:shape>
            </v:group>
            <v:group id="_x0000_s1987" style="position:absolute;left:9727;top:4435;width:5279;height:2" coordorigin="9727,4435" coordsize="5279,2">
              <v:shape id="_x0000_s1988" style="position:absolute;left:9727;top:4435;width:5279;height:2" coordorigin="9727,4435" coordsize="5279,0" path="m9727,4435r5278,e" filled="f" strokecolor="#231f20" strokeweight=".3pt">
                <v:path arrowok="t"/>
              </v:shape>
            </v:group>
            <v:group id="_x0000_s1989" style="position:absolute;left:9727;top:4851;width:5279;height:2" coordorigin="9727,4851" coordsize="5279,2">
              <v:shape id="_x0000_s1990" style="position:absolute;left:9727;top:4851;width:5279;height:2" coordorigin="9727,4851" coordsize="5279,0" path="m9727,4851r5278,e" filled="f" strokecolor="#231f20" strokeweight=".3pt">
                <v:path arrowok="t"/>
              </v:shape>
            </v:group>
            <v:group id="_x0000_s1991" style="position:absolute;left:9727;top:5268;width:5279;height:2" coordorigin="9727,5268" coordsize="5279,2">
              <v:shape id="_x0000_s1992" style="position:absolute;left:9727;top:5268;width:5279;height:2" coordorigin="9727,5268" coordsize="5279,0" path="m9727,5268r5278,e" filled="f" strokecolor="#231f20" strokeweight=".3pt">
                <v:path arrowok="t"/>
              </v:shape>
            </v:group>
            <v:group id="_x0000_s1993" style="position:absolute;left:9727;top:5684;width:5279;height:2" coordorigin="9727,5684" coordsize="5279,2">
              <v:shape id="_x0000_s1994" style="position:absolute;left:9727;top:5684;width:5279;height:2" coordorigin="9727,5684" coordsize="5279,0" path="m9727,5684r5278,e" filled="f" strokecolor="#231f20" strokeweight=".3pt">
                <v:path arrowok="t"/>
              </v:shape>
            </v:group>
            <v:group id="_x0000_s1995" style="position:absolute;left:9727;top:6100;width:5279;height:2" coordorigin="9727,6100" coordsize="5279,2">
              <v:shape id="_x0000_s1996" style="position:absolute;left:9727;top:6100;width:5279;height:2" coordorigin="9727,6100" coordsize="5279,0" path="m9727,6100r5278,e" filled="f" strokecolor="#231f20" strokeweight=".3pt">
                <v:path arrowok="t"/>
              </v:shape>
            </v:group>
            <v:group id="_x0000_s1997" style="position:absolute;left:9727;top:6517;width:5279;height:2" coordorigin="9727,6517" coordsize="5279,2">
              <v:shape id="_x0000_s1998" style="position:absolute;left:9727;top:6517;width:5279;height:2" coordorigin="9727,6517" coordsize="5279,0" path="m9727,6517r5278,e" filled="f" strokecolor="#231f20" strokeweight=".3pt">
                <v:path arrowok="t"/>
              </v:shape>
            </v:group>
            <v:group id="_x0000_s1999" style="position:absolute;left:9727;top:6933;width:5279;height:2" coordorigin="9727,6933" coordsize="5279,2">
              <v:shape id="_x0000_s2000" style="position:absolute;left:9727;top:6933;width:5279;height:2" coordorigin="9727,6933" coordsize="5279,0" path="m9727,6933r5278,e" filled="f" strokecolor="#231f20" strokeweight=".3pt">
                <v:path arrowok="t"/>
              </v:shape>
            </v:group>
            <v:group id="_x0000_s2001" style="position:absolute;left:9727;top:7349;width:5279;height:2" coordorigin="9727,7349" coordsize="5279,2">
              <v:shape id="_x0000_s2002" style="position:absolute;left:9727;top:7349;width:5279;height:2" coordorigin="9727,7349" coordsize="5279,0" path="m9727,7349r5278,e" filled="f" strokecolor="#231f20" strokeweight=".3pt">
                <v:path arrowok="t"/>
              </v:shape>
            </v:group>
            <v:group id="_x0000_s2003" style="position:absolute;left:9727;top:7766;width:5279;height:2" coordorigin="9727,7766" coordsize="5279,2">
              <v:shape id="_x0000_s2004" style="position:absolute;left:9727;top:7766;width:5279;height:2" coordorigin="9727,7766" coordsize="5279,0" path="m9727,7766r5278,e" filled="f" strokecolor="#231f20" strokeweight=".3pt">
                <v:path arrowok="t"/>
              </v:shape>
            </v:group>
            <v:group id="_x0000_s2005" style="position:absolute;left:9726;top:890;width:5279;height:5396" coordorigin="9726,890" coordsize="5279,5396">
              <v:shape id="_x0000_s2006" style="position:absolute;left:9726;top:890;width:5279;height:5396" coordorigin="9726,890" coordsize="5279,5396" path="m15005,981r-55,9l14899,996r-48,4l14806,1001r-42,-1l14686,992r-71,-14l14551,961r-61,-18l14460,933r-29,-9l14371,908r-61,-13l14233,890r-45,3l14098,913r-89,37l13920,1003r-88,68l13745,1151r-43,45l13660,1244r-41,50l13578,1347r-40,55l13498,1459r-39,59l13421,1579r-51,86l13318,1753r-51,89l13216,1932r-50,91l13115,2114r-51,93l13014,2299r-52,92l12911,2484r-52,92l12806,2668r-53,91l12699,2849r-55,89l12588,3027r-57,87l12472,3199r-59,84l12352,3365r-130,169l12095,3699r-124,161l11847,4016r-122,153l11603,4320r-121,147l11361,4611r-123,143l11115,4895r-124,140l10864,5173r-129,138l10603,5448r-135,138l10329,5724r-143,138l10038,6002r-153,141l9726,6286e" filled="f" strokecolor="#231f20" strokeweight=".6pt">
                <v:stroke dashstyle="dash"/>
                <v:path arrowok="t"/>
              </v:shape>
            </v:group>
            <v:group id="_x0000_s2007" style="position:absolute;left:9726;top:1833;width:5279;height:4603" coordorigin="9726,1833" coordsize="5279,4603">
              <v:shape id="_x0000_s2008" style="position:absolute;left:9726;top:1833;width:5279;height:4603" coordorigin="9726,1833" coordsize="5279,4603" path="m15005,1849r-61,7l14887,1861r-54,3l14783,1865r-49,l14646,1860r-80,-7l14492,1845r-35,-4l14423,1838r-33,-3l14357,1833r-32,l14293,1834r-65,8l14149,1862r-89,38l13973,1950r-84,62l13806,2083r-80,79l13648,2246r-75,87l13501,2422r-70,89l13343,2627r-54,72l13236,2770r-51,72l13135,2913r-50,71l13036,3054r-49,71l12938,3196r-49,70l12841,3337r-50,71l12742,3478r-51,71l12640,3620r-52,71l12535,3763r-55,72l12424,3906r-58,73l12314,4041r-51,61l12211,4163r-52,59l12107,4280r-52,58l12003,4395r-53,56l11897,4506r-53,55l11791,4615r-53,53l11685,4721r-54,53l11578,4826r-53,52l11471,4930r-54,52l11364,5033r-54,51l11235,5156r-75,72l11086,5298r-74,71l10939,5439r-74,69l10791,5577r-74,68l10642,5713r-75,68l10490,5848r-78,67l10333,5981r-80,66l10170,6113r-84,65l10000,6243r-89,64l9820,6371r-94,64e" filled="f" strokecolor="#231f20" strokeweight=".6pt">
                <v:stroke dashstyle="dash"/>
                <v:path arrowok="t"/>
              </v:shape>
            </v:group>
            <v:group id="_x0000_s2009" style="position:absolute;left:9726;top:2600;width:5279;height:3999" coordorigin="9726,2600" coordsize="5279,3999">
              <v:shape id="_x0000_s2010" style="position:absolute;left:9726;top:2600;width:5279;height:3999" coordorigin="9726,2600" coordsize="5279,3999" path="m15005,2601r-149,-1l14717,2604r-129,10l14468,2630r-112,21l14252,2678r-97,32l14065,2747r-85,41l13901,2834r-75,51l13754,2940r-68,59l13621,3061r-64,66l13495,3197r-62,73l13372,3347r-63,79l13245,3507r-51,66l13145,3635r-46,59l13054,3750r-43,53l12969,3854r-40,49l12889,3950r-40,46l12810,4042r-80,89l12689,4177r-42,46l12604,4270r-46,48l12511,4368r-49,53l12409,4476r-55,57l12285,4604r-65,67l12157,4735r-61,59l12037,4851r-57,54l11925,4956r-53,49l11819,5051r-51,46l11717,5140r-51,43l11616,5225r-50,41l11516,5307r-51,41l11414,5390r-52,42l11308,5475r-55,44l11177,5580r-75,60l11028,5699r-74,57l10882,5812r-73,55l10737,5921r-72,53l10592,6026r-73,52l10446,6130r-74,51l10296,6232r-76,52l10142,6335r-79,52l9982,6438r-83,53l9814,6544r-88,54e" filled="f" strokecolor="#231f20" strokeweight=".6pt">
                <v:stroke dashstyle="dash"/>
                <v:path arrowok="t"/>
              </v:shape>
            </v:group>
            <v:group id="_x0000_s2011" style="position:absolute;left:9726;top:3253;width:5279;height:3451" coordorigin="9726,3253" coordsize="5279,3451">
              <v:shape id="_x0000_s2012" style="position:absolute;left:9726;top:3253;width:5279;height:3451" coordorigin="9726,3253" coordsize="5279,3451" path="m15005,3253r-122,l14766,3260r-113,14l14544,3293r-105,25l14338,3349r-97,36l14148,3425r-91,45l13970,3519r-84,52l13806,3627r-79,60l13652,3748r-73,65l13508,3879r-68,68l13373,4016r-65,71l13245,4158r-50,58l13148,4270r-46,51l13059,4369r-41,45l12939,4500r-77,80l12784,4659r-80,78l12617,4820r-47,43l12521,4909r-52,48l12413,5008r-59,53l12296,5113r-57,50l12182,5210r-56,45l12071,5298r-55,42l11961,5380r-54,39l11853,5457r-54,37l11745,5530r-55,36l11636,5601r-54,35l11527,5671r-56,35l11415,5741r-56,36l11301,5814r-58,37l11165,5902r-77,49l11012,5999r-76,46l10862,6091r-74,44l10714,6179r-73,43l10567,6264r-73,41l10421,6346r-74,40l10272,6426r-74,40l10122,6505r-77,40l9968,6584r-79,40l9808,6663r-82,40e" filled="f" strokecolor="#231f20" strokeweight=".6pt">
                <v:path arrowok="t"/>
              </v:shape>
            </v:group>
            <v:group id="_x0000_s2013" style="position:absolute;left:9726;top:3826;width:5279;height:3001" coordorigin="9726,3826" coordsize="5279,3001">
              <v:shape id="_x0000_s2014" style="position:absolute;left:9726;top:3826;width:5279;height:3001" coordorigin="9726,3826" coordsize="5279,3001" path="m15005,3827r-99,-1l14808,3833r-97,12l14614,3863r-95,23l14424,3914r-93,33l14239,3984r-90,41l14060,4069r-86,48l13890,4167r-82,53l13728,4275r-77,56l13577,4389r-71,59l13438,4507r-65,60l13311,4626r-50,50l13212,4723r-47,45l13120,4811r-44,41l12990,4929r-85,73l12819,5074r-90,72l12633,5221r-50,39l12530,5301r-56,43l12416,5389r-62,47l12272,5497r-92,64l12080,5627r-53,34l11973,5695r-56,35l11860,5764r-58,35l11743,5834r-60,35l11623,5903r-61,34l11501,5971r-61,33l11380,6037r-61,32l11259,6100r-80,42l11102,6181r-76,39l10953,6258r-73,37l10809,6331r-71,35l10668,6401r-71,35l10527,6470r-72,34l10383,6538r-74,35l10234,6607r-78,35l10076,6678r-82,36l9908,6750r-89,38l9726,6827e" filled="f" strokecolor="#231f20" strokeweight=".6pt">
                <v:stroke dashstyle="dash"/>
                <v:path arrowok="t"/>
              </v:shape>
            </v:group>
            <v:group id="_x0000_s2015" style="position:absolute;left:9726;top:4311;width:5279;height:2623" coordorigin="9726,4311" coordsize="5279,2623">
              <v:shape id="_x0000_s2016" style="position:absolute;left:9726;top:4311;width:5279;height:2623" coordorigin="9726,4311" coordsize="5279,2623" path="m15005,4311r-93,3l14819,4324r-93,16l14632,4361r-93,27l14445,4419r-92,36l14261,4494r-91,43l14080,4583r-88,49l13905,4683r-85,52l13737,4789r-81,54l13578,4898r-75,55l13430,5008r-69,54l13295,5114r-52,41l13194,5194r-92,70l13017,5327r-81,58l12855,5441r-83,57l12683,5557r-97,64l12533,5655r-56,38l12418,5732r-64,43l12314,5801r-86,55l12133,5915r-103,60l11977,6006r-56,32l11865,6069r-59,31l11747,6132r-60,31l11625,6194r-62,30l11500,6254r-63,30l11373,6312r-64,28l11244,6367r-81,33l11083,6432r-77,31l10930,6494r-75,29l10781,6552r-73,28l10635,6607r-72,27l10491,6661r-72,27l10347,6714r-73,27l10200,6767r-75,27l10049,6821r-78,27l9891,6876r-81,28l9726,6933e" filled="f" strokecolor="#231f20" strokeweight=".6pt">
                <v:stroke dashstyle="dash"/>
                <v:path arrowok="t"/>
              </v:shape>
            </v:group>
            <v:group id="_x0000_s2017" style="position:absolute;left:9726;top:4753;width:5279;height:2285" coordorigin="9726,4753" coordsize="5279,2285">
              <v:shape id="_x0000_s2018" style="position:absolute;left:9726;top:4753;width:5279;height:2285" coordorigin="9726,4753" coordsize="5279,2285" path="m15005,4753r-84,3l14836,4767r-87,17l14660,4807r-90,29l14479,4869r-91,37l14297,4947r-91,45l14116,5038r-90,49l13938,5137r-87,51l13766,5238r-83,51l13603,5339r-77,48l13452,5433r-71,43l13315,5516r-55,32l13209,5578r-97,59l13020,5691r-44,27l12931,5745r-89,53l12750,5853r-99,57l12599,5941r-55,32l12486,6006r-62,35l12359,6078r-70,38l12194,6168r-90,47l12016,6257r-88,40l11837,6335r-96,39l11637,6413r-114,43l11461,6478r-65,24l11327,6526r-74,27l11172,6582r-80,28l11014,6636r-76,26l10863,6688r-75,24l10715,6736r-74,23l10569,6782r-73,23l10423,6827r-73,23l10276,6872r-74,23l10126,6917r-76,23l9971,6964r-79,24l9810,7012r-84,26e" filled="f" strokecolor="#231f20" strokeweight=".6pt">
                <v:stroke dashstyle="dash"/>
                <v:path arrowok="t"/>
              </v:shape>
            </v:group>
            <w10:wrap anchorx="page"/>
          </v:group>
        </w:pic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90</w:t>
      </w:r>
    </w:p>
    <w:p w:rsidR="00E5163C" w:rsidRPr="003D7990" w:rsidRDefault="00E5163C">
      <w:pPr>
        <w:spacing w:before="176"/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85</w:t>
      </w:r>
    </w:p>
    <w:p w:rsidR="00E5163C" w:rsidRPr="003D7990" w:rsidRDefault="00E5163C">
      <w:pPr>
        <w:spacing w:before="4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80</w:t>
      </w:r>
    </w:p>
    <w:p w:rsidR="00E5163C" w:rsidRPr="003D7990" w:rsidRDefault="00E5163C">
      <w:pPr>
        <w:spacing w:before="11"/>
        <w:rPr>
          <w:rFonts w:ascii="Arial" w:hAnsi="Arial" w:cs="Arial"/>
          <w:sz w:val="15"/>
          <w:szCs w:val="15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75</w:t>
      </w:r>
    </w:p>
    <w:p w:rsidR="00E5163C" w:rsidRPr="003D7990" w:rsidRDefault="00E5163C">
      <w:pPr>
        <w:spacing w:before="4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70</w:t>
      </w:r>
    </w:p>
    <w:p w:rsidR="00E5163C" w:rsidRPr="003D7990" w:rsidRDefault="00E5163C">
      <w:pPr>
        <w:spacing w:before="11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65</w:t>
      </w:r>
    </w:p>
    <w:p w:rsidR="00E5163C" w:rsidRPr="003D7990" w:rsidRDefault="00E5163C">
      <w:pPr>
        <w:spacing w:before="142"/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60</w:t>
      </w:r>
    </w:p>
    <w:p w:rsidR="00E5163C" w:rsidRPr="003D7990" w:rsidRDefault="00E5163C">
      <w:pPr>
        <w:spacing w:before="6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55</w:t>
      </w:r>
    </w:p>
    <w:p w:rsidR="00E5163C" w:rsidRPr="003D7990" w:rsidRDefault="00E5163C">
      <w:pPr>
        <w:spacing w:before="8"/>
        <w:rPr>
          <w:rFonts w:ascii="Arial" w:hAnsi="Arial" w:cs="Arial"/>
          <w:sz w:val="15"/>
          <w:szCs w:val="15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50</w:t>
      </w:r>
    </w:p>
    <w:p w:rsidR="00E5163C" w:rsidRPr="003D7990" w:rsidRDefault="00E5163C">
      <w:pPr>
        <w:spacing w:before="178"/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45</w:t>
      </w:r>
    </w:p>
    <w:p w:rsidR="00E5163C" w:rsidRPr="003D7990" w:rsidRDefault="00E5163C">
      <w:pPr>
        <w:spacing w:before="7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40</w:t>
      </w:r>
    </w:p>
    <w:p w:rsidR="00E5163C" w:rsidRPr="003D7990" w:rsidRDefault="00E5163C">
      <w:pPr>
        <w:spacing w:before="170"/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35</w:t>
      </w:r>
    </w:p>
    <w:p w:rsidR="00E5163C" w:rsidRPr="003D7990" w:rsidRDefault="00E5163C">
      <w:pPr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30</w:t>
      </w:r>
    </w:p>
    <w:p w:rsidR="00E5163C" w:rsidRPr="003D7990" w:rsidRDefault="00E5163C">
      <w:pPr>
        <w:spacing w:before="9"/>
        <w:rPr>
          <w:rFonts w:ascii="Arial" w:hAnsi="Arial" w:cs="Arial"/>
          <w:sz w:val="16"/>
          <w:szCs w:val="16"/>
          <w:lang w:val="ru-RU"/>
        </w:rPr>
      </w:pPr>
    </w:p>
    <w:p w:rsidR="00E5163C" w:rsidRPr="003D7990" w:rsidRDefault="00E5163C">
      <w:pPr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25</w:t>
      </w:r>
    </w:p>
    <w:p w:rsidR="00E5163C" w:rsidRPr="003D7990" w:rsidRDefault="00E5163C">
      <w:pPr>
        <w:spacing w:before="170"/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20</w:t>
      </w:r>
    </w:p>
    <w:p w:rsidR="00E5163C" w:rsidRPr="003D7990" w:rsidRDefault="00E5163C">
      <w:pPr>
        <w:spacing w:before="175"/>
        <w:ind w:left="1714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15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pgSz w:w="16840" w:h="11910" w:orient="landscape"/>
          <w:pgMar w:top="940" w:right="1640" w:bottom="280" w:left="560" w:header="720" w:footer="720" w:gutter="0"/>
          <w:cols w:num="2" w:space="720" w:equalWidth="0">
            <w:col w:w="2386" w:space="4770"/>
            <w:col w:w="7484"/>
          </w:cols>
        </w:sectPr>
      </w:pPr>
    </w:p>
    <w:p w:rsidR="00E5163C" w:rsidRPr="003D7990" w:rsidRDefault="00E5163C">
      <w:pPr>
        <w:spacing w:before="8"/>
        <w:rPr>
          <w:rFonts w:ascii="Arial" w:hAnsi="Arial" w:cs="Arial"/>
          <w:sz w:val="9"/>
          <w:szCs w:val="9"/>
          <w:lang w:val="ru-RU"/>
        </w:rPr>
      </w:pPr>
    </w:p>
    <w:p w:rsidR="00E5163C" w:rsidRPr="003D7990" w:rsidRDefault="00E5163C">
      <w:pPr>
        <w:rPr>
          <w:rFonts w:ascii="Arial" w:hAnsi="Arial" w:cs="Arial"/>
          <w:sz w:val="9"/>
          <w:szCs w:val="9"/>
          <w:lang w:val="ru-RU"/>
        </w:rPr>
        <w:sectPr w:rsidR="00E5163C" w:rsidRPr="003D7990">
          <w:type w:val="continuous"/>
          <w:pgSz w:w="16840" w:h="11910" w:orient="landscape"/>
          <w:pgMar w:top="660" w:right="1640" w:bottom="280" w:left="560" w:header="720" w:footer="720" w:gutter="0"/>
          <w:cols w:space="720"/>
        </w:sectPr>
      </w:pPr>
    </w:p>
    <w:p w:rsidR="00E5163C" w:rsidRPr="003D7990" w:rsidRDefault="00E5163C">
      <w:pPr>
        <w:spacing w:before="9"/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ind w:left="2271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2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71" w:line="223" w:lineRule="exact"/>
        <w:ind w:left="2271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</w:p>
    <w:p w:rsidR="00E5163C" w:rsidRPr="003D7990" w:rsidRDefault="00E5163C">
      <w:pPr>
        <w:tabs>
          <w:tab w:val="left" w:pos="318"/>
          <w:tab w:val="left" w:pos="666"/>
        </w:tabs>
        <w:spacing w:line="223" w:lineRule="exact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6  </w:t>
      </w:r>
      <w:r w:rsidRPr="003D7990">
        <w:rPr>
          <w:rFonts w:ascii="Arial" w:eastAsia="Times New Roman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9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spacing w:before="166"/>
        <w:ind w:left="11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 xml:space="preserve">12 </w:t>
      </w:r>
      <w:r w:rsidRPr="003D7990">
        <w:rPr>
          <w:rFonts w:ascii="Arial" w:eastAsia="Times New Roman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18</w:t>
      </w:r>
      <w:r w:rsidRPr="003D7990">
        <w:rPr>
          <w:rFonts w:ascii="Arial" w:eastAsia="Times New Roman"/>
          <w:color w:val="231F20"/>
          <w:sz w:val="20"/>
          <w:lang w:val="ru-RU"/>
        </w:rPr>
        <w:tab/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>2,0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4,0</w:t>
      </w:r>
    </w:p>
    <w:p w:rsidR="00E5163C" w:rsidRPr="003D7990" w:rsidRDefault="00E5163C">
      <w:pPr>
        <w:spacing w:before="71"/>
        <w:ind w:left="917" w:right="5518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</w:p>
    <w:p w:rsidR="00E5163C" w:rsidRPr="003D7990" w:rsidRDefault="00E5163C">
      <w:pPr>
        <w:spacing w:before="8"/>
        <w:rPr>
          <w:rFonts w:ascii="Arial" w:hAnsi="Arial" w:cs="Arial"/>
          <w:sz w:val="17"/>
          <w:szCs w:val="17"/>
          <w:lang w:val="ru-RU"/>
        </w:rPr>
      </w:pPr>
    </w:p>
    <w:p w:rsidR="00E5163C" w:rsidRPr="003D7990" w:rsidRDefault="00E5163C">
      <w:pPr>
        <w:ind w:left="919" w:right="5406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5</w:t>
      </w:r>
    </w:p>
    <w:p w:rsidR="00E5163C" w:rsidRPr="003D7990" w:rsidRDefault="00E5163C">
      <w:pPr>
        <w:spacing w:before="152" w:line="214" w:lineRule="exact"/>
        <w:ind w:left="919" w:right="5406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</w:p>
    <w:p w:rsidR="00E5163C" w:rsidRPr="003D7990" w:rsidRDefault="00E5163C">
      <w:pPr>
        <w:tabs>
          <w:tab w:val="left" w:pos="1517"/>
          <w:tab w:val="left" w:pos="1868"/>
          <w:tab w:val="left" w:pos="2212"/>
          <w:tab w:val="left" w:pos="2534"/>
          <w:tab w:val="left" w:pos="2898"/>
          <w:tab w:val="left" w:pos="3251"/>
        </w:tabs>
        <w:spacing w:line="214" w:lineRule="exact"/>
        <w:ind w:left="1183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4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5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6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7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8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9  </w:t>
      </w:r>
      <w:r w:rsidRPr="003D7990">
        <w:rPr>
          <w:rFonts w:ascii="Arial" w:eastAsia="Times New Roman"/>
          <w:color w:val="231F20"/>
          <w:spacing w:val="8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10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6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11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12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14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13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4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14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2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31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16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18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17</w:t>
      </w:r>
      <w:r w:rsidRPr="003D7990">
        <w:rPr>
          <w:rFonts w:ascii="Arial" w:eastAsia="Times New Roman"/>
          <w:color w:val="231F20"/>
          <w:spacing w:val="41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18</w:t>
      </w:r>
    </w:p>
    <w:p w:rsidR="00E5163C" w:rsidRPr="003D7990" w:rsidRDefault="00E5163C">
      <w:pPr>
        <w:spacing w:line="214" w:lineRule="exact"/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1640" w:bottom="280" w:left="560" w:header="720" w:footer="720" w:gutter="0"/>
          <w:cols w:num="3" w:space="720" w:equalWidth="0">
            <w:col w:w="3524" w:space="40"/>
            <w:col w:w="4332" w:space="40"/>
            <w:col w:w="6704"/>
          </w:cols>
        </w:sectPr>
      </w:pPr>
    </w:p>
    <w:p w:rsidR="00E5163C" w:rsidRPr="003D7990" w:rsidRDefault="00E5163C">
      <w:pPr>
        <w:spacing w:before="134"/>
        <w:ind w:left="1455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t>Возраст</w:t>
      </w:r>
    </w:p>
    <w:p w:rsidR="00E5163C" w:rsidRPr="003D7990" w:rsidRDefault="00E5163C">
      <w:pPr>
        <w:spacing w:before="134"/>
        <w:ind w:left="926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>Месяцы</w:t>
      </w:r>
    </w:p>
    <w:p w:rsidR="00E5163C" w:rsidRPr="003D7990" w:rsidRDefault="00E5163C">
      <w:pPr>
        <w:tabs>
          <w:tab w:val="left" w:pos="7173"/>
        </w:tabs>
        <w:spacing w:before="110"/>
        <w:ind w:left="1455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>Годы</w:t>
      </w:r>
      <w:r w:rsidRPr="003D7990">
        <w:rPr>
          <w:rFonts w:ascii="Arial" w:hAnsi="Arial"/>
          <w:color w:val="231F20"/>
          <w:position w:val="-3"/>
          <w:sz w:val="20"/>
          <w:lang w:val="ru-RU"/>
        </w:rPr>
        <w:tab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1640" w:bottom="280" w:left="560" w:header="720" w:footer="720" w:gutter="0"/>
          <w:cols w:num="3" w:space="720" w:equalWidth="0">
            <w:col w:w="2225" w:space="40"/>
            <w:col w:w="1705" w:space="595"/>
            <w:col w:w="10075"/>
          </w:cols>
        </w:sectPr>
      </w:pPr>
    </w:p>
    <w:p w:rsidR="00E5163C" w:rsidRPr="003D7990" w:rsidRDefault="00E5163C">
      <w:pPr>
        <w:spacing w:before="8"/>
        <w:rPr>
          <w:rFonts w:ascii="Arial" w:hAnsi="Arial" w:cs="Arial"/>
          <w:sz w:val="27"/>
          <w:szCs w:val="27"/>
          <w:lang w:val="ru-RU"/>
        </w:rPr>
      </w:pPr>
    </w:p>
    <w:p w:rsidR="00E5163C" w:rsidRPr="003D7990" w:rsidRDefault="00E5163C">
      <w:pPr>
        <w:spacing w:before="63"/>
        <w:ind w:left="4783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Вес</w:t>
      </w:r>
      <w:r w:rsidRPr="003D7990">
        <w:rPr>
          <w:rFonts w:ascii="Arial" w:hAnsi="Arial"/>
          <w:i/>
          <w:spacing w:val="-35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девочек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5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5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34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tabs>
          <w:tab w:val="left" w:pos="1041"/>
        </w:tabs>
        <w:ind w:left="101"/>
        <w:rPr>
          <w:rFonts w:ascii="Arial" w:hAnsi="Arial" w:cs="Arial"/>
          <w:sz w:val="18"/>
          <w:szCs w:val="18"/>
          <w:lang w:val="ru-RU"/>
        </w:rPr>
      </w:pPr>
      <w:r w:rsidRPr="003D7990">
        <w:rPr>
          <w:sz w:val="24"/>
          <w:lang w:val="ru-RU"/>
        </w:rPr>
        <w:t>74</w:t>
      </w:r>
      <w:r w:rsidRPr="003D7990">
        <w:rPr>
          <w:sz w:val="24"/>
          <w:lang w:val="ru-RU"/>
        </w:rPr>
        <w:tab/>
      </w:r>
      <w:r w:rsidRPr="003D7990">
        <w:rPr>
          <w:rFonts w:ascii="Arial" w:hAnsi="Arial"/>
          <w:spacing w:val="2"/>
          <w:w w:val="95"/>
          <w:sz w:val="18"/>
          <w:lang w:val="ru-RU"/>
        </w:rPr>
        <w:t>ЦЕНТИЛЬНЫЕ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ТАБЛИЦЫ</w:t>
      </w:r>
      <w:r w:rsidRPr="003D7990">
        <w:rPr>
          <w:rFonts w:ascii="Arial" w:hAnsi="Arial"/>
          <w:spacing w:val="-9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РОСТА</w:t>
      </w:r>
      <w:r w:rsidRPr="003D7990">
        <w:rPr>
          <w:rFonts w:ascii="Arial" w:hAnsi="Arial"/>
          <w:spacing w:val="-11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И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ВЕСА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w w:val="95"/>
          <w:sz w:val="18"/>
          <w:lang w:val="ru-RU"/>
        </w:rPr>
        <w:t>ДЕТЕЙ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w w:val="95"/>
          <w:sz w:val="18"/>
          <w:lang w:val="ru-RU"/>
        </w:rPr>
        <w:t>С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1"/>
          <w:w w:val="95"/>
          <w:sz w:val="18"/>
          <w:lang w:val="ru-RU"/>
        </w:rPr>
        <w:t>СИНДРОМОМ</w:t>
      </w:r>
      <w:r w:rsidRPr="003D7990">
        <w:rPr>
          <w:rFonts w:ascii="Arial" w:hAnsi="Arial"/>
          <w:spacing w:val="-10"/>
          <w:w w:val="9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w w:val="95"/>
          <w:sz w:val="18"/>
          <w:lang w:val="ru-RU"/>
        </w:rPr>
        <w:t>ДАУНА</w:t>
      </w:r>
    </w:p>
    <w:p w:rsidR="00E5163C" w:rsidRPr="003D7990" w:rsidRDefault="00E5163C">
      <w:pPr>
        <w:rPr>
          <w:rFonts w:ascii="Arial" w:hAnsi="Arial" w:cs="Arial"/>
          <w:sz w:val="18"/>
          <w:szCs w:val="18"/>
          <w:lang w:val="ru-RU"/>
        </w:rPr>
        <w:sectPr w:rsidR="00E5163C" w:rsidRPr="003D7990">
          <w:type w:val="continuous"/>
          <w:pgSz w:w="16840" w:h="11910" w:orient="landscape"/>
          <w:pgMar w:top="660" w:right="1640" w:bottom="280" w:left="560" w:header="720" w:footer="720" w:gutter="0"/>
          <w:cols w:space="720"/>
        </w:sectPr>
      </w:pPr>
    </w:p>
    <w:p w:rsidR="00E5163C" w:rsidRPr="003D7990" w:rsidRDefault="00E5163C">
      <w:pPr>
        <w:tabs>
          <w:tab w:val="left" w:pos="401"/>
        </w:tabs>
        <w:spacing w:before="57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90"/>
          <w:sz w:val="20"/>
          <w:lang w:val="ru-RU"/>
        </w:rPr>
        <w:t>А</w:t>
      </w:r>
      <w:r w:rsidRPr="003D7990">
        <w:rPr>
          <w:rFonts w:ascii="Arial" w:hAnsi="Arial"/>
          <w:color w:val="231F20"/>
          <w:w w:val="90"/>
          <w:sz w:val="20"/>
          <w:lang w:val="ru-RU"/>
        </w:rPr>
        <w:tab/>
      </w:r>
      <w:r w:rsidRPr="003D7990">
        <w:rPr>
          <w:rFonts w:ascii="Arial" w:hAnsi="Arial"/>
          <w:color w:val="231F20"/>
          <w:spacing w:val="-1"/>
          <w:sz w:val="20"/>
          <w:lang w:val="ru-RU"/>
        </w:rPr>
        <w:t>55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8"/>
        <w:jc w:val="right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50</w:t>
      </w:r>
    </w:p>
    <w:p w:rsidR="00E5163C" w:rsidRPr="003D7990" w:rsidRDefault="00E5163C">
      <w:pPr>
        <w:spacing w:before="57"/>
        <w:ind w:left="990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>
        <w:rPr>
          <w:rFonts w:ascii="Arial" w:eastAsia="Times New Roman"/>
          <w:color w:val="231F20"/>
          <w:sz w:val="20"/>
        </w:rPr>
        <w:t>B</w:t>
      </w:r>
      <w:r w:rsidRPr="003D7990">
        <w:rPr>
          <w:rFonts w:ascii="Arial" w:eastAsia="Times New Roman"/>
          <w:color w:val="231F20"/>
          <w:sz w:val="20"/>
          <w:lang w:val="ru-RU"/>
        </w:rPr>
        <w:t xml:space="preserve">  </w:t>
      </w:r>
      <w:r w:rsidRPr="003D7990">
        <w:rPr>
          <w:rFonts w:ascii="Arial" w:eastAsia="Times New Roman"/>
          <w:color w:val="231F20"/>
          <w:spacing w:val="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55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69"/>
        <w:ind w:left="1294"/>
        <w:rPr>
          <w:rFonts w:ascii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group id="_x0000_s2019" style="position:absolute;left:0;text-align:left;margin-left:163.55pt;margin-top:-53.45pt;width:263.65pt;height:396.6pt;z-index:-251656192;mso-position-horizontal-relative:page" coordorigin="3271,-1069" coordsize="5273,7932">
            <v:group id="_x0000_s2020" style="position:absolute;left:3277;top:-1066;width:2;height:7926" coordorigin="3277,-1066" coordsize="2,7926">
              <v:shape id="_x0000_s2021" style="position:absolute;left:3277;top:-1066;width:2;height:7926" coordorigin="3277,-1066" coordsize="0,7926" path="m3277,-1066r,7926e" filled="f" strokecolor="#231f20" strokeweight=".3pt">
                <v:path arrowok="t"/>
              </v:shape>
            </v:group>
            <v:group id="_x0000_s2022" style="position:absolute;left:3387;top:-1066;width:2;height:7926" coordorigin="3387,-1066" coordsize="2,7926">
              <v:shape id="_x0000_s2023" style="position:absolute;left:3387;top:-1066;width:2;height:7926" coordorigin="3387,-1066" coordsize="0,7926" path="m3387,-1066r,7926e" filled="f" strokecolor="#231f20" strokeweight=".3pt">
                <v:path arrowok="t"/>
              </v:shape>
            </v:group>
            <v:group id="_x0000_s2024" style="position:absolute;left:3497;top:-1066;width:2;height:7926" coordorigin="3497,-1066" coordsize="2,7926">
              <v:shape id="_x0000_s2025" style="position:absolute;left:3497;top:-1066;width:2;height:7926" coordorigin="3497,-1066" coordsize="0,7926" path="m3497,-1066r,7926e" filled="f" strokecolor="#231f20" strokeweight=".3pt">
                <v:path arrowok="t"/>
              </v:shape>
            </v:group>
            <v:group id="_x0000_s2026" style="position:absolute;left:3607;top:-1066;width:2;height:7926" coordorigin="3607,-1066" coordsize="2,7926">
              <v:shape id="_x0000_s2027" style="position:absolute;left:3607;top:-1066;width:2;height:7926" coordorigin="3607,-1066" coordsize="0,7926" path="m3607,-1066r,7926e" filled="f" strokecolor="#231f20" strokeweight=".3pt">
                <v:path arrowok="t"/>
              </v:shape>
            </v:group>
            <v:group id="_x0000_s2028" style="position:absolute;left:3717;top:-1066;width:2;height:7926" coordorigin="3717,-1066" coordsize="2,7926">
              <v:shape id="_x0000_s2029" style="position:absolute;left:3717;top:-1066;width:2;height:7926" coordorigin="3717,-1066" coordsize="0,7926" path="m3717,-1066r,7926e" filled="f" strokecolor="#231f20" strokeweight=".3pt">
                <v:path arrowok="t"/>
              </v:shape>
            </v:group>
            <v:group id="_x0000_s2030" style="position:absolute;left:3826;top:-1066;width:2;height:7926" coordorigin="3826,-1066" coordsize="2,7926">
              <v:shape id="_x0000_s2031" style="position:absolute;left:3826;top:-1066;width:2;height:7926" coordorigin="3826,-1066" coordsize="0,7926" path="m3826,-1066r,7926e" filled="f" strokecolor="#231f20" strokeweight=".3pt">
                <v:path arrowok="t"/>
              </v:shape>
            </v:group>
            <v:group id="_x0000_s2032" style="position:absolute;left:3936;top:-1066;width:2;height:7926" coordorigin="3936,-1066" coordsize="2,7926">
              <v:shape id="_x0000_s2033" style="position:absolute;left:3936;top:-1066;width:2;height:7926" coordorigin="3936,-1066" coordsize="0,7926" path="m3936,-1066r,7926e" filled="f" strokecolor="#231f20" strokeweight=".3pt">
                <v:path arrowok="t"/>
              </v:shape>
            </v:group>
            <v:group id="_x0000_s2034" style="position:absolute;left:4046;top:-1066;width:2;height:7926" coordorigin="4046,-1066" coordsize="2,7926">
              <v:shape id="_x0000_s2035" style="position:absolute;left:4046;top:-1066;width:2;height:7926" coordorigin="4046,-1066" coordsize="0,7926" path="m4046,-1066r,7926e" filled="f" strokecolor="#231f20" strokeweight=".3pt">
                <v:path arrowok="t"/>
              </v:shape>
            </v:group>
            <v:group id="_x0000_s2036" style="position:absolute;left:4156;top:-1066;width:2;height:7926" coordorigin="4156,-1066" coordsize="2,7926">
              <v:shape id="_x0000_s2037" style="position:absolute;left:4156;top:-1066;width:2;height:7926" coordorigin="4156,-1066" coordsize="0,7926" path="m4156,-1066r,7926e" filled="f" strokecolor="#231f20" strokeweight=".3pt">
                <v:path arrowok="t"/>
              </v:shape>
            </v:group>
            <v:group id="_x0000_s2038" style="position:absolute;left:4266;top:-1066;width:2;height:7926" coordorigin="4266,-1066" coordsize="2,7926">
              <v:shape id="_x0000_s2039" style="position:absolute;left:4266;top:-1066;width:2;height:7926" coordorigin="4266,-1066" coordsize="0,7926" path="m4266,-1066r,7926e" filled="f" strokecolor="#231f20" strokeweight=".3pt">
                <v:path arrowok="t"/>
              </v:shape>
            </v:group>
            <v:group id="_x0000_s2040" style="position:absolute;left:4376;top:-1066;width:2;height:7926" coordorigin="4376,-1066" coordsize="2,7926">
              <v:shape id="_x0000_s2041" style="position:absolute;left:4376;top:-1066;width:2;height:7926" coordorigin="4376,-1066" coordsize="0,7926" path="m4376,-1066r,7926e" filled="f" strokecolor="#231f20" strokeweight=".3pt">
                <v:path arrowok="t"/>
              </v:shape>
            </v:group>
            <v:group id="_x0000_s2042" style="position:absolute;left:4486;top:-1066;width:2;height:7926" coordorigin="4486,-1066" coordsize="2,7926">
              <v:shape id="_x0000_s2043" style="position:absolute;left:4486;top:-1066;width:2;height:7926" coordorigin="4486,-1066" coordsize="0,7926" path="m4486,-1066r,7926e" filled="f" strokecolor="#231f20" strokeweight=".3pt">
                <v:path arrowok="t"/>
              </v:shape>
            </v:group>
            <v:group id="_x0000_s2044" style="position:absolute;left:4596;top:-1066;width:2;height:7926" coordorigin="4596,-1066" coordsize="2,7926">
              <v:shape id="_x0000_s2045" style="position:absolute;left:4596;top:-1066;width:2;height:7926" coordorigin="4596,-1066" coordsize="0,7926" path="m4596,-1066r,7926e" filled="f" strokecolor="#231f20" strokeweight=".3pt">
                <v:path arrowok="t"/>
              </v:shape>
            </v:group>
            <v:group id="_x0000_s2046" style="position:absolute;left:4705;top:-1066;width:2;height:7926" coordorigin="4705,-1066" coordsize="2,7926">
              <v:shape id="_x0000_s2047" style="position:absolute;left:4705;top:-1066;width:2;height:7926" coordorigin="4705,-1066" coordsize="0,7926" path="m4705,-1066r,7926e" filled="f" strokecolor="#231f20" strokeweight=".3pt">
                <v:path arrowok="t"/>
              </v:shape>
            </v:group>
            <v:group id="_x0000_s2048" style="position:absolute;left:4815;top:-1066;width:2;height:7926" coordorigin="4815,-1066" coordsize="2,7926">
              <v:shape id="_x0000_s2049" style="position:absolute;left:4815;top:-1066;width:2;height:7926" coordorigin="4815,-1066" coordsize="0,7926" path="m4815,-1066r,7926e" filled="f" strokecolor="#231f20" strokeweight=".3pt">
                <v:path arrowok="t"/>
              </v:shape>
            </v:group>
            <v:group id="_x0000_s2050" style="position:absolute;left:4925;top:-1066;width:2;height:7926" coordorigin="4925,-1066" coordsize="2,7926">
              <v:shape id="_x0000_s2051" style="position:absolute;left:4925;top:-1066;width:2;height:7926" coordorigin="4925,-1066" coordsize="0,7926" path="m4925,-1066r,7926e" filled="f" strokecolor="#231f20" strokeweight=".3pt">
                <v:path arrowok="t"/>
              </v:shape>
            </v:group>
            <v:group id="_x0000_s2052" style="position:absolute;left:5035;top:-1066;width:2;height:7926" coordorigin="5035,-1066" coordsize="2,7926">
              <v:shape id="_x0000_s2053" style="position:absolute;left:5035;top:-1066;width:2;height:7926" coordorigin="5035,-1066" coordsize="0,7926" path="m5035,-1066r,7926e" filled="f" strokecolor="#231f20" strokeweight=".3pt">
                <v:path arrowok="t"/>
              </v:shape>
            </v:group>
            <v:group id="_x0000_s2054" style="position:absolute;left:5145;top:-1066;width:2;height:7926" coordorigin="5145,-1066" coordsize="2,7926">
              <v:shape id="_x0000_s2055" style="position:absolute;left:5145;top:-1066;width:2;height:7926" coordorigin="5145,-1066" coordsize="0,7926" path="m5145,-1066r,7926e" filled="f" strokecolor="#231f20" strokeweight=".3pt">
                <v:path arrowok="t"/>
              </v:shape>
            </v:group>
            <v:group id="_x0000_s2056" style="position:absolute;left:5255;top:-1066;width:2;height:7926" coordorigin="5255,-1066" coordsize="2,7926">
              <v:shape id="_x0000_s2057" style="position:absolute;left:5255;top:-1066;width:2;height:7926" coordorigin="5255,-1066" coordsize="0,7926" path="m5255,-1066r,7926e" filled="f" strokecolor="#231f20" strokeweight=".3pt">
                <v:path arrowok="t"/>
              </v:shape>
            </v:group>
            <v:group id="_x0000_s2058" style="position:absolute;left:5916;top:-1066;width:2;height:7926" coordorigin="5916,-1066" coordsize="2,7926">
              <v:shape id="_x0000_s2059" style="position:absolute;left:5916;top:-1066;width:2;height:7926" coordorigin="5916,-1066" coordsize="0,7926" path="m5916,-1066r,7926e" filled="f" strokecolor="#231f20" strokeweight=".3pt">
                <v:path arrowok="t"/>
              </v:shape>
            </v:group>
            <v:group id="_x0000_s2060" style="position:absolute;left:6574;top:-1066;width:2;height:7926" coordorigin="6574,-1066" coordsize="2,7926">
              <v:shape id="_x0000_s2061" style="position:absolute;left:6574;top:-1066;width:2;height:7926" coordorigin="6574,-1066" coordsize="0,7926" path="m6574,-1066r,7926e" filled="f" strokecolor="#231f20" strokeweight=".3pt">
                <v:path arrowok="t"/>
              </v:shape>
            </v:group>
            <v:group id="_x0000_s2062" style="position:absolute;left:7227;top:-1066;width:2;height:126" coordorigin="7227,-1066" coordsize="2,126">
              <v:shape id="_x0000_s2063" style="position:absolute;left:7227;top:-1066;width:2;height:126" coordorigin="7227,-1066" coordsize="0,126" path="m7227,-1066r,126e" filled="f" strokecolor="#231f20" strokeweight=".3pt">
                <v:path arrowok="t"/>
              </v:shape>
            </v:group>
            <v:group id="_x0000_s2064" style="position:absolute;left:7897;top:-1066;width:2;height:126" coordorigin="7897,-1066" coordsize="2,126">
              <v:shape id="_x0000_s2065" style="position:absolute;left:7897;top:-1066;width:2;height:126" coordorigin="7897,-1066" coordsize="0,126" path="m7897,-1066r,126e" filled="f" strokecolor="#231f20" strokeweight=".3pt">
                <v:path arrowok="t"/>
              </v:shape>
            </v:group>
            <v:group id="_x0000_s2066" style="position:absolute;left:8537;top:-1066;width:2;height:7926" coordorigin="8537,-1066" coordsize="2,7926">
              <v:shape id="_x0000_s2067" style="position:absolute;left:8537;top:-1066;width:2;height:7926" coordorigin="8537,-1066" coordsize="0,7926" path="m8537,-1066r,7926e" filled="f" strokecolor="#231f20" strokeweight=".3pt">
                <v:path arrowok="t"/>
              </v:shape>
            </v:group>
            <v:group id="_x0000_s2068" style="position:absolute;left:3277;top:-1050;width:5261;height:2" coordorigin="3277,-1050" coordsize="5261,2">
              <v:shape id="_x0000_s2069" style="position:absolute;left:3277;top:-1050;width:5261;height:2" coordorigin="3277,-1050" coordsize="5261,0" path="m3277,-1050r5260,e" filled="f" strokecolor="#231f20" strokeweight=".3pt">
                <v:path arrowok="t"/>
              </v:shape>
            </v:group>
            <v:group id="_x0000_s2070" style="position:absolute;left:8278;top:-786;width:260;height:2" coordorigin="8278,-786" coordsize="260,2">
              <v:shape id="_x0000_s2071" style="position:absolute;left:8278;top:-786;width:260;height:2" coordorigin="8278,-786" coordsize="260,0" path="m8278,-786r259,e" filled="f" strokecolor="#231f20" strokeweight=".3pt">
                <v:path arrowok="t"/>
              </v:shape>
            </v:group>
            <v:group id="_x0000_s2072" style="position:absolute;left:3277;top:-786;width:3671;height:2" coordorigin="3277,-786" coordsize="3671,2">
              <v:shape id="_x0000_s2073" style="position:absolute;left:3277;top:-786;width:3671;height:2" coordorigin="3277,-786" coordsize="3671,0" path="m3277,-786r3671,e" filled="f" strokecolor="#231f20" strokeweight=".3pt">
                <v:path arrowok="t"/>
              </v:shape>
            </v:group>
            <v:group id="_x0000_s2074" style="position:absolute;left:7227;top:-611;width:2;height:7472" coordorigin="7227,-611" coordsize="2,7472">
              <v:shape id="_x0000_s2075" style="position:absolute;left:7227;top:-611;width:2;height:7472" coordorigin="7227,-611" coordsize="0,7472" path="m7227,-611r,7471e" filled="f" strokecolor="#231f20" strokeweight=".3pt">
                <v:path arrowok="t"/>
              </v:shape>
            </v:group>
            <v:group id="_x0000_s2076" style="position:absolute;left:7897;top:-611;width:2;height:7472" coordorigin="7897,-611" coordsize="2,7472">
              <v:shape id="_x0000_s2077" style="position:absolute;left:7897;top:-611;width:2;height:7472" coordorigin="7897,-611" coordsize="0,7472" path="m7897,-611r,7471e" filled="f" strokecolor="#231f20" strokeweight=".3pt">
                <v:path arrowok="t"/>
              </v:shape>
            </v:group>
            <v:group id="_x0000_s2078" style="position:absolute;left:3277;top:-522;width:5261;height:2" coordorigin="3277,-522" coordsize="5261,2">
              <v:shape id="_x0000_s2079" style="position:absolute;left:3277;top:-522;width:5261;height:2" coordorigin="3277,-522" coordsize="5261,0" path="m3277,-522r5260,e" filled="f" strokecolor="#231f20" strokeweight=".3pt">
                <v:path arrowok="t"/>
              </v:shape>
            </v:group>
            <v:group id="_x0000_s2080" style="position:absolute;left:3277;top:-259;width:5261;height:2" coordorigin="3277,-259" coordsize="5261,2">
              <v:shape id="_x0000_s2081" style="position:absolute;left:3277;top:-259;width:5261;height:2" coordorigin="3277,-259" coordsize="5261,0" path="m3277,-259r5260,e" filled="f" strokecolor="#231f20" strokeweight=".3pt">
                <v:path arrowok="t"/>
              </v:shape>
            </v:group>
            <v:group id="_x0000_s2082" style="position:absolute;left:3277;top:269;width:5261;height:2" coordorigin="3277,269" coordsize="5261,2">
              <v:shape id="_x0000_s2083" style="position:absolute;left:3277;top:269;width:5261;height:2" coordorigin="3277,269" coordsize="5261,0" path="m3277,269r5260,e" filled="f" strokecolor="#231f20" strokeweight=".3pt">
                <v:path arrowok="t"/>
              </v:shape>
            </v:group>
            <v:group id="_x0000_s2084" style="position:absolute;left:3277;top:5;width:5261;height:2" coordorigin="3277,5" coordsize="5261,2">
              <v:shape id="_x0000_s2085" style="position:absolute;left:3277;top:5;width:5261;height:2" coordorigin="3277,5" coordsize="5261,0" path="m3277,5r5260,e" filled="f" strokecolor="#231f20" strokeweight=".3pt">
                <v:path arrowok="t"/>
              </v:shape>
            </v:group>
            <v:group id="_x0000_s2086" style="position:absolute;left:3277;top:532;width:5261;height:2" coordorigin="3277,532" coordsize="5261,2">
              <v:shape id="_x0000_s2087" style="position:absolute;left:3277;top:532;width:5261;height:2" coordorigin="3277,532" coordsize="5261,0" path="m3277,532r5260,e" filled="f" strokecolor="#231f20" strokeweight=".3pt">
                <v:path arrowok="t"/>
              </v:shape>
            </v:group>
            <v:group id="_x0000_s2088" style="position:absolute;left:3277;top:1587;width:5261;height:2" coordorigin="3277,1587" coordsize="5261,2">
              <v:shape id="_x0000_s2089" style="position:absolute;left:3277;top:1587;width:5261;height:2" coordorigin="3277,1587" coordsize="5261,0" path="m3277,1587r5260,e" filled="f" strokecolor="#231f20" strokeweight=".3pt">
                <v:path arrowok="t"/>
              </v:shape>
            </v:group>
            <v:group id="_x0000_s2090" style="position:absolute;left:3277;top:1060;width:5261;height:2" coordorigin="3277,1060" coordsize="5261,2">
              <v:shape id="_x0000_s2091" style="position:absolute;left:3277;top:1060;width:5261;height:2" coordorigin="3277,1060" coordsize="5261,0" path="m3277,1060r5260,e" filled="f" strokecolor="#231f20" strokeweight=".3pt">
                <v:path arrowok="t"/>
              </v:shape>
            </v:group>
            <v:group id="_x0000_s2092" style="position:absolute;left:3277;top:1323;width:5261;height:2" coordorigin="3277,1323" coordsize="5261,2">
              <v:shape id="_x0000_s2093" style="position:absolute;left:3277;top:1323;width:5261;height:2" coordorigin="3277,1323" coordsize="5261,0" path="m3277,1323r5260,e" filled="f" strokecolor="#231f20" strokeweight=".3pt">
                <v:path arrowok="t"/>
              </v:shape>
            </v:group>
            <v:group id="_x0000_s2094" style="position:absolute;left:3277;top:796;width:5261;height:2" coordorigin="3277,796" coordsize="5261,2">
              <v:shape id="_x0000_s2095" style="position:absolute;left:3277;top:796;width:5261;height:2" coordorigin="3277,796" coordsize="5261,0" path="m3277,796r5260,e" filled="f" strokecolor="#231f20" strokeweight=".3pt">
                <v:path arrowok="t"/>
              </v:shape>
            </v:group>
            <v:group id="_x0000_s2096" style="position:absolute;left:3277;top:1851;width:5261;height:2" coordorigin="3277,1851" coordsize="5261,2">
              <v:shape id="_x0000_s2097" style="position:absolute;left:3277;top:1851;width:5261;height:2" coordorigin="3277,1851" coordsize="5261,0" path="m3277,1851r5260,e" filled="f" strokecolor="#231f20" strokeweight=".3pt">
                <v:path arrowok="t"/>
              </v:shape>
            </v:group>
            <v:group id="_x0000_s2098" style="position:absolute;left:3277;top:2114;width:5261;height:2" coordorigin="3277,2114" coordsize="5261,2">
              <v:shape id="_x0000_s2099" style="position:absolute;left:3277;top:2114;width:5261;height:2" coordorigin="3277,2114" coordsize="5261,0" path="m3277,2114r5260,e" filled="f" strokecolor="#231f20" strokeweight=".3pt">
                <v:path arrowok="t"/>
              </v:shape>
            </v:group>
            <v:group id="_x0000_s2100" style="position:absolute;left:3277;top:2378;width:5261;height:2" coordorigin="3277,2378" coordsize="5261,2">
              <v:shape id="_x0000_s2101" style="position:absolute;left:3277;top:2378;width:5261;height:2" coordorigin="3277,2378" coordsize="5261,0" path="m3277,2378r5260,e" filled="f" strokecolor="#231f20" strokeweight=".3pt">
                <v:path arrowok="t"/>
              </v:shape>
            </v:group>
            <v:group id="_x0000_s2102" style="position:absolute;left:3277;top:2905;width:5261;height:2" coordorigin="3277,2905" coordsize="5261,2">
              <v:shape id="_x0000_s2103" style="position:absolute;left:3277;top:2905;width:5261;height:2" coordorigin="3277,2905" coordsize="5261,0" path="m3277,2905r5260,e" filled="f" strokecolor="#231f20" strokeweight=".3pt">
                <v:path arrowok="t"/>
              </v:shape>
            </v:group>
            <v:group id="_x0000_s2104" style="position:absolute;left:3277;top:2642;width:5261;height:2" coordorigin="3277,2642" coordsize="5261,2">
              <v:shape id="_x0000_s2105" style="position:absolute;left:3277;top:2642;width:5261;height:2" coordorigin="3277,2642" coordsize="5261,0" path="m3277,2642r5260,e" filled="f" strokecolor="#231f20" strokeweight=".3pt">
                <v:path arrowok="t"/>
              </v:shape>
            </v:group>
            <v:group id="_x0000_s2106" style="position:absolute;left:3277;top:4487;width:5261;height:2" coordorigin="3277,4487" coordsize="5261,2">
              <v:shape id="_x0000_s2107" style="position:absolute;left:3277;top:4487;width:5261;height:2" coordorigin="3277,4487" coordsize="5261,0" path="m3277,4487r5260,e" filled="f" strokecolor="#231f20" strokeweight=".3pt">
                <v:path arrowok="t"/>
              </v:shape>
            </v:group>
            <v:group id="_x0000_s2108" style="position:absolute;left:3277;top:4224;width:5261;height:2" coordorigin="3277,4224" coordsize="5261,2">
              <v:shape id="_x0000_s2109" style="position:absolute;left:3277;top:4224;width:5261;height:2" coordorigin="3277,4224" coordsize="5261,0" path="m3277,4224r5260,e" filled="f" strokecolor="#231f20" strokeweight=".3pt">
                <v:path arrowok="t"/>
              </v:shape>
            </v:group>
            <v:group id="_x0000_s2110" style="position:absolute;left:3277;top:3960;width:5261;height:2" coordorigin="3277,3960" coordsize="5261,2">
              <v:shape id="_x0000_s2111" style="position:absolute;left:3277;top:3960;width:5261;height:2" coordorigin="3277,3960" coordsize="5261,0" path="m3277,3960r5260,e" filled="f" strokecolor="#231f20" strokeweight=".3pt">
                <v:path arrowok="t"/>
              </v:shape>
            </v:group>
            <v:group id="_x0000_s2112" style="position:absolute;left:3277;top:3696;width:5261;height:2" coordorigin="3277,3696" coordsize="5261,2">
              <v:shape id="_x0000_s2113" style="position:absolute;left:3277;top:3696;width:5261;height:2" coordorigin="3277,3696" coordsize="5261,0" path="m3277,3696r5260,e" filled="f" strokecolor="#231f20" strokeweight=".3pt">
                <v:path arrowok="t"/>
              </v:shape>
            </v:group>
            <v:group id="_x0000_s2114" style="position:absolute;left:3277;top:3433;width:5261;height:2" coordorigin="3277,3433" coordsize="5261,2">
              <v:shape id="_x0000_s2115" style="position:absolute;left:3277;top:3433;width:5261;height:2" coordorigin="3277,3433" coordsize="5261,0" path="m3277,3433r5260,e" filled="f" strokecolor="#231f20" strokeweight=".3pt">
                <v:path arrowok="t"/>
              </v:shape>
            </v:group>
            <v:group id="_x0000_s2116" style="position:absolute;left:3277;top:3169;width:5261;height:2" coordorigin="3277,3169" coordsize="5261,2">
              <v:shape id="_x0000_s2117" style="position:absolute;left:3277;top:3169;width:5261;height:2" coordorigin="3277,3169" coordsize="5261,0" path="m3277,3169r5260,e" filled="f" strokecolor="#231f20" strokeweight=".3pt">
                <v:path arrowok="t"/>
              </v:shape>
            </v:group>
            <v:group id="_x0000_s2118" style="position:absolute;left:3277;top:4751;width:5261;height:2" coordorigin="3277,4751" coordsize="5261,2">
              <v:shape id="_x0000_s2119" style="position:absolute;left:3277;top:4751;width:5261;height:2" coordorigin="3277,4751" coordsize="5261,0" path="m3277,4751r5260,e" filled="f" strokecolor="#231f20" strokeweight=".3pt">
                <v:path arrowok="t"/>
              </v:shape>
            </v:group>
            <v:group id="_x0000_s2120" style="position:absolute;left:3277;top:5015;width:5261;height:2" coordorigin="3277,5015" coordsize="5261,2">
              <v:shape id="_x0000_s2121" style="position:absolute;left:3277;top:5015;width:5261;height:2" coordorigin="3277,5015" coordsize="5261,0" path="m3277,5015r5260,e" filled="f" strokecolor="#231f20" strokeweight=".3pt">
                <v:path arrowok="t"/>
              </v:shape>
            </v:group>
            <v:group id="_x0000_s2122" style="position:absolute;left:3277;top:5542;width:5261;height:2" coordorigin="3277,5542" coordsize="5261,2">
              <v:shape id="_x0000_s2123" style="position:absolute;left:3277;top:5542;width:5261;height:2" coordorigin="3277,5542" coordsize="5261,0" path="m3277,5542r5260,e" filled="f" strokecolor="#231f20" strokeweight=".3pt">
                <v:path arrowok="t"/>
              </v:shape>
            </v:group>
            <v:group id="_x0000_s2124" style="position:absolute;left:3277;top:5278;width:5261;height:2" coordorigin="3277,5278" coordsize="5261,2">
              <v:shape id="_x0000_s2125" style="position:absolute;left:3277;top:5278;width:5261;height:2" coordorigin="3277,5278" coordsize="5261,0" path="m3277,5278r5260,e" filled="f" strokecolor="#231f20" strokeweight=".3pt">
                <v:path arrowok="t"/>
              </v:shape>
            </v:group>
            <v:group id="_x0000_s2126" style="position:absolute;left:3277;top:5805;width:5261;height:2" coordorigin="3277,5805" coordsize="5261,2">
              <v:shape id="_x0000_s2127" style="position:absolute;left:3277;top:5805;width:5261;height:2" coordorigin="3277,5805" coordsize="5261,0" path="m3277,5805r5260,e" filled="f" strokecolor="#231f20" strokeweight=".3pt">
                <v:path arrowok="t"/>
              </v:shape>
            </v:group>
            <v:group id="_x0000_s2128" style="position:absolute;left:3277;top:6069;width:5261;height:2" coordorigin="3277,6069" coordsize="5261,2">
              <v:shape id="_x0000_s2129" style="position:absolute;left:3277;top:6069;width:5261;height:2" coordorigin="3277,6069" coordsize="5261,0" path="m3277,6069r5260,e" filled="f" strokecolor="#231f20" strokeweight=".3pt">
                <v:path arrowok="t"/>
              </v:shape>
            </v:group>
            <v:group id="_x0000_s2130" style="position:absolute;left:3277;top:6596;width:5261;height:2" coordorigin="3277,6596" coordsize="5261,2">
              <v:shape id="_x0000_s2131" style="position:absolute;left:3277;top:6596;width:5261;height:2" coordorigin="3277,6596" coordsize="5261,0" path="m3277,6596r5260,e" filled="f" strokecolor="#231f20" strokeweight=".3pt">
                <v:path arrowok="t"/>
              </v:shape>
            </v:group>
            <v:group id="_x0000_s2132" style="position:absolute;left:3277;top:6333;width:5261;height:2" coordorigin="3277,6333" coordsize="5261,2">
              <v:shape id="_x0000_s2133" style="position:absolute;left:3277;top:6333;width:5261;height:2" coordorigin="3277,6333" coordsize="5261,0" path="m3277,6333r5260,e" filled="f" strokecolor="#231f20" strokeweight=".3pt">
                <v:path arrowok="t"/>
              </v:shape>
            </v:group>
            <v:group id="_x0000_s2134" style="position:absolute;left:3277;top:6860;width:5261;height:2" coordorigin="3277,6860" coordsize="5261,2">
              <v:shape id="_x0000_s2135" style="position:absolute;left:3277;top:6860;width:5261;height:2" coordorigin="3277,6860" coordsize="5261,0" path="m3277,6860r5260,e" filled="f" strokecolor="#231f20" strokeweight=".3pt">
                <v:path arrowok="t"/>
              </v:shape>
            </v:group>
            <v:group id="_x0000_s2136" style="position:absolute;left:3277;top:-339;width:5261;height:3743" coordorigin="3277,-339" coordsize="5261,3743">
              <v:shape id="_x0000_s2137" style="position:absolute;left:3277;top:-339;width:5261;height:3743" coordorigin="3277,-339" coordsize="5261,3743" path="m8537,-339r-118,23l8295,-293r-127,24l8038,-245r-133,24l7770,-196r-137,25l7496,-146r-137,26l7223,-95r-136,26l6954,-43r-131,26l6696,10,6572,36,6453,62,6339,89r-108,27l6129,142r-94,27l5975,186r-68,19l5832,227r-82,24l5662,278r-92,30l5472,342r-100,37l5268,420r-105,46l5056,516r-108,56l4841,632r-107,66l4629,769r-102,78l4428,931r-96,90l4241,1118r-85,105l4092,1312r-61,95l3973,1508r-55,105l3865,1723r-51,114l3765,1953r-46,119l3674,2192r-42,120l3591,2433r-40,120l3513,2671r-37,117l3441,2901r-34,110l3373,3117r-33,102l3308,3314r-31,89e" filled="f" strokecolor="#231f20" strokeweight=".6pt">
                <v:stroke dashstyle="dash"/>
                <v:path arrowok="t"/>
              </v:shape>
            </v:group>
            <v:group id="_x0000_s2138" style="position:absolute;left:3277;top:1851;width:5261;height:4136" coordorigin="3277,1851" coordsize="5261,4136">
              <v:shape id="_x0000_s2139" style="position:absolute;left:3277;top:1851;width:5261;height:4136" coordorigin="3277,1851" coordsize="5261,4136" path="m8537,1851r-140,27l8258,1904r-138,26l7984,1956r-134,25l7718,2005r-130,24l7459,2053r-126,23l7210,2099r-122,22l6969,2143r-116,22l6740,2187r-111,21l6521,2229r-105,21l6315,2271r-98,21l6122,2313r-94,22l5939,2357r-83,22l5778,2400r-74,22l5634,2443r-65,21l5507,2485r-59,20l5338,2545r-101,39l5188,2602r-47,19l5048,2655r-93,32l4824,2729r-77,24l4676,2776r-65,22l4551,2820r-104,44l4359,2911r-76,54l4217,3028r-60,76l4099,3197r-29,53l4040,3309r-31,64l3953,3497r-53,124l3852,3747r-45,126l3764,4000r-39,128l3688,4257r-36,130l3619,4517r-32,131l3556,4780r-30,132l3496,5045r-29,133l3437,5312r-30,134l3377,5581r-32,134l3312,5851r-35,135e" filled="f" strokecolor="#231f20" strokeweight=".6pt">
                <v:stroke dashstyle="dash"/>
                <v:path arrowok="t"/>
              </v:shape>
            </v:group>
            <v:group id="_x0000_s2140" style="position:absolute;left:3277;top:1481;width:5261;height:4082" coordorigin="3277,1481" coordsize="5261,4082">
              <v:shape id="_x0000_s2141" style="position:absolute;left:3277;top:1481;width:5261;height:4082" coordorigin="3277,1481" coordsize="5261,4082" path="m8537,1481r-140,27l8258,1535r-137,26l7986,1587r-133,25l7721,1637r-129,25l7465,1686r-125,24l7218,1734r-121,23l6980,1780r-116,23l6752,1825r-110,23l6535,1869r-104,22l6330,1912r-98,21l6138,1954r-95,21l5954,1997r-83,20l5792,2038r-75,20l5647,2078r-67,20l5517,2117r-60,20l5400,2155r-108,37l5192,2227r-49,17l5096,2260r-47,16l5002,2292r-47,15l4907,2322r-84,26l4746,2374r-72,26l4607,2426r-61,26l4490,2479r-100,54l4306,2591r-73,63l4170,2724r-56,77l4061,2887r-52,97l3950,3104r-54,122l3846,3348r-46,123l3758,3596r-39,125l3682,3847r-34,127l3616,4102r-30,129l3556,4361r-28,130l3499,4623r-28,132l3442,4888r-30,133l3381,5156r-32,135l3314,5426r-37,137e" filled="f" strokecolor="#231f20" strokeweight=".6pt">
                <v:stroke dashstyle="dash"/>
                <v:path arrowok="t"/>
              </v:shape>
            </v:group>
            <v:group id="_x0000_s2142" style="position:absolute;left:3277;top:39;width:5261;height:3754" coordorigin="3277,39" coordsize="5261,3754">
              <v:shape id="_x0000_s2143" style="position:absolute;left:3277;top:39;width:5261;height:3754" coordorigin="3277,39" coordsize="5261,3754" path="m8537,39l8378,69,8222,98r-152,29l7922,154r-145,27l7635,207r-139,26l7361,258r-133,25l7098,307r-128,24l6845,355r-123,24l6602,403r-119,23l6366,450r-115,24l6138,498r-112,24l5916,547r-120,32l5725,600r-78,25l5563,653r-88,31l5383,719r-94,37l5193,795r-96,41l5001,880r-94,45l4815,972r-89,48l4641,1069r-79,50l4489,1170r-65,51l4367,1272r-48,51l4252,1408r-65,96l4123,1610r-64,114l3997,1845r-62,128l3876,2106r-59,138l3760,2384r-55,142l3652,2668r-51,142l3552,2951r-47,137l3460,3222r-42,129l3379,3473r-37,116l3308,3695r-31,97e" filled="f" strokecolor="#231f20" strokeweight=".6pt">
                <v:stroke dashstyle="dash"/>
                <v:path arrowok="t"/>
              </v:shape>
            </v:group>
            <v:group id="_x0000_s2144" style="position:absolute;left:3277;top:767;width:5261;height:3950" coordorigin="3277,767" coordsize="5261,3950">
              <v:shape id="_x0000_s2145" style="position:absolute;left:3277;top:767;width:5261;height:3950" coordorigin="3277,767" coordsize="5261,3950" path="m8537,767r-195,36l8156,836r-176,31l7813,896r-158,27l7505,949r-143,24l7225,996r-130,22l6971,1039r-119,21l6737,1081r-110,21l6519,1123r-104,22l6313,1167r-100,24l6113,1216r-98,26l5916,1270r-69,21l5771,1314r-80,25l5606,1367r-89,30l5425,1429r-93,33l5238,1497r-95,37l5049,1571r-93,39l4865,1649r-87,40l4694,1730r-79,41l4541,1812r-67,41l4414,1894r-52,41l4238,2067r-77,105l4088,2288r-70,125l3953,2547r-63,141l3831,2835r-55,152l3723,3143r-51,157l3624,3458r-45,158l3535,3773r-41,153l3454,4076r-38,144l3380,4357r-35,129l3310,4607r-33,109e" filled="f" strokecolor="#231f20" strokeweight=".6pt">
                <v:path arrowok="t"/>
              </v:shape>
            </v:group>
            <v:group id="_x0000_s2146" style="position:absolute;left:3277;top:387;width:5261;height:3941" coordorigin="3277,387" coordsize="5261,3941">
              <v:shape id="_x0000_s2147" style="position:absolute;left:3277;top:387;width:5261;height:3941" coordorigin="3277,387" coordsize="5261,3941" path="m8537,387r-170,37l8202,459r-159,32l7889,520r-149,27l7596,573r-140,24l7320,621r-132,22l7060,665r-125,22l6813,709r-119,23l6577,755r-114,24l6351,805r-111,28l6131,862r-108,33l5916,929r-98,33l5721,993r-95,30l5533,1052r-91,29l5353,1109r-88,28l5180,1166r-84,29l5014,1225r-79,31l4858,1289r-76,34l4709,1360r-71,39l4570,1441r-67,45l4439,1534r-61,52l4319,1642r-79,86l4165,1824r-71,106l4027,2044r-64,122l3902,2294r-58,135l3789,2568r-52,144l3687,2859r-48,150l3594,3160r-44,152l3508,3464r-41,151l3427,3765r-38,146l3351,4055r-37,139l3277,4327e" filled="f" strokecolor="#231f20" strokeweight=".6pt">
                <v:stroke dashstyle="dash"/>
                <v:path arrowok="t"/>
              </v:shape>
            </v:group>
            <v:group id="_x0000_s2148" style="position:absolute;left:3277;top:1119;width:5261;height:4036" coordorigin="3277,1119" coordsize="5261,4036">
              <v:shape id="_x0000_s2149" style="position:absolute;left:3277;top:1119;width:5261;height:4036" coordorigin="3277,1119" coordsize="5261,4036" path="m8537,1119r-170,39l8204,1193r-156,31l7897,1253r-145,26l7612,1302r-136,22l7344,1345r-128,20l7092,1384r-122,18l6850,1421r-118,20l6615,1461r-116,21l6384,1505r-116,25l6152,1558r-117,30l5916,1622r-100,30l5717,1682r-97,30l5524,1743r-94,32l5338,1807r-90,32l5160,1873r-86,34l4991,1941r-81,36l4832,2013r-76,38l4684,2089r-69,40l4549,2170r-63,41l4426,2255r-55,44l4319,2345r-83,85l4158,2527r-74,108l4015,2753r-65,126l3889,3013r-58,142l3777,3301r-52,152l3676,3609r-46,158l3585,3927r-42,161l3502,4249r-39,160l3424,4566r-37,155l3350,4871r-37,145l3277,5155e" filled="f" strokecolor="#231f20" strokeweight=".6pt">
                <v:stroke dashstyle="dash"/>
                <v:path arrowok="t"/>
              </v:shape>
              <v:shape id="_x0000_s2150" type="#_x0000_t202" style="position:absolute;left:7082;top:-883;width:1004;height:200" filled="f" stroked="f">
                <v:textbox inset="0,0,0,0">
                  <w:txbxContent>
                    <w:p w:rsidR="00E5163C" w:rsidRDefault="00E5163C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20"/>
                        </w:rPr>
                        <w:t>Мальчики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151" style="position:absolute;left:0;text-align:left;margin-left:495.9pt;margin-top:-53.45pt;width:263.95pt;height:396.6pt;z-index:251642880;mso-position-horizontal-relative:page" coordorigin="9918,-1069" coordsize="5279,7932">
            <v:group id="_x0000_s2152" style="position:absolute;left:9925;top:-1066;width:2;height:7926" coordorigin="9925,-1066" coordsize="2,7926">
              <v:shape id="_x0000_s2153" style="position:absolute;left:9925;top:-1066;width:2;height:7926" coordorigin="9925,-1066" coordsize="0,7926" path="m9925,-1066r,7926e" filled="f" strokecolor="#231f20" strokeweight=".3pt">
                <v:path arrowok="t"/>
              </v:shape>
            </v:group>
            <v:group id="_x0000_s2154" style="position:absolute;left:10035;top:-1066;width:2;height:7926" coordorigin="10035,-1066" coordsize="2,7926">
              <v:shape id="_x0000_s2155" style="position:absolute;left:10035;top:-1066;width:2;height:7926" coordorigin="10035,-1066" coordsize="0,7926" path="m10035,-1066r,7926e" filled="f" strokecolor="#231f20" strokeweight=".3pt">
                <v:path arrowok="t"/>
              </v:shape>
            </v:group>
            <v:group id="_x0000_s2156" style="position:absolute;left:10145;top:-1066;width:2;height:7926" coordorigin="10145,-1066" coordsize="2,7926">
              <v:shape id="_x0000_s2157" style="position:absolute;left:10145;top:-1066;width:2;height:7926" coordorigin="10145,-1066" coordsize="0,7926" path="m10145,-1066r,7926e" filled="f" strokecolor="#231f20" strokeweight=".3pt">
                <v:path arrowok="t"/>
              </v:shape>
            </v:group>
            <v:group id="_x0000_s2158" style="position:absolute;left:10255;top:-1066;width:2;height:7926" coordorigin="10255,-1066" coordsize="2,7926">
              <v:shape id="_x0000_s2159" style="position:absolute;left:10255;top:-1066;width:2;height:7926" coordorigin="10255,-1066" coordsize="0,7926" path="m10255,-1066r,7926e" filled="f" strokecolor="#231f20" strokeweight=".3pt">
                <v:path arrowok="t"/>
              </v:shape>
            </v:group>
            <v:group id="_x0000_s2160" style="position:absolute;left:10365;top:-1066;width:2;height:7926" coordorigin="10365,-1066" coordsize="2,7926">
              <v:shape id="_x0000_s2161" style="position:absolute;left:10365;top:-1066;width:2;height:7926" coordorigin="10365,-1066" coordsize="0,7926" path="m10365,-1066r,7926e" filled="f" strokecolor="#231f20" strokeweight=".3pt">
                <v:path arrowok="t"/>
              </v:shape>
            </v:group>
            <v:group id="_x0000_s2162" style="position:absolute;left:10475;top:-1066;width:2;height:7926" coordorigin="10475,-1066" coordsize="2,7926">
              <v:shape id="_x0000_s2163" style="position:absolute;left:10475;top:-1066;width:2;height:7926" coordorigin="10475,-1066" coordsize="0,7926" path="m10475,-1066r,7926e" filled="f" strokecolor="#231f20" strokeweight=".3pt">
                <v:path arrowok="t"/>
              </v:shape>
            </v:group>
            <v:group id="_x0000_s2164" style="position:absolute;left:10585;top:-1066;width:2;height:7926" coordorigin="10585,-1066" coordsize="2,7926">
              <v:shape id="_x0000_s2165" style="position:absolute;left:10585;top:-1066;width:2;height:7926" coordorigin="10585,-1066" coordsize="0,7926" path="m10585,-1066r,7926e" filled="f" strokecolor="#231f20" strokeweight=".3pt">
                <v:path arrowok="t"/>
              </v:shape>
            </v:group>
            <v:group id="_x0000_s2166" style="position:absolute;left:10695;top:-1066;width:2;height:7926" coordorigin="10695,-1066" coordsize="2,7926">
              <v:shape id="_x0000_s2167" style="position:absolute;left:10695;top:-1066;width:2;height:7926" coordorigin="10695,-1066" coordsize="0,7926" path="m10695,-1066r,7926e" filled="f" strokecolor="#231f20" strokeweight=".3pt">
                <v:path arrowok="t"/>
              </v:shape>
            </v:group>
            <v:group id="_x0000_s2168" style="position:absolute;left:10804;top:-1066;width:2;height:7926" coordorigin="10804,-1066" coordsize="2,7926">
              <v:shape id="_x0000_s2169" style="position:absolute;left:10804;top:-1066;width:2;height:7926" coordorigin="10804,-1066" coordsize="0,7926" path="m10804,-1066r,7926e" filled="f" strokecolor="#231f20" strokeweight=".3pt">
                <v:path arrowok="t"/>
              </v:shape>
            </v:group>
            <v:group id="_x0000_s2170" style="position:absolute;left:10914;top:-1066;width:2;height:7926" coordorigin="10914,-1066" coordsize="2,7926">
              <v:shape id="_x0000_s2171" style="position:absolute;left:10914;top:-1066;width:2;height:7926" coordorigin="10914,-1066" coordsize="0,7926" path="m10914,-1066r,7926e" filled="f" strokecolor="#231f20" strokeweight=".3pt">
                <v:path arrowok="t"/>
              </v:shape>
            </v:group>
            <v:group id="_x0000_s2172" style="position:absolute;left:11024;top:-1066;width:2;height:7926" coordorigin="11024,-1066" coordsize="2,7926">
              <v:shape id="_x0000_s2173" style="position:absolute;left:11024;top:-1066;width:2;height:7926" coordorigin="11024,-1066" coordsize="0,7926" path="m11024,-1066r,7926e" filled="f" strokecolor="#231f20" strokeweight=".3pt">
                <v:path arrowok="t"/>
              </v:shape>
            </v:group>
            <v:group id="_x0000_s2174" style="position:absolute;left:11134;top:-1066;width:2;height:7926" coordorigin="11134,-1066" coordsize="2,7926">
              <v:shape id="_x0000_s2175" style="position:absolute;left:11134;top:-1066;width:2;height:7926" coordorigin="11134,-1066" coordsize="0,7926" path="m11134,-1066r,7926e" filled="f" strokecolor="#231f20" strokeweight=".3pt">
                <v:path arrowok="t"/>
              </v:shape>
            </v:group>
            <v:group id="_x0000_s2176" style="position:absolute;left:11244;top:-1066;width:2;height:7926" coordorigin="11244,-1066" coordsize="2,7926">
              <v:shape id="_x0000_s2177" style="position:absolute;left:11244;top:-1066;width:2;height:7926" coordorigin="11244,-1066" coordsize="0,7926" path="m11244,-1066r,7926e" filled="f" strokecolor="#231f20" strokeweight=".3pt">
                <v:path arrowok="t"/>
              </v:shape>
            </v:group>
            <v:group id="_x0000_s2178" style="position:absolute;left:11354;top:-1066;width:2;height:7926" coordorigin="11354,-1066" coordsize="2,7926">
              <v:shape id="_x0000_s2179" style="position:absolute;left:11354;top:-1066;width:2;height:7926" coordorigin="11354,-1066" coordsize="0,7926" path="m11354,-1066r,7926e" filled="f" strokecolor="#231f20" strokeweight=".3pt">
                <v:path arrowok="t"/>
              </v:shape>
            </v:group>
            <v:group id="_x0000_s2180" style="position:absolute;left:11464;top:-1066;width:2;height:7926" coordorigin="11464,-1066" coordsize="2,7926">
              <v:shape id="_x0000_s2181" style="position:absolute;left:11464;top:-1066;width:2;height:7926" coordorigin="11464,-1066" coordsize="0,7926" path="m11464,-1066r,7926e" filled="f" strokecolor="#231f20" strokeweight=".3pt">
                <v:path arrowok="t"/>
              </v:shape>
            </v:group>
            <v:group id="_x0000_s2182" style="position:absolute;left:11574;top:-1066;width:2;height:7926" coordorigin="11574,-1066" coordsize="2,7926">
              <v:shape id="_x0000_s2183" style="position:absolute;left:11574;top:-1066;width:2;height:7926" coordorigin="11574,-1066" coordsize="0,7926" path="m11574,-1066r,7926e" filled="f" strokecolor="#231f20" strokeweight=".3pt">
                <v:path arrowok="t"/>
              </v:shape>
            </v:group>
            <v:group id="_x0000_s2184" style="position:absolute;left:11684;top:-1066;width:2;height:7926" coordorigin="11684,-1066" coordsize="2,7926">
              <v:shape id="_x0000_s2185" style="position:absolute;left:11684;top:-1066;width:2;height:7926" coordorigin="11684,-1066" coordsize="0,7926" path="m11684,-1066r,7926e" filled="f" strokecolor="#231f20" strokeweight=".3pt">
                <v:path arrowok="t"/>
              </v:shape>
            </v:group>
            <v:group id="_x0000_s2186" style="position:absolute;left:11793;top:-1066;width:2;height:7926" coordorigin="11793,-1066" coordsize="2,7926">
              <v:shape id="_x0000_s2187" style="position:absolute;left:11793;top:-1066;width:2;height:7926" coordorigin="11793,-1066" coordsize="0,7926" path="m11793,-1066r,7926e" filled="f" strokecolor="#231f20" strokeweight=".3pt">
                <v:path arrowok="t"/>
              </v:shape>
            </v:group>
            <v:group id="_x0000_s2188" style="position:absolute;left:11903;top:-1066;width:2;height:7926" coordorigin="11903,-1066" coordsize="2,7926">
              <v:shape id="_x0000_s2189" style="position:absolute;left:11903;top:-1066;width:2;height:7926" coordorigin="11903,-1066" coordsize="0,7926" path="m11903,-1066r,7926e" filled="f" strokecolor="#231f20" strokeweight=".3pt">
                <v:path arrowok="t"/>
              </v:shape>
            </v:group>
            <v:group id="_x0000_s2190" style="position:absolute;left:12565;top:-1066;width:2;height:7926" coordorigin="12565,-1066" coordsize="2,7926">
              <v:shape id="_x0000_s2191" style="position:absolute;left:12565;top:-1066;width:2;height:7926" coordorigin="12565,-1066" coordsize="0,7926" path="m12565,-1066r,7926e" filled="f" strokecolor="#231f20" strokeweight=".3pt">
                <v:path arrowok="t"/>
              </v:shape>
            </v:group>
            <v:group id="_x0000_s2192" style="position:absolute;left:13223;top:-1066;width:2;height:7926" coordorigin="13223,-1066" coordsize="2,7926">
              <v:shape id="_x0000_s2193" style="position:absolute;left:13223;top:-1066;width:2;height:7926" coordorigin="13223,-1066" coordsize="0,7926" path="m13223,-1066r,7926e" filled="f" strokecolor="#231f20" strokeweight=".3pt">
                <v:path arrowok="t"/>
              </v:shape>
            </v:group>
            <v:group id="_x0000_s2194" style="position:absolute;left:13875;top:-1066;width:2;height:126" coordorigin="13875,-1066" coordsize="2,126">
              <v:shape id="_x0000_s2195" style="position:absolute;left:13875;top:-1066;width:2;height:126" coordorigin="13875,-1066" coordsize="0,126" path="m13875,-1066r,126e" filled="f" strokecolor="#231f20" strokeweight=".3pt">
                <v:path arrowok="t"/>
              </v:shape>
            </v:group>
            <v:group id="_x0000_s2196" style="position:absolute;left:14545;top:-1066;width:2;height:126" coordorigin="14545,-1066" coordsize="2,126">
              <v:shape id="_x0000_s2197" style="position:absolute;left:14545;top:-1066;width:2;height:126" coordorigin="14545,-1066" coordsize="0,126" path="m14545,-1066r,126e" filled="f" strokecolor="#231f20" strokeweight=".3pt">
                <v:path arrowok="t"/>
              </v:shape>
            </v:group>
            <v:group id="_x0000_s2198" style="position:absolute;left:15186;top:-1066;width:2;height:7926" coordorigin="15186,-1066" coordsize="2,7926">
              <v:shape id="_x0000_s2199" style="position:absolute;left:15186;top:-1066;width:2;height:7926" coordorigin="15186,-1066" coordsize="0,7926" path="m15186,-1066r,7926e" filled="f" strokecolor="#231f20" strokeweight=".3pt">
                <v:path arrowok="t"/>
              </v:shape>
            </v:group>
            <v:group id="_x0000_s2200" style="position:absolute;left:9925;top:-1050;width:5261;height:2" coordorigin="9925,-1050" coordsize="5261,2">
              <v:shape id="_x0000_s2201" style="position:absolute;left:9925;top:-1050;width:5261;height:2" coordorigin="9925,-1050" coordsize="5261,0" path="m9925,-1050r5261,e" filled="f" strokecolor="#231f20" strokeweight=".3pt">
                <v:path arrowok="t"/>
              </v:shape>
            </v:group>
            <v:group id="_x0000_s2202" style="position:absolute;left:14942;top:-786;width:244;height:2" coordorigin="14942,-786" coordsize="244,2">
              <v:shape id="_x0000_s2203" style="position:absolute;left:14942;top:-786;width:244;height:2" coordorigin="14942,-786" coordsize="244,0" path="m14942,-786r244,e" filled="f" strokecolor="#231f20" strokeweight=".3pt">
                <v:path arrowok="t"/>
              </v:shape>
            </v:group>
            <v:group id="_x0000_s2204" style="position:absolute;left:9925;top:-786;width:3687;height:2" coordorigin="9925,-786" coordsize="3687,2">
              <v:shape id="_x0000_s2205" style="position:absolute;left:9925;top:-786;width:3687;height:2" coordorigin="9925,-786" coordsize="3687,0" path="m9925,-786r3687,e" filled="f" strokecolor="#231f20" strokeweight=".3pt">
                <v:path arrowok="t"/>
              </v:shape>
            </v:group>
            <v:group id="_x0000_s2206" style="position:absolute;left:13875;top:-611;width:2;height:7472" coordorigin="13875,-611" coordsize="2,7472">
              <v:shape id="_x0000_s2207" style="position:absolute;left:13875;top:-611;width:2;height:7472" coordorigin="13875,-611" coordsize="0,7472" path="m13875,-611r,7471e" filled="f" strokecolor="#231f20" strokeweight=".3pt">
                <v:path arrowok="t"/>
              </v:shape>
            </v:group>
            <v:group id="_x0000_s2208" style="position:absolute;left:14545;top:-611;width:2;height:7472" coordorigin="14545,-611" coordsize="2,7472">
              <v:shape id="_x0000_s2209" style="position:absolute;left:14545;top:-611;width:2;height:7472" coordorigin="14545,-611" coordsize="0,7472" path="m14545,-611r,7471e" filled="f" strokecolor="#231f20" strokeweight=".3pt">
                <v:path arrowok="t"/>
              </v:shape>
            </v:group>
            <v:group id="_x0000_s2210" style="position:absolute;left:9925;top:-522;width:5261;height:2" coordorigin="9925,-522" coordsize="5261,2">
              <v:shape id="_x0000_s2211" style="position:absolute;left:9925;top:-522;width:5261;height:2" coordorigin="9925,-522" coordsize="5261,0" path="m9925,-522r5261,e" filled="f" strokecolor="#231f20" strokeweight=".3pt">
                <v:path arrowok="t"/>
              </v:shape>
            </v:group>
            <v:group id="_x0000_s2212" style="position:absolute;left:9925;top:-259;width:5261;height:2" coordorigin="9925,-259" coordsize="5261,2">
              <v:shape id="_x0000_s2213" style="position:absolute;left:9925;top:-259;width:5261;height:2" coordorigin="9925,-259" coordsize="5261,0" path="m9925,-259r5261,e" filled="f" strokecolor="#231f20" strokeweight=".3pt">
                <v:path arrowok="t"/>
              </v:shape>
            </v:group>
            <v:group id="_x0000_s2214" style="position:absolute;left:9925;top:269;width:5261;height:2" coordorigin="9925,269" coordsize="5261,2">
              <v:shape id="_x0000_s2215" style="position:absolute;left:9925;top:269;width:5261;height:2" coordorigin="9925,269" coordsize="5261,0" path="m9925,269r5261,e" filled="f" strokecolor="#231f20" strokeweight=".3pt">
                <v:path arrowok="t"/>
              </v:shape>
            </v:group>
            <v:group id="_x0000_s2216" style="position:absolute;left:9925;top:5;width:5261;height:2" coordorigin="9925,5" coordsize="5261,2">
              <v:shape id="_x0000_s2217" style="position:absolute;left:9925;top:5;width:5261;height:2" coordorigin="9925,5" coordsize="5261,0" path="m9925,5r5261,e" filled="f" strokecolor="#231f20" strokeweight=".3pt">
                <v:path arrowok="t"/>
              </v:shape>
            </v:group>
            <v:group id="_x0000_s2218" style="position:absolute;left:9925;top:532;width:5261;height:2" coordorigin="9925,532" coordsize="5261,2">
              <v:shape id="_x0000_s2219" style="position:absolute;left:9925;top:532;width:5261;height:2" coordorigin="9925,532" coordsize="5261,0" path="m9925,532r5261,e" filled="f" strokecolor="#231f20" strokeweight=".3pt">
                <v:path arrowok="t"/>
              </v:shape>
            </v:group>
            <v:group id="_x0000_s2220" style="position:absolute;left:9925;top:1587;width:5261;height:2" coordorigin="9925,1587" coordsize="5261,2">
              <v:shape id="_x0000_s2221" style="position:absolute;left:9925;top:1587;width:5261;height:2" coordorigin="9925,1587" coordsize="5261,0" path="m9925,1587r5261,e" filled="f" strokecolor="#231f20" strokeweight=".3pt">
                <v:path arrowok="t"/>
              </v:shape>
            </v:group>
            <v:group id="_x0000_s2222" style="position:absolute;left:9925;top:1060;width:5261;height:2" coordorigin="9925,1060" coordsize="5261,2">
              <v:shape id="_x0000_s2223" style="position:absolute;left:9925;top:1060;width:5261;height:2" coordorigin="9925,1060" coordsize="5261,0" path="m9925,1060r5261,e" filled="f" strokecolor="#231f20" strokeweight=".3pt">
                <v:path arrowok="t"/>
              </v:shape>
            </v:group>
            <v:group id="_x0000_s2224" style="position:absolute;left:9925;top:1323;width:5261;height:2" coordorigin="9925,1323" coordsize="5261,2">
              <v:shape id="_x0000_s2225" style="position:absolute;left:9925;top:1323;width:5261;height:2" coordorigin="9925,1323" coordsize="5261,0" path="m9925,1323r5261,e" filled="f" strokecolor="#231f20" strokeweight=".3pt">
                <v:path arrowok="t"/>
              </v:shape>
            </v:group>
            <v:group id="_x0000_s2226" style="position:absolute;left:9925;top:796;width:5261;height:2" coordorigin="9925,796" coordsize="5261,2">
              <v:shape id="_x0000_s2227" style="position:absolute;left:9925;top:796;width:5261;height:2" coordorigin="9925,796" coordsize="5261,0" path="m9925,796r5261,e" filled="f" strokecolor="#231f20" strokeweight=".3pt">
                <v:path arrowok="t"/>
              </v:shape>
            </v:group>
            <v:group id="_x0000_s2228" style="position:absolute;left:9925;top:1851;width:5261;height:2" coordorigin="9925,1851" coordsize="5261,2">
              <v:shape id="_x0000_s2229" style="position:absolute;left:9925;top:1851;width:5261;height:2" coordorigin="9925,1851" coordsize="5261,0" path="m9925,1851r5261,e" filled="f" strokecolor="#231f20" strokeweight=".3pt">
                <v:path arrowok="t"/>
              </v:shape>
            </v:group>
            <v:group id="_x0000_s2230" style="position:absolute;left:9925;top:2114;width:5261;height:2" coordorigin="9925,2114" coordsize="5261,2">
              <v:shape id="_x0000_s2231" style="position:absolute;left:9925;top:2114;width:5261;height:2" coordorigin="9925,2114" coordsize="5261,0" path="m9925,2114r5261,e" filled="f" strokecolor="#231f20" strokeweight=".3pt">
                <v:path arrowok="t"/>
              </v:shape>
            </v:group>
            <v:group id="_x0000_s2232" style="position:absolute;left:9925;top:2378;width:5261;height:2" coordorigin="9925,2378" coordsize="5261,2">
              <v:shape id="_x0000_s2233" style="position:absolute;left:9925;top:2378;width:5261;height:2" coordorigin="9925,2378" coordsize="5261,0" path="m9925,2378r5261,e" filled="f" strokecolor="#231f20" strokeweight=".3pt">
                <v:path arrowok="t"/>
              </v:shape>
            </v:group>
            <v:group id="_x0000_s2234" style="position:absolute;left:9925;top:2905;width:5261;height:2" coordorigin="9925,2905" coordsize="5261,2">
              <v:shape id="_x0000_s2235" style="position:absolute;left:9925;top:2905;width:5261;height:2" coordorigin="9925,2905" coordsize="5261,0" path="m9925,2905r5261,e" filled="f" strokecolor="#231f20" strokeweight=".3pt">
                <v:path arrowok="t"/>
              </v:shape>
            </v:group>
            <v:group id="_x0000_s2236" style="position:absolute;left:9925;top:2642;width:5261;height:2" coordorigin="9925,2642" coordsize="5261,2">
              <v:shape id="_x0000_s2237" style="position:absolute;left:9925;top:2642;width:5261;height:2" coordorigin="9925,2642" coordsize="5261,0" path="m9925,2642r5261,e" filled="f" strokecolor="#231f20" strokeweight=".3pt">
                <v:path arrowok="t"/>
              </v:shape>
            </v:group>
            <v:group id="_x0000_s2238" style="position:absolute;left:9925;top:4487;width:5261;height:2" coordorigin="9925,4487" coordsize="5261,2">
              <v:shape id="_x0000_s2239" style="position:absolute;left:9925;top:4487;width:5261;height:2" coordorigin="9925,4487" coordsize="5261,0" path="m9925,4487r5261,e" filled="f" strokecolor="#231f20" strokeweight=".3pt">
                <v:path arrowok="t"/>
              </v:shape>
            </v:group>
            <v:group id="_x0000_s2240" style="position:absolute;left:9925;top:4224;width:5261;height:2" coordorigin="9925,4224" coordsize="5261,2">
              <v:shape id="_x0000_s2241" style="position:absolute;left:9925;top:4224;width:5261;height:2" coordorigin="9925,4224" coordsize="5261,0" path="m9925,4224r5261,e" filled="f" strokecolor="#231f20" strokeweight=".3pt">
                <v:path arrowok="t"/>
              </v:shape>
            </v:group>
            <v:group id="_x0000_s2242" style="position:absolute;left:9925;top:3960;width:5261;height:2" coordorigin="9925,3960" coordsize="5261,2">
              <v:shape id="_x0000_s2243" style="position:absolute;left:9925;top:3960;width:5261;height:2" coordorigin="9925,3960" coordsize="5261,0" path="m9925,3960r5261,e" filled="f" strokecolor="#231f20" strokeweight=".3pt">
                <v:path arrowok="t"/>
              </v:shape>
            </v:group>
            <v:group id="_x0000_s2244" style="position:absolute;left:9925;top:3696;width:5261;height:2" coordorigin="9925,3696" coordsize="5261,2">
              <v:shape id="_x0000_s2245" style="position:absolute;left:9925;top:3696;width:5261;height:2" coordorigin="9925,3696" coordsize="5261,0" path="m9925,3696r5261,e" filled="f" strokecolor="#231f20" strokeweight=".3pt">
                <v:path arrowok="t"/>
              </v:shape>
            </v:group>
            <v:group id="_x0000_s2246" style="position:absolute;left:9925;top:3433;width:5261;height:2" coordorigin="9925,3433" coordsize="5261,2">
              <v:shape id="_x0000_s2247" style="position:absolute;left:9925;top:3433;width:5261;height:2" coordorigin="9925,3433" coordsize="5261,0" path="m9925,3433r5261,e" filled="f" strokecolor="#231f20" strokeweight=".3pt">
                <v:path arrowok="t"/>
              </v:shape>
            </v:group>
            <v:group id="_x0000_s2248" style="position:absolute;left:9925;top:3169;width:5261;height:2" coordorigin="9925,3169" coordsize="5261,2">
              <v:shape id="_x0000_s2249" style="position:absolute;left:9925;top:3169;width:5261;height:2" coordorigin="9925,3169" coordsize="5261,0" path="m9925,3169r5261,e" filled="f" strokecolor="#231f20" strokeweight=".3pt">
                <v:path arrowok="t"/>
              </v:shape>
            </v:group>
            <v:group id="_x0000_s2250" style="position:absolute;left:9925;top:4751;width:5261;height:2" coordorigin="9925,4751" coordsize="5261,2">
              <v:shape id="_x0000_s2251" style="position:absolute;left:9925;top:4751;width:5261;height:2" coordorigin="9925,4751" coordsize="5261,0" path="m9925,4751r5261,e" filled="f" strokecolor="#231f20" strokeweight=".3pt">
                <v:path arrowok="t"/>
              </v:shape>
            </v:group>
            <v:group id="_x0000_s2252" style="position:absolute;left:9925;top:5015;width:5261;height:2" coordorigin="9925,5015" coordsize="5261,2">
              <v:shape id="_x0000_s2253" style="position:absolute;left:9925;top:5015;width:5261;height:2" coordorigin="9925,5015" coordsize="5261,0" path="m9925,5015r5261,e" filled="f" strokecolor="#231f20" strokeweight=".3pt">
                <v:path arrowok="t"/>
              </v:shape>
            </v:group>
            <v:group id="_x0000_s2254" style="position:absolute;left:9925;top:5542;width:5261;height:2" coordorigin="9925,5542" coordsize="5261,2">
              <v:shape id="_x0000_s2255" style="position:absolute;left:9925;top:5542;width:5261;height:2" coordorigin="9925,5542" coordsize="5261,0" path="m9925,5542r5261,e" filled="f" strokecolor="#231f20" strokeweight=".3pt">
                <v:path arrowok="t"/>
              </v:shape>
            </v:group>
            <v:group id="_x0000_s2256" style="position:absolute;left:9925;top:5278;width:5261;height:2" coordorigin="9925,5278" coordsize="5261,2">
              <v:shape id="_x0000_s2257" style="position:absolute;left:9925;top:5278;width:5261;height:2" coordorigin="9925,5278" coordsize="5261,0" path="m9925,5278r5261,e" filled="f" strokecolor="#231f20" strokeweight=".3pt">
                <v:path arrowok="t"/>
              </v:shape>
            </v:group>
            <v:group id="_x0000_s2258" style="position:absolute;left:9925;top:5806;width:5261;height:2" coordorigin="9925,5806" coordsize="5261,2">
              <v:shape id="_x0000_s2259" style="position:absolute;left:9925;top:5806;width:5261;height:2" coordorigin="9925,5806" coordsize="5261,0" path="m9925,5806r5261,e" filled="f" strokecolor="#231f20" strokeweight=".3pt">
                <v:path arrowok="t"/>
              </v:shape>
            </v:group>
            <v:group id="_x0000_s2260" style="position:absolute;left:9925;top:6069;width:5261;height:2" coordorigin="9925,6069" coordsize="5261,2">
              <v:shape id="_x0000_s2261" style="position:absolute;left:9925;top:6069;width:5261;height:2" coordorigin="9925,6069" coordsize="5261,0" path="m9925,6069r5261,e" filled="f" strokecolor="#231f20" strokeweight=".3pt">
                <v:path arrowok="t"/>
              </v:shape>
            </v:group>
            <v:group id="_x0000_s2262" style="position:absolute;left:9925;top:6596;width:5261;height:2" coordorigin="9925,6596" coordsize="5261,2">
              <v:shape id="_x0000_s2263" style="position:absolute;left:9925;top:6596;width:5261;height:2" coordorigin="9925,6596" coordsize="5261,0" path="m9925,6596r5261,e" filled="f" strokecolor="#231f20" strokeweight=".3pt">
                <v:path arrowok="t"/>
              </v:shape>
            </v:group>
            <v:group id="_x0000_s2264" style="position:absolute;left:9925;top:6333;width:5261;height:2" coordorigin="9925,6333" coordsize="5261,2">
              <v:shape id="_x0000_s2265" style="position:absolute;left:9925;top:6333;width:5261;height:2" coordorigin="9925,6333" coordsize="5261,0" path="m9925,6333r5261,e" filled="f" strokecolor="#231f20" strokeweight=".3pt">
                <v:path arrowok="t"/>
              </v:shape>
            </v:group>
            <v:group id="_x0000_s2266" style="position:absolute;left:9925;top:6860;width:5261;height:2" coordorigin="9925,6860" coordsize="5261,2">
              <v:shape id="_x0000_s2267" style="position:absolute;left:9925;top:6860;width:5261;height:2" coordorigin="9925,6860" coordsize="5261,0" path="m9925,6860r5261,e" filled="f" strokecolor="#231f20" strokeweight=".3pt">
                <v:path arrowok="t"/>
              </v:shape>
            </v:group>
            <v:group id="_x0000_s2268" style="position:absolute;left:9926;top:10;width:5266;height:3530" coordorigin="9926,10" coordsize="5266,3530">
              <v:shape id="_x0000_s2269" style="position:absolute;left:9926;top:10;width:5266;height:3530" coordorigin="9926,10" coordsize="5266,3530" path="m15191,10r-132,18l14928,47r-132,21l14666,90r-131,23l14406,137r-129,25l14148,189r-127,27l13894,244r-126,29l13643,303r-124,30l13396,365r-121,31l13154,428r-119,33l12917,494r-116,33l12686,561r-59,17l12560,598r-73,22l12408,645r-85,27l12233,704r-94,34l12041,776r-101,42l11837,865r-105,50l11627,970r-107,61l11415,1096r-106,70l11206,1242r-101,82l11006,1412r-95,94l10820,1606r-64,79l10696,1769r-59,90l10581,1953r-53,97l10476,2151r-49,103l10379,2360r-46,106l10289,2573r-42,107l10206,2787r-39,105l10129,2995r-36,101l10057,3194r-34,93l9990,3377r-33,84l9926,3539e" filled="f" strokecolor="#231f20" strokeweight=".6pt">
                <v:stroke dashstyle="dash"/>
                <v:path arrowok="t"/>
              </v:shape>
            </v:group>
            <v:group id="_x0000_s2270" style="position:absolute;left:9924;top:1930;width:5267;height:4200" coordorigin="9924,1930" coordsize="5267,4200">
              <v:shape id="_x0000_s2271" style="position:absolute;left:9924;top:1930;width:5267;height:4200" coordorigin="9924,1930" coordsize="5267,4200" path="m15191,1930r-144,22l14906,1974r-139,23l14631,2020r-134,24l14366,2069r-128,25l14112,2120r-124,26l13868,2173r-118,27l13635,2227r-113,28l13412,2282r-107,28l13201,2338r-102,28l13001,2394r-96,28l12812,2450r-95,29l12628,2507r-85,28l12463,2562r-75,26l12316,2614r-69,25l12182,2664r-63,25l12059,2713r-58,24l11944,2761r-55,24l11780,2833r-109,48l11616,2905r-56,25l11502,2955r-62,28l11379,3011r-58,28l11265,3069r-53,30l11160,3131r-98,66l10973,3269r-83,78l10815,3434r-69,96l10714,3581r-30,55l10655,3693r-28,60l10575,3877r-49,120l10481,4114r-41,115l10402,4342r-36,111l10333,4562r-32,110l10271,4781r-29,110l10214,5002r-29,112l10157,5228r-28,117l10099,5465r-31,124l10036,5717r-35,132l9964,5987r-40,143e" filled="f" strokecolor="#231f20" strokeweight=".6pt">
                <v:stroke dashstyle="dash"/>
                <v:path arrowok="t"/>
              </v:shape>
            </v:group>
            <v:group id="_x0000_s2272" style="position:absolute;left:9926;top:1606;width:5266;height:4046" coordorigin="9926,1606" coordsize="5266,4046">
              <v:shape id="_x0000_s2273" style="position:absolute;left:9926;top:1606;width:5266;height:4046" coordorigin="9926,1606" coordsize="5266,4046" path="m15191,1606r-201,31l14805,1666r-171,29l14477,1723r-144,27l14199,1777r-123,26l13962,1828r-106,25l13757,1878r-93,24l13575,1926r-86,23l13406,1973r-82,23l13241,2020r-83,23l13073,2067r-89,23l12891,2114r-94,25l12706,2163r-87,25l12536,2213r-81,26l12378,2264r-74,25l12232,2315r-68,25l12098,2365r-64,25l11973,2415r-58,24l11858,2463r-107,47l11651,2555r-47,21l11558,2597r-55,25l11397,2673r-100,55l11201,2786r-89,62l11028,2913r-78,70l10878,3058r-64,80l10756,3223r-84,152l10619,3484r-50,111l10522,3707r-44,114l10436,3936r-40,117l10358,4170r-36,119l10287,4409r-35,121l10218,4652r-33,123l10151,4899r-35,124l10081,5148r-36,125l10007,5399r-40,126l9926,5652e" filled="f" strokecolor="#231f20" strokeweight=".6pt">
                <v:stroke dashstyle="dash"/>
                <v:path arrowok="t"/>
              </v:shape>
            </v:group>
            <v:group id="_x0000_s2274" style="position:absolute;left:9926;top:320;width:5266;height:3641" coordorigin="9926,320" coordsize="5266,3641">
              <v:shape id="_x0000_s2275" style="position:absolute;left:9926;top:320;width:5266;height:3641" coordorigin="9926,320" coordsize="5266,3641" path="m15191,320r-166,26l14863,373r-155,27l14557,427r-146,29l14269,484r-138,29l13997,543r-131,30l13738,603r-125,31l13491,665r-120,32l13253,729r-116,32l13021,794r-114,33l12794,860r-114,34l12567,928r-115,37l12385,987r-74,26l12233,1042r-82,31l12065,1107r-88,36l11887,1181r-90,40l11706,1263r-90,43l11528,1352r-86,46l11360,1446r-78,49l11208,1546r-68,51l11079,1648r-54,53l10949,1783r-72,86l10808,1959r-67,92l10678,2147r-61,100l10558,2349r-57,106l10446,2564r-52,112l10342,2791r-49,118l10244,3030r-47,124l10150,3281r-45,130l10059,3544r-44,136l9970,3818r-44,142e" filled="f" strokecolor="#231f20" strokeweight=".6pt">
                <v:stroke dashstyle="dash"/>
                <v:path arrowok="t"/>
              </v:shape>
            </v:group>
            <v:group id="_x0000_s2276" style="position:absolute;left:9926;top:950;width:5266;height:3831" coordorigin="9926,950" coordsize="5266,3831">
              <v:shape id="_x0000_s2277" style="position:absolute;left:9926;top:950;width:5266;height:3831" coordorigin="9926,950" coordsize="5266,3831" path="m15191,950r-196,33l14810,1015r-177,33l14466,1080r-158,33l14157,1145r-143,31l13878,1208r-131,31l13623,1270r-120,30l13389,1330r-111,30l13170,1389r-104,29l12963,1446r-100,28l12764,1501r-99,26l12566,1553r-69,19l12423,1595r-79,26l12261,1651r-86,32l12087,1719r-90,37l11906,1795r-91,41l11725,1878r-89,44l11550,1965r-84,44l11386,2053r-75,44l11240,2140r-64,42l11118,2222r-51,39l10937,2388r-83,101l10775,2598r-75,118l10630,2840r-67,129l10501,3104r-60,138l10385,3382r-53,142l10282,3666r-48,141l10189,3946r-43,137l10106,4216r-39,127l10029,4464r-35,114l9959,4684r-33,96e" filled="f" strokecolor="#231f20" strokeweight=".6pt">
                <v:path arrowok="t"/>
              </v:shape>
            </v:group>
            <v:group id="_x0000_s2278" style="position:absolute;left:9926;top:646;width:5266;height:3742" coordorigin="9926,646" coordsize="5266,3742">
              <v:shape id="_x0000_s2279" style="position:absolute;left:9926;top:646;width:5266;height:3742" coordorigin="9926,646" coordsize="5266,3742" path="m15191,646r-173,29l14851,704r-161,28l14535,761r-149,28l14242,818r-139,28l13968,875r-130,29l13711,933r-123,29l13468,991r-117,30l13237,1051r-113,30l13014,1111r-110,30l12796,1172r-107,31l12582,1235r-98,30l12387,1296r-94,32l12200,1361r-90,34l12021,1430r-87,37l11850,1504r-83,38l11686,1581r-78,40l11531,1663r-75,42l11384,1748r-71,45l11245,1838r-66,46l11114,1932r-62,48l10992,2029r-66,63l10861,2163r-63,79l10737,2330r-59,95l10621,2527r-57,108l10510,2749r-54,120l10404,2993r-51,129l10303,3254r-49,136l10206,3528r-48,141l10111,3812r-47,143l10018,4100r-46,144l9926,4389e" filled="f" strokecolor="#231f20" strokeweight=".6pt">
                <v:stroke dashstyle="dash"/>
                <v:path arrowok="t"/>
              </v:shape>
            </v:group>
            <v:group id="_x0000_s2280" style="position:absolute;left:9926;top:1289;width:5266;height:3971" coordorigin="9926,1289" coordsize="5266,3971">
              <v:shape id="_x0000_s2281" style="position:absolute;left:9926;top:1289;width:5266;height:3971" coordorigin="9926,1289" coordsize="5266,3971" path="m15191,1289r-170,35l14858,1357r-157,32l14550,1421r-145,30l14264,1480r-136,29l13997,1537r-129,27l13743,1591r-122,27l13501,1645r-118,27l13266,1699r-116,27l13034,1754r-116,28l12802,1811r-117,29l12566,1871r-100,26l12369,1926r-96,30l12180,1988r-91,32l12000,2054r-86,36l11830,2126r-82,37l11669,2201r-76,39l11519,2279r-72,40l11379,2359r-66,41l11250,2441r-60,41l11132,2523r-55,41l11026,2605r-83,76l10863,2770r-75,101l10716,2982r-68,121l10583,3233r-61,136l10463,3511r-56,147l10354,3809r-51,153l10255,4116r-47,155l10163,4424r-42,152l10079,4724r-40,143l10000,5005r-37,132l9926,5260e" filled="f" strokecolor="#231f20" strokeweight=".6pt">
                <v:stroke dashstyle="dash"/>
                <v:path arrowok="t"/>
              </v:shape>
              <v:shape id="_x0000_s2282" type="#_x0000_t202" style="position:absolute;left:13830;top:-883;width:836;height:200" filled="f" stroked="f">
                <v:textbox inset="0,0,0,0">
                  <w:txbxContent>
                    <w:p w:rsidR="00E5163C" w:rsidRDefault="00E5163C">
                      <w:pPr>
                        <w:spacing w:line="200" w:lineRule="exac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105"/>
                          <w:sz w:val="20"/>
                        </w:rPr>
                        <w:t>Девочки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50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pgSz w:w="16840" w:h="11910" w:orient="landscape"/>
          <w:pgMar w:top="940" w:right="520" w:bottom="280" w:left="1560" w:header="720" w:footer="720" w:gutter="0"/>
          <w:cols w:num="2" w:space="720" w:equalWidth="0">
            <w:col w:w="1621" w:space="5126"/>
            <w:col w:w="8013"/>
          </w:cols>
        </w:sect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6"/>
        <w:rPr>
          <w:rFonts w:ascii="Arial" w:hAnsi="Arial" w:cs="Arial"/>
          <w:sz w:val="25"/>
          <w:szCs w:val="25"/>
          <w:lang w:val="ru-RU"/>
        </w:rPr>
      </w:pPr>
    </w:p>
    <w:p w:rsidR="00E5163C" w:rsidRPr="003D7990" w:rsidRDefault="00E5163C">
      <w:pPr>
        <w:tabs>
          <w:tab w:val="left" w:pos="8042"/>
        </w:tabs>
        <w:spacing w:before="71"/>
        <w:ind w:left="1392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45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ab/>
        <w:t>45</w:t>
      </w:r>
    </w:p>
    <w:p w:rsidR="00E5163C" w:rsidRPr="003D7990" w:rsidRDefault="00E5163C">
      <w:pPr>
        <w:spacing w:before="7"/>
        <w:rPr>
          <w:rFonts w:ascii="Arial" w:hAnsi="Arial" w:cs="Arial"/>
          <w:sz w:val="18"/>
          <w:szCs w:val="18"/>
          <w:lang w:val="ru-RU"/>
        </w:rPr>
      </w:pPr>
    </w:p>
    <w:p w:rsidR="00E5163C" w:rsidRPr="003D7990" w:rsidRDefault="00E5163C">
      <w:pPr>
        <w:spacing w:before="71" w:line="250" w:lineRule="auto"/>
        <w:ind w:left="107" w:right="13463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w w:val="105"/>
          <w:sz w:val="20"/>
          <w:lang w:val="ru-RU"/>
        </w:rPr>
        <w:t>Окружность</w:t>
      </w:r>
      <w:r w:rsidRPr="003D7990">
        <w:rPr>
          <w:rFonts w:ascii="Arial" w:hAnsi="Arial"/>
          <w:color w:val="231F20"/>
          <w:w w:val="107"/>
          <w:sz w:val="20"/>
          <w:lang w:val="ru-RU"/>
        </w:rPr>
        <w:t xml:space="preserve"> </w:t>
      </w:r>
      <w:r w:rsidRPr="003D7990">
        <w:rPr>
          <w:rFonts w:ascii="Arial" w:hAnsi="Arial"/>
          <w:color w:val="231F20"/>
          <w:w w:val="105"/>
          <w:sz w:val="20"/>
          <w:lang w:val="ru-RU"/>
        </w:rPr>
        <w:t>головы</w:t>
      </w:r>
      <w:r w:rsidRPr="003D7990">
        <w:rPr>
          <w:rFonts w:ascii="Arial" w:hAnsi="Arial"/>
          <w:color w:val="231F20"/>
          <w:w w:val="107"/>
          <w:sz w:val="20"/>
          <w:lang w:val="ru-RU"/>
        </w:rPr>
        <w:t xml:space="preserve">  </w:t>
      </w:r>
      <w:r w:rsidRPr="003D7990">
        <w:rPr>
          <w:rFonts w:ascii="Arial" w:hAnsi="Arial"/>
          <w:color w:val="231F20"/>
          <w:w w:val="105"/>
          <w:sz w:val="20"/>
          <w:lang w:val="ru-RU"/>
        </w:rPr>
        <w:t>(см)</w:t>
      </w:r>
    </w:p>
    <w:p w:rsidR="00E5163C" w:rsidRPr="003D7990" w:rsidRDefault="00E5163C">
      <w:pPr>
        <w:tabs>
          <w:tab w:val="left" w:pos="8042"/>
        </w:tabs>
        <w:spacing w:before="110"/>
        <w:ind w:left="1392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40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ab/>
        <w:t>40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ascii="Arial" w:hAnsi="Arial" w:cs="Arial"/>
          <w:sz w:val="26"/>
          <w:szCs w:val="26"/>
          <w:lang w:val="ru-RU"/>
        </w:rPr>
      </w:pPr>
    </w:p>
    <w:p w:rsidR="00E5163C" w:rsidRPr="003D7990" w:rsidRDefault="00E5163C">
      <w:pPr>
        <w:tabs>
          <w:tab w:val="left" w:pos="8042"/>
        </w:tabs>
        <w:spacing w:before="71"/>
        <w:ind w:left="1392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35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ab/>
        <w:t>35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tabs>
          <w:tab w:val="left" w:pos="8042"/>
        </w:tabs>
        <w:spacing w:before="166"/>
        <w:ind w:left="1392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30</w:t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ab/>
        <w:t>30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5"/>
        <w:rPr>
          <w:rFonts w:ascii="Arial" w:hAnsi="Arial" w:cs="Arial"/>
          <w:sz w:val="25"/>
          <w:szCs w:val="25"/>
          <w:lang w:val="ru-RU"/>
        </w:rPr>
      </w:pPr>
    </w:p>
    <w:p w:rsidR="00E5163C" w:rsidRPr="003D7990" w:rsidRDefault="00E5163C">
      <w:pPr>
        <w:rPr>
          <w:rFonts w:ascii="Arial" w:hAnsi="Arial" w:cs="Arial"/>
          <w:sz w:val="25"/>
          <w:szCs w:val="25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560" w:header="720" w:footer="720" w:gutter="0"/>
          <w:cols w:space="720"/>
        </w:sectPr>
      </w:pPr>
    </w:p>
    <w:p w:rsidR="00E5163C" w:rsidRPr="003D7990" w:rsidRDefault="00E5163C">
      <w:pPr>
        <w:spacing w:before="71" w:line="214" w:lineRule="exact"/>
        <w:ind w:left="25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25</w:t>
      </w:r>
    </w:p>
    <w:p w:rsidR="00E5163C" w:rsidRPr="003D7990" w:rsidRDefault="00E5163C">
      <w:pPr>
        <w:tabs>
          <w:tab w:val="left" w:pos="1986"/>
          <w:tab w:val="left" w:pos="2334"/>
        </w:tabs>
        <w:spacing w:line="214" w:lineRule="exact"/>
        <w:ind w:left="1667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6  </w:t>
      </w:r>
      <w:r w:rsidRPr="003D7990">
        <w:rPr>
          <w:rFonts w:ascii="Arial" w:eastAsia="Times New Roman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9</w:t>
      </w:r>
    </w:p>
    <w:p w:rsidR="00E5163C" w:rsidRPr="003D7990" w:rsidRDefault="00E5163C">
      <w:pPr>
        <w:spacing w:before="6"/>
        <w:rPr>
          <w:rFonts w:ascii="Arial" w:hAnsi="Arial" w:cs="Arial"/>
          <w:sz w:val="23"/>
          <w:szCs w:val="23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 xml:space="preserve">12 </w:t>
      </w:r>
      <w:r w:rsidRPr="003D7990">
        <w:rPr>
          <w:rFonts w:ascii="Arial" w:eastAsia="Times New Roman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18</w:t>
      </w:r>
      <w:r w:rsidRPr="003D7990">
        <w:rPr>
          <w:rFonts w:ascii="Arial" w:eastAsia="Times New Roman"/>
          <w:color w:val="231F20"/>
          <w:sz w:val="20"/>
          <w:lang w:val="ru-RU"/>
        </w:rPr>
        <w:tab/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>2,0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4,0</w:t>
      </w:r>
    </w:p>
    <w:p w:rsidR="00E5163C" w:rsidRPr="003D7990" w:rsidRDefault="00E5163C">
      <w:pPr>
        <w:spacing w:before="71" w:line="214" w:lineRule="exact"/>
        <w:ind w:right="264"/>
        <w:jc w:val="center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eastAsia="Times New Roman"/>
          <w:color w:val="231F20"/>
          <w:spacing w:val="-1"/>
          <w:sz w:val="20"/>
          <w:lang w:val="ru-RU"/>
        </w:rPr>
        <w:t>25</w:t>
      </w:r>
    </w:p>
    <w:p w:rsidR="00E5163C" w:rsidRPr="003D7990" w:rsidRDefault="00E5163C">
      <w:pPr>
        <w:tabs>
          <w:tab w:val="left" w:pos="1465"/>
          <w:tab w:val="left" w:pos="1813"/>
        </w:tabs>
        <w:spacing w:line="214" w:lineRule="exact"/>
        <w:ind w:left="1147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>0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>3</w:t>
      </w:r>
      <w:r w:rsidRPr="003D7990">
        <w:rPr>
          <w:rFonts w:ascii="Arial" w:eastAsia="Times New Roman"/>
          <w:color w:val="231F20"/>
          <w:sz w:val="20"/>
          <w:lang w:val="ru-RU"/>
        </w:rPr>
        <w:tab/>
        <w:t xml:space="preserve">6  </w:t>
      </w:r>
      <w:r w:rsidRPr="003D7990">
        <w:rPr>
          <w:rFonts w:ascii="Arial" w:eastAsia="Times New Roman"/>
          <w:color w:val="231F20"/>
          <w:spacing w:val="33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9</w:t>
      </w:r>
    </w:p>
    <w:p w:rsidR="00E5163C" w:rsidRPr="003D7990" w:rsidRDefault="00E5163C">
      <w:pPr>
        <w:spacing w:before="6"/>
        <w:rPr>
          <w:rFonts w:ascii="Arial" w:hAnsi="Arial" w:cs="Arial"/>
          <w:sz w:val="23"/>
          <w:szCs w:val="23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tabs>
          <w:tab w:val="left" w:pos="1413"/>
          <w:tab w:val="left" w:pos="2076"/>
          <w:tab w:val="left" w:pos="2744"/>
          <w:tab w:val="left" w:pos="3390"/>
          <w:tab w:val="left" w:pos="4054"/>
        </w:tabs>
        <w:ind w:left="118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eastAsia="Times New Roman"/>
          <w:color w:val="231F20"/>
          <w:sz w:val="20"/>
          <w:lang w:val="ru-RU"/>
        </w:rPr>
        <w:t xml:space="preserve">12 </w:t>
      </w:r>
      <w:r w:rsidRPr="003D7990">
        <w:rPr>
          <w:rFonts w:ascii="Arial" w:eastAsia="Times New Roman"/>
          <w:color w:val="231F20"/>
          <w:spacing w:val="1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15</w:t>
      </w:r>
      <w:r w:rsidRPr="003D7990">
        <w:rPr>
          <w:rFonts w:ascii="Arial" w:eastAsia="Times New Roman"/>
          <w:color w:val="231F20"/>
          <w:spacing w:val="37"/>
          <w:sz w:val="20"/>
          <w:lang w:val="ru-RU"/>
        </w:rPr>
        <w:t xml:space="preserve"> </w:t>
      </w:r>
      <w:r w:rsidRPr="003D7990">
        <w:rPr>
          <w:rFonts w:ascii="Arial" w:eastAsia="Times New Roman"/>
          <w:color w:val="231F20"/>
          <w:sz w:val="20"/>
          <w:lang w:val="ru-RU"/>
        </w:rPr>
        <w:t>18</w:t>
      </w:r>
      <w:r w:rsidRPr="003D7990">
        <w:rPr>
          <w:rFonts w:ascii="Arial" w:eastAsia="Times New Roman"/>
          <w:color w:val="231F20"/>
          <w:sz w:val="20"/>
          <w:lang w:val="ru-RU"/>
        </w:rPr>
        <w:tab/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>2,0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2,5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3,0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  <w:t>3,5</w:t>
      </w:r>
      <w:r w:rsidRPr="003D7990">
        <w:rPr>
          <w:rFonts w:ascii="Arial" w:eastAsia="Times New Roman"/>
          <w:color w:val="231F20"/>
          <w:w w:val="95"/>
          <w:sz w:val="20"/>
          <w:lang w:val="ru-RU"/>
        </w:rPr>
        <w:tab/>
      </w:r>
      <w:r w:rsidRPr="003D7990">
        <w:rPr>
          <w:rFonts w:ascii="Arial" w:eastAsia="Times New Roman"/>
          <w:color w:val="231F20"/>
          <w:sz w:val="20"/>
          <w:lang w:val="ru-RU"/>
        </w:rPr>
        <w:t>4,0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560" w:header="720" w:footer="720" w:gutter="0"/>
          <w:cols w:num="4" w:space="720" w:equalWidth="0">
            <w:col w:w="2759" w:space="40"/>
            <w:col w:w="4333" w:space="40"/>
            <w:col w:w="2239" w:space="40"/>
            <w:col w:w="5309"/>
          </w:cols>
        </w:sectPr>
      </w:pPr>
    </w:p>
    <w:p w:rsidR="00E5163C" w:rsidRPr="003D7990" w:rsidRDefault="00E5163C">
      <w:pPr>
        <w:spacing w:before="134"/>
        <w:ind w:left="690"/>
        <w:rPr>
          <w:rFonts w:ascii="Arial" w:hAnsi="Arial" w:cs="Arial"/>
          <w:sz w:val="20"/>
          <w:szCs w:val="20"/>
          <w:lang w:val="ru-RU"/>
        </w:rPr>
      </w:pPr>
      <w:r w:rsidRPr="003D7990">
        <w:rPr>
          <w:rFonts w:ascii="Arial" w:hAnsi="Arial"/>
          <w:color w:val="231F20"/>
          <w:sz w:val="20"/>
          <w:lang w:val="ru-RU"/>
        </w:rPr>
        <w:t>Возраст</w:t>
      </w:r>
    </w:p>
    <w:p w:rsidR="00E5163C" w:rsidRPr="003D7990" w:rsidRDefault="00E5163C">
      <w:pPr>
        <w:spacing w:before="134"/>
        <w:ind w:left="690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>Месяцы</w:t>
      </w:r>
    </w:p>
    <w:p w:rsidR="00E5163C" w:rsidRPr="003D7990" w:rsidRDefault="00E5163C">
      <w:pPr>
        <w:spacing w:before="153"/>
        <w:ind w:left="690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sz w:val="20"/>
          <w:lang w:val="ru-RU"/>
        </w:rPr>
        <w:t>Годы</w:t>
      </w:r>
    </w:p>
    <w:p w:rsidR="00E5163C" w:rsidRPr="003D7990" w:rsidRDefault="00E5163C">
      <w:pPr>
        <w:tabs>
          <w:tab w:val="left" w:pos="3519"/>
        </w:tabs>
        <w:spacing w:before="133"/>
        <w:ind w:left="690"/>
        <w:rPr>
          <w:rFonts w:ascii="Arial" w:hAnsi="Arial" w:cs="Arial"/>
          <w:sz w:val="20"/>
          <w:szCs w:val="20"/>
          <w:lang w:val="ru-RU"/>
        </w:rPr>
      </w:pPr>
      <w:r w:rsidRPr="003D7990">
        <w:rPr>
          <w:lang w:val="ru-RU"/>
        </w:rPr>
        <w:br w:type="column"/>
      </w:r>
      <w:r w:rsidRPr="003D7990">
        <w:rPr>
          <w:rFonts w:ascii="Arial" w:hAnsi="Arial"/>
          <w:color w:val="231F20"/>
          <w:position w:val="2"/>
          <w:sz w:val="20"/>
          <w:lang w:val="ru-RU"/>
        </w:rPr>
        <w:t>Месяцы</w:t>
      </w:r>
      <w:r w:rsidRPr="003D7990">
        <w:rPr>
          <w:rFonts w:ascii="Arial" w:hAnsi="Arial"/>
          <w:color w:val="231F20"/>
          <w:position w:val="2"/>
          <w:sz w:val="20"/>
          <w:lang w:val="ru-RU"/>
        </w:rPr>
        <w:tab/>
      </w:r>
      <w:r w:rsidRPr="003D7990">
        <w:rPr>
          <w:rFonts w:ascii="Arial" w:hAnsi="Arial"/>
          <w:color w:val="231F20"/>
          <w:w w:val="105"/>
          <w:sz w:val="20"/>
          <w:lang w:val="ru-RU"/>
        </w:rPr>
        <w:t>Годы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560" w:header="720" w:footer="720" w:gutter="0"/>
          <w:cols w:num="4" w:space="720" w:equalWidth="0">
            <w:col w:w="1460" w:space="275"/>
            <w:col w:w="1469" w:space="1360"/>
            <w:col w:w="1184" w:space="2637"/>
            <w:col w:w="6375"/>
          </w:cols>
        </w:sectPr>
      </w:pPr>
    </w:p>
    <w:p w:rsidR="00E5163C" w:rsidRPr="003D7990" w:rsidRDefault="00E5163C">
      <w:pPr>
        <w:spacing w:before="5"/>
        <w:rPr>
          <w:rFonts w:ascii="Arial" w:hAnsi="Arial" w:cs="Arial"/>
          <w:sz w:val="27"/>
          <w:szCs w:val="27"/>
          <w:lang w:val="ru-RU"/>
        </w:rPr>
      </w:pPr>
    </w:p>
    <w:p w:rsidR="00E5163C" w:rsidRPr="003D7990" w:rsidRDefault="00E5163C">
      <w:pPr>
        <w:spacing w:before="63"/>
        <w:ind w:left="3217"/>
        <w:rPr>
          <w:rFonts w:ascii="Arial" w:hAnsi="Arial" w:cs="Arial"/>
          <w:sz w:val="24"/>
          <w:szCs w:val="24"/>
          <w:lang w:val="ru-RU"/>
        </w:rPr>
      </w:pPr>
      <w:r w:rsidRPr="003D7990">
        <w:rPr>
          <w:rFonts w:ascii="Arial" w:hAnsi="Arial"/>
          <w:i/>
          <w:sz w:val="24"/>
          <w:lang w:val="ru-RU"/>
        </w:rPr>
        <w:t>Окружность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головы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у</w:t>
      </w:r>
      <w:r w:rsidRPr="003D7990">
        <w:rPr>
          <w:rFonts w:ascii="Arial" w:hAnsi="Arial"/>
          <w:i/>
          <w:spacing w:val="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мальчиков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и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девочек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синдромом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Дауна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от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8</w:t>
      </w:r>
      <w:r w:rsidRPr="003D7990">
        <w:rPr>
          <w:rFonts w:ascii="Arial" w:hAnsi="Arial"/>
          <w:i/>
          <w:spacing w:val="-30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до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18</w:t>
      </w:r>
      <w:r w:rsidRPr="003D7990">
        <w:rPr>
          <w:rFonts w:ascii="Arial" w:hAnsi="Arial"/>
          <w:i/>
          <w:spacing w:val="-29"/>
          <w:sz w:val="24"/>
          <w:lang w:val="ru-RU"/>
        </w:rPr>
        <w:t xml:space="preserve"> </w:t>
      </w:r>
      <w:r w:rsidRPr="003D7990">
        <w:rPr>
          <w:rFonts w:ascii="Arial" w:hAnsi="Arial"/>
          <w:i/>
          <w:sz w:val="24"/>
          <w:lang w:val="ru-RU"/>
        </w:rPr>
        <w:t>лет</w:t>
      </w: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i/>
          <w:sz w:val="20"/>
          <w:szCs w:val="20"/>
          <w:lang w:val="ru-RU"/>
        </w:rPr>
      </w:pPr>
    </w:p>
    <w:p w:rsidR="00E5163C" w:rsidRPr="003D7990" w:rsidRDefault="00E5163C">
      <w:pPr>
        <w:tabs>
          <w:tab w:val="right" w:pos="14640"/>
        </w:tabs>
        <w:spacing w:before="239"/>
        <w:ind w:left="7565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spacing w:val="2"/>
          <w:sz w:val="18"/>
          <w:lang w:val="ru-RU"/>
        </w:rPr>
        <w:t>ЦЕНТИЛЬНЫЕ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ТАБЛИЦЫ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РОСТА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И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ВЕСА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ДЕТЕЙ</w:t>
      </w:r>
      <w:r w:rsidRPr="003D7990">
        <w:rPr>
          <w:rFonts w:ascii="Arial" w:hAnsi="Arial"/>
          <w:spacing w:val="-14"/>
          <w:sz w:val="18"/>
          <w:lang w:val="ru-RU"/>
        </w:rPr>
        <w:t xml:space="preserve"> </w:t>
      </w:r>
      <w:r w:rsidRPr="003D7990">
        <w:rPr>
          <w:rFonts w:ascii="Arial" w:hAnsi="Arial"/>
          <w:sz w:val="18"/>
          <w:lang w:val="ru-RU"/>
        </w:rPr>
        <w:t>С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2"/>
          <w:sz w:val="18"/>
          <w:lang w:val="ru-RU"/>
        </w:rPr>
        <w:t>СИНДРОМОМ</w:t>
      </w:r>
      <w:r w:rsidRPr="003D7990">
        <w:rPr>
          <w:rFonts w:ascii="Arial" w:hAnsi="Arial"/>
          <w:spacing w:val="-15"/>
          <w:sz w:val="18"/>
          <w:lang w:val="ru-RU"/>
        </w:rPr>
        <w:t xml:space="preserve"> </w:t>
      </w:r>
      <w:r w:rsidRPr="003D7990">
        <w:rPr>
          <w:rFonts w:ascii="Arial" w:hAnsi="Arial"/>
          <w:spacing w:val="3"/>
          <w:sz w:val="18"/>
          <w:lang w:val="ru-RU"/>
        </w:rPr>
        <w:t>ДАУНА</w:t>
      </w:r>
      <w:r w:rsidRPr="003D7990">
        <w:rPr>
          <w:spacing w:val="3"/>
          <w:sz w:val="24"/>
          <w:lang w:val="ru-RU"/>
        </w:rPr>
        <w:tab/>
      </w:r>
      <w:r w:rsidRPr="003D7990">
        <w:rPr>
          <w:sz w:val="24"/>
          <w:lang w:val="ru-RU"/>
        </w:rPr>
        <w:t>75</w:t>
      </w:r>
    </w:p>
    <w:p w:rsidR="00E5163C" w:rsidRPr="003D7990" w:rsidRDefault="00E5163C">
      <w:pPr>
        <w:rPr>
          <w:rFonts w:cs="Calibri"/>
          <w:sz w:val="24"/>
          <w:szCs w:val="24"/>
          <w:lang w:val="ru-RU"/>
        </w:rPr>
        <w:sectPr w:rsidR="00E5163C" w:rsidRPr="003D7990">
          <w:type w:val="continuous"/>
          <w:pgSz w:w="16840" w:h="11910" w:orient="landscape"/>
          <w:pgMar w:top="660" w:right="520" w:bottom="280" w:left="1560" w:header="720" w:footer="720" w:gutter="0"/>
          <w:cols w:space="720"/>
        </w:sectPr>
      </w:pPr>
    </w:p>
    <w:p w:rsidR="00E5163C" w:rsidRPr="003D7990" w:rsidRDefault="00E5163C">
      <w:pPr>
        <w:pStyle w:val="Heading1"/>
        <w:spacing w:line="525" w:lineRule="exact"/>
        <w:ind w:left="3573" w:right="2924"/>
        <w:jc w:val="center"/>
        <w:rPr>
          <w:rFonts w:cs="Arial Black"/>
          <w:b w:val="0"/>
          <w:bCs w:val="0"/>
          <w:lang w:val="ru-RU"/>
        </w:rPr>
      </w:pPr>
      <w:r w:rsidRPr="003D7990">
        <w:rPr>
          <w:w w:val="90"/>
          <w:lang w:val="ru-RU"/>
        </w:rPr>
        <w:t>Благотворительный</w:t>
      </w:r>
      <w:r w:rsidRPr="003D7990">
        <w:rPr>
          <w:spacing w:val="-52"/>
          <w:w w:val="90"/>
          <w:lang w:val="ru-RU"/>
        </w:rPr>
        <w:t xml:space="preserve"> </w:t>
      </w:r>
      <w:r w:rsidRPr="003D7990">
        <w:rPr>
          <w:w w:val="90"/>
          <w:lang w:val="ru-RU"/>
        </w:rPr>
        <w:t>фонд</w:t>
      </w:r>
      <w:r w:rsidRPr="003D7990">
        <w:rPr>
          <w:spacing w:val="-51"/>
          <w:w w:val="90"/>
          <w:lang w:val="ru-RU"/>
        </w:rPr>
        <w:t xml:space="preserve"> </w:t>
      </w:r>
      <w:r w:rsidRPr="003D7990">
        <w:rPr>
          <w:spacing w:val="-2"/>
          <w:w w:val="90"/>
          <w:lang w:val="ru-RU"/>
        </w:rPr>
        <w:t>«Даунсайд</w:t>
      </w:r>
      <w:r w:rsidRPr="003D7990">
        <w:rPr>
          <w:spacing w:val="-52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Ап»</w:t>
      </w:r>
    </w:p>
    <w:p w:rsidR="00E5163C" w:rsidRPr="003D7990" w:rsidRDefault="00E5163C">
      <w:pPr>
        <w:spacing w:before="10"/>
        <w:rPr>
          <w:rFonts w:ascii="Arial Black" w:hAnsi="Arial Black" w:cs="Arial Black"/>
          <w:b/>
          <w:bCs/>
          <w:sz w:val="25"/>
          <w:szCs w:val="25"/>
          <w:lang w:val="ru-RU"/>
        </w:rPr>
      </w:pPr>
    </w:p>
    <w:p w:rsidR="00E5163C" w:rsidRPr="003D7990" w:rsidRDefault="00E5163C">
      <w:pPr>
        <w:ind w:left="3573" w:right="2923"/>
        <w:jc w:val="center"/>
        <w:rPr>
          <w:rFonts w:ascii="Arial" w:hAnsi="Arial" w:cs="Arial"/>
          <w:sz w:val="36"/>
          <w:szCs w:val="36"/>
          <w:lang w:val="ru-RU"/>
        </w:rPr>
      </w:pPr>
      <w:r w:rsidRPr="003D7990">
        <w:rPr>
          <w:rFonts w:ascii="Arial" w:hAnsi="Arial"/>
          <w:w w:val="105"/>
          <w:sz w:val="36"/>
          <w:lang w:val="ru-RU"/>
        </w:rPr>
        <w:t>Центр</w:t>
      </w:r>
      <w:r w:rsidRPr="003D7990">
        <w:rPr>
          <w:rFonts w:ascii="Arial" w:hAnsi="Arial"/>
          <w:spacing w:val="19"/>
          <w:w w:val="105"/>
          <w:sz w:val="36"/>
          <w:lang w:val="ru-RU"/>
        </w:rPr>
        <w:t xml:space="preserve"> </w:t>
      </w:r>
      <w:r w:rsidRPr="003D7990">
        <w:rPr>
          <w:rFonts w:ascii="Arial" w:hAnsi="Arial"/>
          <w:w w:val="105"/>
          <w:sz w:val="36"/>
          <w:lang w:val="ru-RU"/>
        </w:rPr>
        <w:t>сопровождения</w:t>
      </w:r>
      <w:r w:rsidRPr="003D7990">
        <w:rPr>
          <w:rFonts w:ascii="Arial" w:hAnsi="Arial"/>
          <w:spacing w:val="19"/>
          <w:w w:val="105"/>
          <w:sz w:val="36"/>
          <w:lang w:val="ru-RU"/>
        </w:rPr>
        <w:t xml:space="preserve"> </w:t>
      </w:r>
      <w:r w:rsidRPr="003D7990">
        <w:rPr>
          <w:rFonts w:ascii="Arial" w:hAnsi="Arial"/>
          <w:w w:val="105"/>
          <w:sz w:val="36"/>
          <w:lang w:val="ru-RU"/>
        </w:rPr>
        <w:t>семьи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pgSz w:w="16840" w:h="11910" w:orient="landscape"/>
          <w:pgMar w:top="580" w:right="1380" w:bottom="280" w:left="560" w:header="720" w:footer="720" w:gutter="0"/>
          <w:cols w:space="720"/>
        </w:sectPr>
      </w:pPr>
    </w:p>
    <w:p w:rsidR="00E5163C" w:rsidRPr="003D7990" w:rsidRDefault="00E5163C">
      <w:pPr>
        <w:pStyle w:val="BodyText"/>
        <w:spacing w:before="198" w:line="288" w:lineRule="exact"/>
        <w:ind w:left="1260"/>
        <w:jc w:val="both"/>
        <w:rPr>
          <w:rFonts w:ascii="Calibri" w:hAnsi="Calibri" w:cs="Calibri"/>
          <w:lang w:val="ru-RU"/>
        </w:rPr>
      </w:pPr>
      <w:r>
        <w:rPr>
          <w:noProof/>
          <w:lang w:val="ru-RU" w:eastAsia="ru-RU"/>
        </w:rPr>
        <w:pict>
          <v:group id="_x0000_s2283" style="position:absolute;left:0;text-align:left;margin-left:90.55pt;margin-top:10.8pt;width:652.35pt;height:344.8pt;z-index:-251655168;mso-position-horizontal-relative:page" coordorigin="1811,216" coordsize="13047,6896">
            <v:group id="_x0000_s2284" style="position:absolute;left:8334;top:226;width:2;height:6876" coordorigin="8334,226" coordsize="2,6876">
              <v:shape id="_x0000_s2285" style="position:absolute;left:8334;top:226;width:2;height:6876" coordorigin="8334,226" coordsize="0,6876" path="m8334,226r,6876e" filled="f" strokeweight="1pt">
                <v:path arrowok="t"/>
              </v:shape>
            </v:group>
            <v:group id="_x0000_s2286" style="position:absolute;left:1821;top:3868;width:13027;height:2" coordorigin="1821,3868" coordsize="13027,2">
              <v:shape id="_x0000_s2287" style="position:absolute;left:1821;top:3868;width:13027;height:2" coordorigin="1821,3868" coordsize="13027,0" path="m14847,3868r-13026,e" filled="f" strokeweight="1pt">
                <v:path arrowok="t"/>
              </v:shape>
            </v:group>
            <w10:wrap anchorx="page"/>
          </v:group>
        </w:pict>
      </w:r>
      <w:r w:rsidRPr="003D7990">
        <w:rPr>
          <w:rFonts w:ascii="Arial Black" w:hAnsi="Arial Black" w:cs="Arial Black"/>
          <w:b/>
          <w:bCs/>
          <w:lang w:val="ru-RU"/>
        </w:rPr>
        <w:t>Даунсайд</w:t>
      </w:r>
      <w:r w:rsidRPr="003D7990">
        <w:rPr>
          <w:rFonts w:ascii="Arial Black" w:hAnsi="Arial Black" w:cs="Arial Black"/>
          <w:b/>
          <w:bCs/>
          <w:spacing w:val="-13"/>
          <w:lang w:val="ru-RU"/>
        </w:rPr>
        <w:t xml:space="preserve"> </w:t>
      </w:r>
      <w:r w:rsidRPr="003D7990">
        <w:rPr>
          <w:rFonts w:ascii="Arial Black" w:hAnsi="Arial Black" w:cs="Arial Black"/>
          <w:b/>
          <w:bCs/>
          <w:lang w:val="ru-RU"/>
        </w:rPr>
        <w:t>Ап</w:t>
      </w:r>
      <w:r w:rsidRPr="003D7990">
        <w:rPr>
          <w:rFonts w:ascii="Arial Black" w:hAnsi="Arial Black" w:cs="Arial Black"/>
          <w:b/>
          <w:bCs/>
          <w:spacing w:val="-13"/>
          <w:lang w:val="ru-RU"/>
        </w:rPr>
        <w:t xml:space="preserve"> </w:t>
      </w:r>
      <w:r w:rsidRPr="003D7990">
        <w:rPr>
          <w:rFonts w:ascii="Calibri" w:hAnsi="Calibri" w:cs="Calibri"/>
          <w:lang w:val="ru-RU"/>
        </w:rPr>
        <w:t>–</w:t>
      </w:r>
      <w:r w:rsidRPr="003D7990">
        <w:rPr>
          <w:rFonts w:ascii="Calibri" w:hAnsi="Calibri" w:cs="Calibri"/>
          <w:spacing w:val="13"/>
          <w:lang w:val="ru-RU"/>
        </w:rPr>
        <w:t xml:space="preserve"> </w:t>
      </w:r>
      <w:r w:rsidRPr="003D7990">
        <w:rPr>
          <w:rFonts w:ascii="Arial" w:hAnsi="Arial" w:cs="Arial"/>
          <w:lang w:val="ru-RU"/>
        </w:rPr>
        <w:t>Российская некоммерческая</w:t>
      </w:r>
      <w:r w:rsidRPr="003D7990">
        <w:rPr>
          <w:rFonts w:ascii="Arial" w:hAnsi="Arial" w:cs="Arial"/>
          <w:spacing w:val="1"/>
          <w:lang w:val="ru-RU"/>
        </w:rPr>
        <w:t xml:space="preserve"> </w:t>
      </w:r>
      <w:r w:rsidRPr="003D7990">
        <w:rPr>
          <w:rFonts w:ascii="Arial" w:hAnsi="Arial" w:cs="Arial"/>
          <w:lang w:val="ru-RU"/>
        </w:rPr>
        <w:t>орга</w:t>
      </w:r>
      <w:r w:rsidRPr="003D7990">
        <w:rPr>
          <w:rFonts w:ascii="Calibri" w:hAnsi="Calibri" w:cs="Calibri"/>
          <w:lang w:val="ru-RU"/>
        </w:rPr>
        <w:t>-</w:t>
      </w:r>
      <w:r w:rsidRPr="003D7990">
        <w:rPr>
          <w:rFonts w:ascii="Calibri" w:hAnsi="Calibri" w:cs="Calibri"/>
          <w:w w:val="105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lang w:val="ru-RU"/>
        </w:rPr>
        <w:t>низация</w:t>
      </w:r>
      <w:r w:rsidRPr="003D7990">
        <w:rPr>
          <w:rFonts w:ascii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hAnsi="Calibri" w:cs="Calibri"/>
          <w:spacing w:val="12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 xml:space="preserve">которая с </w:t>
      </w:r>
      <w:r w:rsidRPr="003D7990">
        <w:rPr>
          <w:rFonts w:ascii="Calibri" w:hAnsi="Calibri" w:cs="Calibri"/>
          <w:w w:val="105"/>
          <w:lang w:val="ru-RU"/>
        </w:rPr>
        <w:t>1997</w:t>
      </w:r>
      <w:r w:rsidRPr="003D7990">
        <w:rPr>
          <w:rFonts w:ascii="Calibri" w:hAnsi="Calibri" w:cs="Calibri"/>
          <w:spacing w:val="13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 xml:space="preserve">года оказывает </w:t>
      </w:r>
      <w:r w:rsidRPr="003D7990">
        <w:rPr>
          <w:rFonts w:ascii="Arial" w:hAnsi="Arial" w:cs="Arial"/>
          <w:spacing w:val="-1"/>
          <w:w w:val="105"/>
          <w:lang w:val="ru-RU"/>
        </w:rPr>
        <w:t>поддерж</w:t>
      </w:r>
      <w:r w:rsidRPr="003D7990">
        <w:rPr>
          <w:rFonts w:ascii="Calibri" w:hAnsi="Calibri" w:cs="Calibri"/>
          <w:spacing w:val="-1"/>
          <w:w w:val="105"/>
          <w:lang w:val="ru-RU"/>
        </w:rPr>
        <w:t>-</w:t>
      </w:r>
      <w:r w:rsidRPr="003D7990">
        <w:rPr>
          <w:rFonts w:ascii="Calibri" w:hAnsi="Calibri" w:cs="Calibri"/>
          <w:spacing w:val="28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ку</w:t>
      </w:r>
      <w:r w:rsidRPr="003D7990">
        <w:rPr>
          <w:rFonts w:ascii="Arial" w:hAnsi="Arial" w:cs="Arial"/>
          <w:spacing w:val="54"/>
          <w:w w:val="105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lang w:val="ru-RU"/>
        </w:rPr>
        <w:t>семьям</w:t>
      </w:r>
      <w:r w:rsidRPr="003D7990">
        <w:rPr>
          <w:rFonts w:ascii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hAnsi="Calibri" w:cs="Calibri"/>
          <w:spacing w:val="10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государственным</w:t>
      </w:r>
      <w:r w:rsidRPr="003D7990">
        <w:rPr>
          <w:rFonts w:ascii="Arial" w:hAnsi="Arial" w:cs="Arial"/>
          <w:spacing w:val="54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и</w:t>
      </w:r>
      <w:r w:rsidRPr="003D7990">
        <w:rPr>
          <w:rFonts w:ascii="Arial" w:hAnsi="Arial" w:cs="Arial"/>
          <w:spacing w:val="53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некоммерческим</w:t>
      </w:r>
      <w:r w:rsidRPr="003D7990">
        <w:rPr>
          <w:rFonts w:ascii="Arial" w:hAnsi="Arial" w:cs="Arial"/>
          <w:spacing w:val="26"/>
          <w:w w:val="108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организациям</w:t>
      </w:r>
      <w:r w:rsidRPr="003D7990">
        <w:rPr>
          <w:rFonts w:ascii="Arial" w:hAnsi="Arial" w:cs="Arial"/>
          <w:spacing w:val="13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в</w:t>
      </w:r>
      <w:r w:rsidRPr="003D7990">
        <w:rPr>
          <w:rFonts w:ascii="Arial" w:hAnsi="Arial" w:cs="Arial"/>
          <w:spacing w:val="14"/>
          <w:w w:val="105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lang w:val="ru-RU"/>
        </w:rPr>
        <w:t>обучении</w:t>
      </w:r>
      <w:r w:rsidRPr="003D7990">
        <w:rPr>
          <w:rFonts w:ascii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hAnsi="Calibri" w:cs="Calibri"/>
          <w:spacing w:val="26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воспитании</w:t>
      </w:r>
      <w:r w:rsidRPr="003D7990">
        <w:rPr>
          <w:rFonts w:ascii="Arial" w:hAnsi="Arial" w:cs="Arial"/>
          <w:spacing w:val="14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и</w:t>
      </w:r>
      <w:r w:rsidRPr="003D7990">
        <w:rPr>
          <w:rFonts w:ascii="Arial" w:hAnsi="Arial" w:cs="Arial"/>
          <w:spacing w:val="14"/>
          <w:w w:val="105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lang w:val="ru-RU"/>
        </w:rPr>
        <w:t>интегра</w:t>
      </w:r>
      <w:r w:rsidRPr="003D7990">
        <w:rPr>
          <w:rFonts w:ascii="Calibri" w:hAnsi="Calibri" w:cs="Calibri"/>
          <w:spacing w:val="-1"/>
          <w:w w:val="105"/>
          <w:lang w:val="ru-RU"/>
        </w:rPr>
        <w:t>-</w:t>
      </w:r>
      <w:r w:rsidRPr="003D7990">
        <w:rPr>
          <w:rFonts w:ascii="Calibri" w:hAnsi="Calibri" w:cs="Calibri"/>
          <w:spacing w:val="30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ции</w:t>
      </w:r>
      <w:r w:rsidRPr="003D7990">
        <w:rPr>
          <w:rFonts w:ascii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в</w:t>
      </w:r>
      <w:r w:rsidRPr="003D7990">
        <w:rPr>
          <w:rFonts w:ascii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социум</w:t>
      </w:r>
      <w:r w:rsidRPr="003D7990">
        <w:rPr>
          <w:rFonts w:ascii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детей</w:t>
      </w:r>
      <w:r w:rsidRPr="003D7990">
        <w:rPr>
          <w:rFonts w:ascii="Arial" w:hAnsi="Arial" w:cs="Arial"/>
          <w:spacing w:val="22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с</w:t>
      </w:r>
      <w:r w:rsidRPr="003D7990">
        <w:rPr>
          <w:rFonts w:ascii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синдромом</w:t>
      </w:r>
      <w:r w:rsidRPr="003D7990">
        <w:rPr>
          <w:rFonts w:ascii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Дауна</w:t>
      </w:r>
      <w:r w:rsidRPr="003D7990">
        <w:rPr>
          <w:rFonts w:ascii="Calibri" w:hAnsi="Calibri" w:cs="Calibri"/>
          <w:w w:val="105"/>
          <w:lang w:val="ru-RU"/>
        </w:rPr>
        <w:t>,</w:t>
      </w:r>
      <w:r w:rsidRPr="003D7990">
        <w:rPr>
          <w:rFonts w:ascii="Calibri" w:hAnsi="Calibri" w:cs="Calibri"/>
          <w:spacing w:val="34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а</w:t>
      </w:r>
      <w:r w:rsidRPr="003D7990">
        <w:rPr>
          <w:rFonts w:ascii="Arial" w:hAnsi="Arial" w:cs="Arial"/>
          <w:spacing w:val="2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также</w:t>
      </w:r>
      <w:r w:rsidRPr="003D7990">
        <w:rPr>
          <w:rFonts w:ascii="Arial" w:hAnsi="Arial" w:cs="Arial"/>
          <w:w w:val="106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ведет</w:t>
      </w:r>
      <w:r w:rsidRPr="003D7990">
        <w:rPr>
          <w:rFonts w:ascii="Arial" w:hAnsi="Arial" w:cs="Arial"/>
          <w:spacing w:val="3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просветительскую</w:t>
      </w:r>
      <w:r w:rsidRPr="003D7990">
        <w:rPr>
          <w:rFonts w:ascii="Arial" w:hAnsi="Arial" w:cs="Arial"/>
          <w:spacing w:val="3"/>
          <w:w w:val="105"/>
          <w:lang w:val="ru-RU"/>
        </w:rPr>
        <w:t xml:space="preserve"> </w:t>
      </w:r>
      <w:r w:rsidRPr="003D7990">
        <w:rPr>
          <w:rFonts w:ascii="Arial" w:hAnsi="Arial" w:cs="Arial"/>
          <w:spacing w:val="-1"/>
          <w:w w:val="105"/>
          <w:lang w:val="ru-RU"/>
        </w:rPr>
        <w:t>работу</w:t>
      </w:r>
      <w:r w:rsidRPr="003D7990">
        <w:rPr>
          <w:rFonts w:ascii="Calibri" w:hAnsi="Calibri" w:cs="Calibri"/>
          <w:spacing w:val="-2"/>
          <w:w w:val="105"/>
          <w:lang w:val="ru-RU"/>
        </w:rPr>
        <w:t>,</w:t>
      </w:r>
      <w:r w:rsidRPr="003D7990">
        <w:rPr>
          <w:rFonts w:ascii="Calibri" w:hAnsi="Calibri" w:cs="Calibri"/>
          <w:spacing w:val="29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направленную</w:t>
      </w:r>
      <w:r w:rsidRPr="003D7990">
        <w:rPr>
          <w:rFonts w:ascii="Arial" w:hAnsi="Arial" w:cs="Arial"/>
          <w:spacing w:val="26"/>
          <w:w w:val="107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на</w:t>
      </w:r>
      <w:r w:rsidRPr="003D7990">
        <w:rPr>
          <w:rFonts w:ascii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формирование</w:t>
      </w:r>
      <w:r w:rsidRPr="003D7990">
        <w:rPr>
          <w:rFonts w:ascii="Arial" w:hAnsi="Arial" w:cs="Arial"/>
          <w:spacing w:val="16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в</w:t>
      </w:r>
      <w:r w:rsidRPr="003D7990">
        <w:rPr>
          <w:rFonts w:ascii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обществе</w:t>
      </w:r>
      <w:r w:rsidRPr="003D7990">
        <w:rPr>
          <w:rFonts w:ascii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позитивного</w:t>
      </w:r>
      <w:r w:rsidRPr="003D7990">
        <w:rPr>
          <w:rFonts w:ascii="Arial" w:hAnsi="Arial" w:cs="Arial"/>
          <w:spacing w:val="17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обра</w:t>
      </w:r>
      <w:r w:rsidRPr="003D7990">
        <w:rPr>
          <w:rFonts w:ascii="Calibri" w:hAnsi="Calibri" w:cs="Calibri"/>
          <w:w w:val="105"/>
          <w:lang w:val="ru-RU"/>
        </w:rPr>
        <w:t xml:space="preserve">- </w:t>
      </w:r>
      <w:r w:rsidRPr="003D7990">
        <w:rPr>
          <w:rFonts w:ascii="Arial" w:hAnsi="Arial" w:cs="Arial"/>
          <w:w w:val="105"/>
          <w:lang w:val="ru-RU"/>
        </w:rPr>
        <w:t>за</w:t>
      </w:r>
      <w:r w:rsidRPr="003D7990">
        <w:rPr>
          <w:rFonts w:ascii="Arial" w:hAnsi="Arial" w:cs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человека</w:t>
      </w:r>
      <w:r w:rsidRPr="003D7990">
        <w:rPr>
          <w:rFonts w:ascii="Arial" w:hAnsi="Arial" w:cs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с</w:t>
      </w:r>
      <w:r w:rsidRPr="003D7990">
        <w:rPr>
          <w:rFonts w:ascii="Arial" w:hAnsi="Arial" w:cs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синдромом</w:t>
      </w:r>
      <w:r w:rsidRPr="003D7990">
        <w:rPr>
          <w:rFonts w:ascii="Arial" w:hAnsi="Arial" w:cs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Дауна</w:t>
      </w:r>
      <w:r w:rsidRPr="003D7990">
        <w:rPr>
          <w:rFonts w:ascii="Calibri" w:hAnsi="Calibri" w:cs="Calibri"/>
          <w:w w:val="105"/>
          <w:lang w:val="ru-RU"/>
        </w:rPr>
        <w:t>.</w:t>
      </w:r>
    </w:p>
    <w:p w:rsidR="00E5163C" w:rsidRPr="003D7990" w:rsidRDefault="00E5163C">
      <w:pPr>
        <w:pStyle w:val="BodyText"/>
        <w:spacing w:before="5" w:line="241" w:lineRule="auto"/>
        <w:ind w:left="1260" w:firstLine="396"/>
        <w:jc w:val="both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В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Центре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сопровождения</w:t>
      </w:r>
      <w:r w:rsidRPr="003D7990">
        <w:rPr>
          <w:rFonts w:ascii="Arial" w:hAnsi="Arial"/>
          <w:spacing w:val="2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семьи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Даунсайд</w:t>
      </w:r>
      <w:r w:rsidRPr="003D7990">
        <w:rPr>
          <w:rFonts w:ascii="Arial" w:hAnsi="Arial"/>
          <w:spacing w:val="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Ап</w:t>
      </w:r>
      <w:r w:rsidRPr="003D7990">
        <w:rPr>
          <w:rFonts w:ascii="Arial" w:hAnsi="Arial"/>
          <w:w w:val="103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работают</w:t>
      </w:r>
      <w:r w:rsidRPr="003D7990">
        <w:rPr>
          <w:rFonts w:ascii="Arial" w:hAnsi="Arial"/>
          <w:spacing w:val="5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квалифицированные</w:t>
      </w:r>
      <w:r w:rsidRPr="003D7990">
        <w:rPr>
          <w:rFonts w:ascii="Arial" w:hAnsi="Arial"/>
          <w:spacing w:val="5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психологи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педа</w:t>
      </w:r>
      <w:r w:rsidRPr="003D7990">
        <w:rPr>
          <w:rFonts w:ascii="Calibri" w:hAnsi="Calibri"/>
          <w:w w:val="105"/>
          <w:lang w:val="ru-RU"/>
        </w:rPr>
        <w:t>-</w:t>
      </w:r>
      <w:r w:rsidRPr="003D7990">
        <w:rPr>
          <w:rFonts w:ascii="Calibri" w:hAnsi="Calibri"/>
          <w:spacing w:val="2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гоги</w:t>
      </w:r>
      <w:r w:rsidRPr="003D7990">
        <w:rPr>
          <w:rFonts w:ascii="Calibri" w:hAnsi="Calibri"/>
          <w:w w:val="105"/>
          <w:lang w:val="ru-RU"/>
        </w:rPr>
        <w:t>-</w:t>
      </w:r>
      <w:r w:rsidRPr="003D7990">
        <w:rPr>
          <w:rFonts w:ascii="Arial" w:hAnsi="Arial"/>
          <w:w w:val="105"/>
          <w:lang w:val="ru-RU"/>
        </w:rPr>
        <w:t>дефектологи</w:t>
      </w:r>
      <w:r w:rsidRPr="003D7990">
        <w:rPr>
          <w:rFonts w:ascii="Arial" w:hAnsi="Arial"/>
          <w:spacing w:val="5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логопеды</w:t>
      </w:r>
      <w:r w:rsidRPr="003D7990">
        <w:rPr>
          <w:rFonts w:ascii="Calibri" w:hAnsi="Calibri"/>
          <w:w w:val="105"/>
          <w:lang w:val="ru-RU"/>
        </w:rPr>
        <w:t>.</w:t>
      </w:r>
    </w:p>
    <w:p w:rsidR="00E5163C" w:rsidRDefault="00E5163C">
      <w:pPr>
        <w:spacing w:before="132"/>
        <w:ind w:left="1202"/>
        <w:rPr>
          <w:rFonts w:ascii="Arial Black" w:hAnsi="Arial Black" w:cs="Arial Black"/>
          <w:sz w:val="28"/>
          <w:szCs w:val="28"/>
        </w:rPr>
      </w:pPr>
      <w:r w:rsidRPr="003D7990">
        <w:rPr>
          <w:w w:val="90"/>
          <w:lang w:val="ru-RU"/>
        </w:rPr>
        <w:br w:type="column"/>
      </w:r>
      <w:r>
        <w:rPr>
          <w:rFonts w:ascii="Arial Black" w:hAnsi="Arial Black"/>
          <w:b/>
          <w:w w:val="90"/>
          <w:sz w:val="28"/>
        </w:rPr>
        <w:t>Направления</w:t>
      </w:r>
      <w:r>
        <w:rPr>
          <w:rFonts w:ascii="Arial Black" w:hAnsi="Arial Black"/>
          <w:b/>
          <w:spacing w:val="-12"/>
          <w:w w:val="90"/>
          <w:sz w:val="28"/>
        </w:rPr>
        <w:t xml:space="preserve"> </w:t>
      </w:r>
      <w:r>
        <w:rPr>
          <w:rFonts w:ascii="Arial Black" w:hAnsi="Arial Black"/>
          <w:b/>
          <w:w w:val="90"/>
          <w:sz w:val="28"/>
        </w:rPr>
        <w:t>деятельности</w:t>
      </w:r>
    </w:p>
    <w:p w:rsidR="00E5163C" w:rsidRDefault="00E5163C">
      <w:pPr>
        <w:spacing w:before="10"/>
        <w:rPr>
          <w:rFonts w:ascii="Arial Black" w:hAnsi="Arial Black" w:cs="Arial Black"/>
          <w:b/>
          <w:bCs/>
          <w:sz w:val="30"/>
          <w:szCs w:val="30"/>
        </w:rPr>
      </w:pPr>
    </w:p>
    <w:p w:rsidR="00E5163C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90" w:lineRule="exact"/>
        <w:ind w:hanging="152"/>
        <w:rPr>
          <w:rFonts w:ascii="Arial" w:hAnsi="Arial" w:cs="Arial"/>
        </w:rPr>
      </w:pPr>
      <w:r>
        <w:rPr>
          <w:rFonts w:ascii="Arial" w:hAnsi="Arial"/>
          <w:w w:val="105"/>
        </w:rPr>
        <w:t>Информационная</w:t>
      </w:r>
      <w:r>
        <w:rPr>
          <w:rFonts w:ascii="Arial" w:hAnsi="Arial"/>
          <w:spacing w:val="11"/>
          <w:w w:val="105"/>
        </w:rPr>
        <w:t xml:space="preserve"> </w:t>
      </w:r>
      <w:r>
        <w:rPr>
          <w:rFonts w:ascii="Arial" w:hAnsi="Arial"/>
          <w:w w:val="105"/>
        </w:rPr>
        <w:t>поддержка</w:t>
      </w:r>
      <w:r>
        <w:rPr>
          <w:rFonts w:ascii="Arial" w:hAnsi="Arial"/>
          <w:spacing w:val="11"/>
          <w:w w:val="105"/>
        </w:rPr>
        <w:t xml:space="preserve"> </w:t>
      </w:r>
      <w:r>
        <w:rPr>
          <w:rFonts w:ascii="Arial" w:hAnsi="Arial"/>
          <w:w w:val="105"/>
        </w:rPr>
        <w:t>семьи</w:t>
      </w:r>
    </w:p>
    <w:p w:rsidR="00E5163C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hAnsi="Arial" w:cs="Arial"/>
        </w:rPr>
      </w:pPr>
      <w:r>
        <w:rPr>
          <w:rFonts w:ascii="Arial" w:hAnsi="Arial"/>
          <w:w w:val="105"/>
        </w:rPr>
        <w:t>Психологическая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социальная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поддержка</w:t>
      </w:r>
      <w:r>
        <w:rPr>
          <w:rFonts w:ascii="Arial" w:hAnsi="Arial"/>
          <w:spacing w:val="-1"/>
          <w:w w:val="105"/>
        </w:rPr>
        <w:t xml:space="preserve"> </w:t>
      </w:r>
      <w:r>
        <w:rPr>
          <w:rFonts w:ascii="Arial" w:hAnsi="Arial"/>
          <w:w w:val="105"/>
        </w:rPr>
        <w:t>семьи</w:t>
      </w:r>
    </w:p>
    <w:p w:rsidR="00E5163C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hAnsi="Arial" w:cs="Arial"/>
        </w:rPr>
      </w:pPr>
      <w:r>
        <w:rPr>
          <w:rFonts w:ascii="Arial" w:hAnsi="Arial"/>
          <w:w w:val="105"/>
        </w:rPr>
        <w:t>Консультирование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московских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иногородних</w:t>
      </w:r>
      <w:r>
        <w:rPr>
          <w:rFonts w:ascii="Arial" w:hAnsi="Arial"/>
          <w:spacing w:val="20"/>
          <w:w w:val="105"/>
        </w:rPr>
        <w:t xml:space="preserve"> </w:t>
      </w:r>
      <w:r>
        <w:rPr>
          <w:rFonts w:ascii="Arial" w:hAnsi="Arial"/>
          <w:w w:val="105"/>
        </w:rPr>
        <w:t>семей</w:t>
      </w:r>
    </w:p>
    <w:p w:rsidR="00E5163C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hAnsi="Arial" w:cs="Arial"/>
        </w:rPr>
      </w:pPr>
      <w:r>
        <w:rPr>
          <w:rFonts w:ascii="Arial" w:hAnsi="Arial"/>
          <w:w w:val="105"/>
        </w:rPr>
        <w:t>Дистанционное</w:t>
      </w:r>
      <w:r>
        <w:rPr>
          <w:rFonts w:ascii="Arial" w:hAnsi="Arial"/>
          <w:spacing w:val="22"/>
          <w:w w:val="105"/>
        </w:rPr>
        <w:t xml:space="preserve"> </w:t>
      </w:r>
      <w:r>
        <w:rPr>
          <w:rFonts w:ascii="Arial" w:hAnsi="Arial"/>
          <w:w w:val="105"/>
        </w:rPr>
        <w:t>консультирование</w:t>
      </w:r>
      <w:r>
        <w:rPr>
          <w:rFonts w:ascii="Arial" w:hAnsi="Arial"/>
          <w:spacing w:val="23"/>
          <w:w w:val="105"/>
        </w:rPr>
        <w:t xml:space="preserve"> </w:t>
      </w:r>
      <w:r>
        <w:rPr>
          <w:rFonts w:ascii="Arial" w:hAnsi="Arial"/>
          <w:w w:val="105"/>
        </w:rPr>
        <w:t>семей</w:t>
      </w:r>
    </w:p>
    <w:p w:rsidR="00E5163C" w:rsidRPr="003D7990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Групповые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индивидуальные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занятия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детьми</w:t>
      </w:r>
    </w:p>
    <w:p w:rsidR="00E5163C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88" w:lineRule="exact"/>
        <w:ind w:hanging="152"/>
        <w:rPr>
          <w:rFonts w:ascii="Arial" w:hAnsi="Arial" w:cs="Arial"/>
        </w:rPr>
      </w:pPr>
      <w:r>
        <w:rPr>
          <w:rFonts w:ascii="Arial" w:hAnsi="Arial"/>
          <w:w w:val="105"/>
        </w:rPr>
        <w:t>Семинары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для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специалистов</w:t>
      </w:r>
      <w:r>
        <w:rPr>
          <w:rFonts w:ascii="Arial" w:hAnsi="Arial"/>
          <w:spacing w:val="-18"/>
          <w:w w:val="105"/>
        </w:rPr>
        <w:t xml:space="preserve"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9"/>
          <w:w w:val="105"/>
        </w:rPr>
        <w:t xml:space="preserve"> </w:t>
      </w:r>
      <w:r>
        <w:rPr>
          <w:rFonts w:ascii="Arial" w:hAnsi="Arial"/>
          <w:w w:val="105"/>
        </w:rPr>
        <w:t>родителей</w:t>
      </w:r>
    </w:p>
    <w:p w:rsidR="00E5163C" w:rsidRPr="003D7990" w:rsidRDefault="00E5163C">
      <w:pPr>
        <w:pStyle w:val="BodyText"/>
        <w:numPr>
          <w:ilvl w:val="0"/>
          <w:numId w:val="1"/>
        </w:numPr>
        <w:tabs>
          <w:tab w:val="left" w:pos="1355"/>
        </w:tabs>
        <w:spacing w:line="238" w:lineRule="auto"/>
        <w:ind w:right="1876" w:hanging="152"/>
        <w:rPr>
          <w:rFonts w:ascii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Публикация</w:t>
      </w:r>
      <w:r w:rsidRPr="003D7990">
        <w:rPr>
          <w:rFonts w:ascii="Arial" w:hAnsi="Arial"/>
          <w:spacing w:val="-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специальной литературы</w:t>
      </w:r>
      <w:r w:rsidRPr="003D7990">
        <w:rPr>
          <w:rFonts w:ascii="Arial" w:hAnsi="Arial"/>
          <w:w w:val="104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-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специалистов</w:t>
      </w:r>
      <w:r w:rsidRPr="003D7990">
        <w:rPr>
          <w:rFonts w:ascii="Arial" w:hAnsi="Arial"/>
          <w:spacing w:val="-1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-1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родителей</w:t>
      </w:r>
    </w:p>
    <w:p w:rsidR="00E5163C" w:rsidRPr="003D7990" w:rsidRDefault="00E5163C">
      <w:pPr>
        <w:spacing w:line="238" w:lineRule="auto"/>
        <w:rPr>
          <w:rFonts w:ascii="Arial" w:hAnsi="Arial" w:cs="Arial"/>
          <w:lang w:val="ru-RU"/>
        </w:rPr>
        <w:sectPr w:rsidR="00E5163C" w:rsidRPr="003D7990">
          <w:type w:val="continuous"/>
          <w:pgSz w:w="16840" w:h="11910" w:orient="landscape"/>
          <w:pgMar w:top="660" w:right="1380" w:bottom="280" w:left="560" w:header="720" w:footer="720" w:gutter="0"/>
          <w:cols w:num="2" w:space="720" w:equalWidth="0">
            <w:col w:w="7135" w:space="40"/>
            <w:col w:w="7725"/>
          </w:cols>
        </w:sect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  <w:sectPr w:rsidR="00E5163C" w:rsidRPr="003D7990">
          <w:type w:val="continuous"/>
          <w:pgSz w:w="16840" w:h="11910" w:orient="landscape"/>
          <w:pgMar w:top="660" w:right="1380" w:bottom="280" w:left="560" w:header="720" w:footer="720" w:gutter="0"/>
          <w:cols w:space="720"/>
        </w:sectPr>
      </w:pPr>
    </w:p>
    <w:p w:rsidR="00E5163C" w:rsidRPr="003D7990" w:rsidRDefault="00E5163C">
      <w:pPr>
        <w:pStyle w:val="BodyText"/>
        <w:spacing w:before="189" w:line="288" w:lineRule="exact"/>
        <w:ind w:left="1204" w:hanging="1"/>
        <w:rPr>
          <w:rFonts w:ascii="Arial" w:hAnsi="Arial" w:cs="Arial"/>
          <w:lang w:val="ru-RU"/>
        </w:rPr>
      </w:pPr>
      <w:r w:rsidRPr="003D7990">
        <w:rPr>
          <w:rFonts w:ascii="Arial Black" w:hAnsi="Arial Black" w:cs="Arial Black"/>
          <w:b/>
          <w:bCs/>
          <w:lang w:val="ru-RU"/>
        </w:rPr>
        <w:t>Даунсайд</w:t>
      </w:r>
      <w:r w:rsidRPr="003D7990">
        <w:rPr>
          <w:rFonts w:ascii="Arial Black" w:hAnsi="Arial Black" w:cs="Arial Black"/>
          <w:b/>
          <w:bCs/>
          <w:spacing w:val="-13"/>
          <w:lang w:val="ru-RU"/>
        </w:rPr>
        <w:t xml:space="preserve"> </w:t>
      </w:r>
      <w:r w:rsidRPr="003D7990">
        <w:rPr>
          <w:rFonts w:ascii="Arial Black" w:hAnsi="Arial Black" w:cs="Arial Black"/>
          <w:b/>
          <w:bCs/>
          <w:lang w:val="ru-RU"/>
        </w:rPr>
        <w:t>Ап</w:t>
      </w:r>
      <w:r w:rsidRPr="003D7990">
        <w:rPr>
          <w:rFonts w:ascii="Arial Black" w:hAnsi="Arial Black" w:cs="Arial Black"/>
          <w:b/>
          <w:bCs/>
          <w:spacing w:val="-12"/>
          <w:lang w:val="ru-RU"/>
        </w:rPr>
        <w:t xml:space="preserve"> </w:t>
      </w:r>
      <w:r w:rsidRPr="003D7990">
        <w:rPr>
          <w:rFonts w:ascii="Calibri" w:hAnsi="Calibri" w:cs="Calibri"/>
          <w:lang w:val="ru-RU"/>
        </w:rPr>
        <w:t>–</w:t>
      </w:r>
      <w:r w:rsidRPr="003D7990">
        <w:rPr>
          <w:rFonts w:ascii="Calibri" w:hAnsi="Calibri" w:cs="Calibri"/>
          <w:spacing w:val="13"/>
          <w:lang w:val="ru-RU"/>
        </w:rPr>
        <w:t xml:space="preserve"> </w:t>
      </w:r>
      <w:r w:rsidRPr="003D7990">
        <w:rPr>
          <w:rFonts w:ascii="Arial" w:hAnsi="Arial" w:cs="Arial"/>
          <w:lang w:val="ru-RU"/>
        </w:rPr>
        <w:t>зарегистрированная</w:t>
      </w:r>
      <w:r w:rsidRPr="003D7990">
        <w:rPr>
          <w:rFonts w:ascii="Arial" w:hAnsi="Arial" w:cs="Arial"/>
          <w:spacing w:val="1"/>
          <w:lang w:val="ru-RU"/>
        </w:rPr>
        <w:t xml:space="preserve"> </w:t>
      </w:r>
      <w:r w:rsidRPr="003D7990">
        <w:rPr>
          <w:rFonts w:ascii="Arial" w:hAnsi="Arial" w:cs="Arial"/>
          <w:lang w:val="ru-RU"/>
        </w:rPr>
        <w:t>в</w:t>
      </w:r>
      <w:r w:rsidRPr="003D7990">
        <w:rPr>
          <w:rFonts w:ascii="Arial" w:hAnsi="Arial" w:cs="Arial"/>
          <w:spacing w:val="1"/>
          <w:lang w:val="ru-RU"/>
        </w:rPr>
        <w:t xml:space="preserve"> </w:t>
      </w:r>
      <w:r w:rsidRPr="003D7990">
        <w:rPr>
          <w:rFonts w:ascii="Arial" w:hAnsi="Arial" w:cs="Arial"/>
          <w:lang w:val="ru-RU"/>
        </w:rPr>
        <w:t>России</w:t>
      </w:r>
      <w:r w:rsidRPr="003D7990">
        <w:rPr>
          <w:rFonts w:ascii="Arial" w:hAnsi="Arial" w:cs="Arial"/>
          <w:w w:val="102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некоммерческая</w:t>
      </w:r>
      <w:r w:rsidRPr="003D7990">
        <w:rPr>
          <w:rFonts w:ascii="Arial" w:hAnsi="Arial" w:cs="Arial"/>
          <w:spacing w:val="52"/>
          <w:w w:val="105"/>
          <w:lang w:val="ru-RU"/>
        </w:rPr>
        <w:t xml:space="preserve"> </w:t>
      </w:r>
      <w:r w:rsidRPr="003D7990">
        <w:rPr>
          <w:rFonts w:ascii="Arial" w:hAnsi="Arial" w:cs="Arial"/>
          <w:w w:val="105"/>
          <w:lang w:val="ru-RU"/>
        </w:rPr>
        <w:t>организация</w:t>
      </w:r>
    </w:p>
    <w:p w:rsidR="00E5163C" w:rsidRPr="003D7990" w:rsidRDefault="00E5163C">
      <w:pPr>
        <w:pStyle w:val="BodyText"/>
        <w:spacing w:before="2" w:line="290" w:lineRule="exact"/>
        <w:ind w:left="1204"/>
        <w:rPr>
          <w:rFonts w:ascii="Calibri" w:hAnsi="Calibri" w:cs="Calibri"/>
          <w:lang w:val="ru-RU"/>
        </w:rPr>
      </w:pPr>
      <w:r w:rsidRPr="003D7990">
        <w:rPr>
          <w:rFonts w:ascii="Calibri" w:hAnsi="Calibri"/>
          <w:lang w:val="ru-RU"/>
        </w:rPr>
        <w:t>«</w:t>
      </w:r>
      <w:r w:rsidRPr="003D7990">
        <w:rPr>
          <w:rFonts w:ascii="Arial" w:hAnsi="Arial"/>
          <w:lang w:val="ru-RU"/>
        </w:rPr>
        <w:t>Благотворительный</w:t>
      </w:r>
      <w:r w:rsidRPr="003D7990">
        <w:rPr>
          <w:rFonts w:ascii="Arial" w:hAnsi="Arial"/>
          <w:spacing w:val="46"/>
          <w:lang w:val="ru-RU"/>
        </w:rPr>
        <w:t xml:space="preserve"> </w:t>
      </w:r>
      <w:r w:rsidRPr="003D7990">
        <w:rPr>
          <w:rFonts w:ascii="Arial" w:hAnsi="Arial"/>
          <w:lang w:val="ru-RU"/>
        </w:rPr>
        <w:t>фонд</w:t>
      </w:r>
      <w:r w:rsidRPr="003D7990">
        <w:rPr>
          <w:rFonts w:ascii="Arial" w:hAnsi="Arial"/>
          <w:spacing w:val="47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rFonts w:ascii="Arial" w:hAnsi="Arial"/>
          <w:spacing w:val="-1"/>
          <w:lang w:val="ru-RU"/>
        </w:rPr>
        <w:t>Даунсайд</w:t>
      </w:r>
      <w:r w:rsidRPr="003D7990">
        <w:rPr>
          <w:rFonts w:ascii="Arial" w:hAnsi="Arial"/>
          <w:spacing w:val="47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Ап</w:t>
      </w:r>
      <w:r w:rsidRPr="003D7990">
        <w:rPr>
          <w:rFonts w:ascii="Calibri" w:hAnsi="Calibri"/>
          <w:spacing w:val="-2"/>
          <w:lang w:val="ru-RU"/>
        </w:rPr>
        <w:t>»</w:t>
      </w:r>
    </w:p>
    <w:p w:rsidR="00E5163C" w:rsidRPr="003D7990" w:rsidRDefault="00E5163C">
      <w:pPr>
        <w:pStyle w:val="BodyText"/>
        <w:spacing w:line="290" w:lineRule="exact"/>
        <w:ind w:left="1204"/>
        <w:rPr>
          <w:rFonts w:ascii="Calibri" w:hAnsi="Calibri" w:cs="Calibri"/>
          <w:lang w:val="ru-RU"/>
        </w:rPr>
      </w:pPr>
      <w:r w:rsidRPr="003D7990">
        <w:rPr>
          <w:rFonts w:ascii="Arial" w:hAnsi="Arial" w:cs="Arial"/>
          <w:w w:val="110"/>
          <w:lang w:val="ru-RU"/>
        </w:rPr>
        <w:t>№</w:t>
      </w:r>
      <w:r w:rsidRPr="003D7990">
        <w:rPr>
          <w:rFonts w:ascii="Calibri" w:hAnsi="Calibri" w:cs="Calibri"/>
          <w:w w:val="110"/>
          <w:lang w:val="ru-RU"/>
        </w:rPr>
        <w:t>7714011745</w:t>
      </w:r>
    </w:p>
    <w:p w:rsidR="00E5163C" w:rsidRPr="003D7990" w:rsidRDefault="00E5163C">
      <w:pPr>
        <w:spacing w:before="8"/>
        <w:rPr>
          <w:rFonts w:cs="Calibri"/>
          <w:sz w:val="19"/>
          <w:szCs w:val="19"/>
          <w:lang w:val="ru-RU"/>
        </w:rPr>
      </w:pPr>
      <w:r w:rsidRPr="003D7990">
        <w:rPr>
          <w:lang w:val="ru-RU"/>
        </w:rPr>
        <w:br w:type="column"/>
      </w:r>
    </w:p>
    <w:p w:rsidR="00E5163C" w:rsidRPr="003D7990" w:rsidRDefault="00E5163C">
      <w:pPr>
        <w:pStyle w:val="BodyText"/>
        <w:spacing w:line="273" w:lineRule="exact"/>
        <w:ind w:left="1204"/>
        <w:rPr>
          <w:rFonts w:ascii="Calibri" w:hAnsi="Calibri" w:cs="Calibri"/>
          <w:lang w:val="ru-RU"/>
        </w:rPr>
      </w:pPr>
      <w:r w:rsidRPr="003D7990">
        <w:rPr>
          <w:rFonts w:ascii="Arial" w:hAnsi="Arial"/>
          <w:lang w:val="ru-RU"/>
        </w:rPr>
        <w:t>Наш</w:t>
      </w:r>
      <w:r w:rsidRPr="003D7990">
        <w:rPr>
          <w:rFonts w:ascii="Arial" w:hAnsi="Arial"/>
          <w:spacing w:val="19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адрес</w:t>
      </w:r>
      <w:r w:rsidRPr="003D7990">
        <w:rPr>
          <w:rFonts w:ascii="Calibri" w:hAnsi="Calibri"/>
          <w:spacing w:val="-1"/>
          <w:lang w:val="ru-RU"/>
        </w:rPr>
        <w:t>:</w:t>
      </w:r>
    </w:p>
    <w:p w:rsidR="00E5163C" w:rsidRPr="003D7990" w:rsidRDefault="00E5163C">
      <w:pPr>
        <w:pStyle w:val="Heading4"/>
        <w:spacing w:line="318" w:lineRule="exact"/>
        <w:ind w:left="1204" w:hanging="1"/>
        <w:rPr>
          <w:rFonts w:ascii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lang w:val="ru-RU"/>
        </w:rPr>
        <w:t>Россия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Calibri" w:hAnsi="Calibri"/>
          <w:lang w:val="ru-RU"/>
        </w:rPr>
        <w:t>105043,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Arial Black" w:hAnsi="Arial Black"/>
          <w:lang w:val="ru-RU"/>
        </w:rPr>
        <w:t>г</w:t>
      </w:r>
      <w:r w:rsidRPr="003D7990">
        <w:rPr>
          <w:rFonts w:ascii="Calibri" w:hAnsi="Calibri"/>
          <w:lang w:val="ru-RU"/>
        </w:rPr>
        <w:t>.</w:t>
      </w:r>
      <w:r w:rsidRPr="003D7990">
        <w:rPr>
          <w:rFonts w:ascii="Calibri" w:hAnsi="Calibri"/>
          <w:spacing w:val="-14"/>
          <w:lang w:val="ru-RU"/>
        </w:rPr>
        <w:t xml:space="preserve"> </w:t>
      </w:r>
      <w:r w:rsidRPr="003D7990">
        <w:rPr>
          <w:rFonts w:ascii="Arial Black" w:hAnsi="Arial Black"/>
          <w:lang w:val="ru-RU"/>
        </w:rPr>
        <w:t>Москва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Calibri" w:hAnsi="Calibri"/>
          <w:spacing w:val="-1"/>
          <w:lang w:val="ru-RU"/>
        </w:rPr>
        <w:t>3-</w:t>
      </w:r>
      <w:r w:rsidRPr="003D7990">
        <w:rPr>
          <w:rFonts w:ascii="Arial Black" w:hAnsi="Arial Black"/>
          <w:spacing w:val="-2"/>
          <w:lang w:val="ru-RU"/>
        </w:rPr>
        <w:t>я</w:t>
      </w:r>
      <w:r w:rsidRPr="003D7990">
        <w:rPr>
          <w:rFonts w:ascii="Arial Black" w:hAnsi="Arial Black"/>
          <w:spacing w:val="-40"/>
          <w:lang w:val="ru-RU"/>
        </w:rPr>
        <w:t xml:space="preserve"> </w:t>
      </w:r>
      <w:r w:rsidRPr="003D7990">
        <w:rPr>
          <w:rFonts w:ascii="Arial Black" w:hAnsi="Arial Black"/>
          <w:lang w:val="ru-RU"/>
        </w:rPr>
        <w:t>Парковая</w:t>
      </w:r>
      <w:r w:rsidRPr="003D7990">
        <w:rPr>
          <w:rFonts w:ascii="Arial Black" w:hAnsi="Arial Black"/>
          <w:spacing w:val="-40"/>
          <w:lang w:val="ru-RU"/>
        </w:rPr>
        <w:t xml:space="preserve"> </w:t>
      </w:r>
      <w:r w:rsidRPr="003D7990">
        <w:rPr>
          <w:rFonts w:ascii="Arial Black" w:hAnsi="Arial Black"/>
          <w:spacing w:val="-2"/>
          <w:lang w:val="ru-RU"/>
        </w:rPr>
        <w:t>ул</w:t>
      </w:r>
      <w:r w:rsidRPr="003D7990">
        <w:rPr>
          <w:rFonts w:ascii="Calibri" w:hAnsi="Calibri"/>
          <w:spacing w:val="-1"/>
          <w:lang w:val="ru-RU"/>
        </w:rPr>
        <w:t>,</w:t>
      </w:r>
      <w:r w:rsidRPr="003D7990">
        <w:rPr>
          <w:rFonts w:ascii="Calibri" w:hAnsi="Calibri"/>
          <w:spacing w:val="-15"/>
          <w:lang w:val="ru-RU"/>
        </w:rPr>
        <w:t xml:space="preserve"> </w:t>
      </w:r>
      <w:r w:rsidRPr="003D7990">
        <w:rPr>
          <w:rFonts w:ascii="Arial Black" w:hAnsi="Arial Black"/>
          <w:spacing w:val="-1"/>
          <w:lang w:val="ru-RU"/>
        </w:rPr>
        <w:t>д</w:t>
      </w:r>
      <w:r w:rsidRPr="003D7990">
        <w:rPr>
          <w:rFonts w:ascii="Calibri" w:hAnsi="Calibri"/>
          <w:spacing w:val="-1"/>
          <w:lang w:val="ru-RU"/>
        </w:rPr>
        <w:t>.14-</w:t>
      </w:r>
      <w:r w:rsidRPr="003D7990">
        <w:rPr>
          <w:rFonts w:ascii="Arial Black" w:hAnsi="Arial Black"/>
          <w:spacing w:val="-2"/>
          <w:lang w:val="ru-RU"/>
        </w:rPr>
        <w:t>а</w:t>
      </w:r>
    </w:p>
    <w:p w:rsidR="00E5163C" w:rsidRPr="003D7990" w:rsidRDefault="00E5163C">
      <w:pPr>
        <w:spacing w:before="9"/>
        <w:rPr>
          <w:rFonts w:ascii="Arial Black" w:hAnsi="Arial Black" w:cs="Arial Black"/>
          <w:b/>
          <w:bCs/>
          <w:sz w:val="19"/>
          <w:szCs w:val="19"/>
          <w:lang w:val="ru-RU"/>
        </w:rPr>
      </w:pPr>
    </w:p>
    <w:p w:rsidR="00E5163C" w:rsidRPr="003D7990" w:rsidRDefault="00E5163C">
      <w:pPr>
        <w:pStyle w:val="BodyText"/>
        <w:spacing w:line="250" w:lineRule="auto"/>
        <w:ind w:left="1204" w:right="1103" w:hanging="1"/>
        <w:rPr>
          <w:rFonts w:ascii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получения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дополнительной</w:t>
      </w:r>
      <w:r w:rsidRPr="003D7990">
        <w:rPr>
          <w:rFonts w:ascii="Arial" w:hAnsi="Arial"/>
          <w:spacing w:val="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информации</w:t>
      </w:r>
      <w:r w:rsidRPr="003D7990">
        <w:rPr>
          <w:rFonts w:ascii="Arial" w:hAnsi="Arial"/>
          <w:w w:val="106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обращайтесь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</w:t>
      </w:r>
      <w:r w:rsidRPr="003D7990">
        <w:rPr>
          <w:rFonts w:ascii="Arial" w:hAnsi="Arial"/>
          <w:spacing w:val="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нам</w:t>
      </w:r>
    </w:p>
    <w:p w:rsidR="00E5163C" w:rsidRPr="003D7990" w:rsidRDefault="00E5163C">
      <w:pPr>
        <w:spacing w:line="287" w:lineRule="exact"/>
        <w:ind w:left="1204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w w:val="110"/>
          <w:sz w:val="24"/>
          <w:lang w:val="ru-RU"/>
        </w:rPr>
        <w:t>по</w:t>
      </w:r>
      <w:r w:rsidRPr="003D7990">
        <w:rPr>
          <w:rFonts w:ascii="Arial" w:hAnsi="Arial"/>
          <w:spacing w:val="-37"/>
          <w:w w:val="110"/>
          <w:sz w:val="24"/>
          <w:lang w:val="ru-RU"/>
        </w:rPr>
        <w:t xml:space="preserve"> </w:t>
      </w:r>
      <w:r w:rsidRPr="003D7990">
        <w:rPr>
          <w:rFonts w:ascii="Arial" w:hAnsi="Arial"/>
          <w:w w:val="110"/>
          <w:sz w:val="24"/>
          <w:lang w:val="ru-RU"/>
        </w:rPr>
        <w:t>телефону</w:t>
      </w:r>
      <w:r w:rsidRPr="003D7990">
        <w:rPr>
          <w:rFonts w:ascii="Arial" w:hAnsi="Arial"/>
          <w:spacing w:val="-37"/>
          <w:w w:val="110"/>
          <w:sz w:val="24"/>
          <w:lang w:val="ru-RU"/>
        </w:rPr>
        <w:t xml:space="preserve"> </w:t>
      </w:r>
      <w:r w:rsidRPr="003D7990">
        <w:rPr>
          <w:b/>
          <w:w w:val="110"/>
          <w:sz w:val="24"/>
          <w:lang w:val="ru-RU"/>
        </w:rPr>
        <w:t>+7(499)367</w:t>
      </w:r>
      <w:r w:rsidRPr="003D7990">
        <w:rPr>
          <w:b/>
          <w:spacing w:val="-23"/>
          <w:w w:val="110"/>
          <w:sz w:val="24"/>
          <w:lang w:val="ru-RU"/>
        </w:rPr>
        <w:t xml:space="preserve"> </w:t>
      </w:r>
      <w:r w:rsidRPr="003D7990">
        <w:rPr>
          <w:b/>
          <w:w w:val="110"/>
          <w:sz w:val="24"/>
          <w:lang w:val="ru-RU"/>
        </w:rPr>
        <w:t>1000</w:t>
      </w:r>
    </w:p>
    <w:p w:rsidR="00E5163C" w:rsidRPr="003D7990" w:rsidRDefault="00E5163C">
      <w:pPr>
        <w:spacing w:line="290" w:lineRule="exact"/>
        <w:ind w:left="1204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w w:val="115"/>
          <w:sz w:val="24"/>
          <w:lang w:val="ru-RU"/>
        </w:rPr>
        <w:t>по</w:t>
      </w:r>
      <w:r w:rsidRPr="003D7990">
        <w:rPr>
          <w:rFonts w:ascii="Arial" w:hAnsi="Arial"/>
          <w:spacing w:val="-51"/>
          <w:w w:val="115"/>
          <w:sz w:val="24"/>
          <w:lang w:val="ru-RU"/>
        </w:rPr>
        <w:t xml:space="preserve"> </w:t>
      </w:r>
      <w:r w:rsidRPr="003D7990">
        <w:rPr>
          <w:rFonts w:ascii="Arial" w:hAnsi="Arial"/>
          <w:w w:val="115"/>
          <w:sz w:val="24"/>
          <w:lang w:val="ru-RU"/>
        </w:rPr>
        <w:t>электронной</w:t>
      </w:r>
      <w:r w:rsidRPr="003D7990">
        <w:rPr>
          <w:rFonts w:ascii="Arial" w:hAnsi="Arial"/>
          <w:spacing w:val="-50"/>
          <w:w w:val="115"/>
          <w:sz w:val="24"/>
          <w:lang w:val="ru-RU"/>
        </w:rPr>
        <w:t xml:space="preserve"> </w:t>
      </w:r>
      <w:r w:rsidRPr="003D7990">
        <w:rPr>
          <w:rFonts w:ascii="Arial" w:hAnsi="Arial"/>
          <w:w w:val="115"/>
          <w:sz w:val="24"/>
          <w:lang w:val="ru-RU"/>
        </w:rPr>
        <w:t>почте</w:t>
      </w:r>
      <w:r w:rsidRPr="003D7990">
        <w:rPr>
          <w:rFonts w:ascii="Arial" w:hAnsi="Arial"/>
          <w:spacing w:val="-51"/>
          <w:w w:val="115"/>
          <w:sz w:val="24"/>
          <w:lang w:val="ru-RU"/>
        </w:rPr>
        <w:t xml:space="preserve"> </w:t>
      </w:r>
      <w:hyperlink r:id="rId9">
        <w:r>
          <w:rPr>
            <w:b/>
            <w:w w:val="115"/>
            <w:sz w:val="24"/>
          </w:rPr>
          <w:t>downsideup</w:t>
        </w:r>
        <w:r w:rsidRPr="003D7990">
          <w:rPr>
            <w:b/>
            <w:w w:val="115"/>
            <w:sz w:val="24"/>
            <w:lang w:val="ru-RU"/>
          </w:rPr>
          <w:t>@</w:t>
        </w:r>
        <w:r>
          <w:rPr>
            <w:b/>
            <w:w w:val="115"/>
            <w:sz w:val="24"/>
          </w:rPr>
          <w:t>downsideup</w:t>
        </w:r>
        <w:r w:rsidRPr="003D7990">
          <w:rPr>
            <w:b/>
            <w:w w:val="115"/>
            <w:sz w:val="24"/>
            <w:lang w:val="ru-RU"/>
          </w:rPr>
          <w:t>.</w:t>
        </w:r>
        <w:r>
          <w:rPr>
            <w:b/>
            <w:w w:val="115"/>
            <w:sz w:val="24"/>
          </w:rPr>
          <w:t>org</w:t>
        </w:r>
      </w:hyperlink>
    </w:p>
    <w:p w:rsidR="00E5163C" w:rsidRPr="003D7990" w:rsidRDefault="00E5163C">
      <w:pPr>
        <w:spacing w:before="2"/>
        <w:rPr>
          <w:rFonts w:cs="Calibri"/>
          <w:b/>
          <w:bCs/>
          <w:sz w:val="23"/>
          <w:szCs w:val="23"/>
          <w:lang w:val="ru-RU"/>
        </w:rPr>
      </w:pPr>
    </w:p>
    <w:p w:rsidR="00E5163C" w:rsidRPr="003D7990" w:rsidRDefault="00E5163C">
      <w:pPr>
        <w:ind w:left="1204"/>
        <w:rPr>
          <w:rFonts w:cs="Calibri"/>
          <w:sz w:val="24"/>
          <w:szCs w:val="24"/>
          <w:lang w:val="ru-RU"/>
        </w:rPr>
      </w:pPr>
      <w:r w:rsidRPr="003D7990">
        <w:rPr>
          <w:rFonts w:ascii="Arial" w:hAnsi="Arial"/>
          <w:w w:val="110"/>
          <w:sz w:val="24"/>
          <w:lang w:val="ru-RU"/>
        </w:rPr>
        <w:t>Адрес</w:t>
      </w:r>
      <w:r w:rsidRPr="003D7990">
        <w:rPr>
          <w:rFonts w:ascii="Arial" w:hAnsi="Arial"/>
          <w:spacing w:val="-10"/>
          <w:w w:val="110"/>
          <w:sz w:val="24"/>
          <w:lang w:val="ru-RU"/>
        </w:rPr>
        <w:t xml:space="preserve"> </w:t>
      </w:r>
      <w:r w:rsidRPr="003D7990">
        <w:rPr>
          <w:rFonts w:ascii="Arial" w:hAnsi="Arial"/>
          <w:w w:val="110"/>
          <w:sz w:val="24"/>
          <w:lang w:val="ru-RU"/>
        </w:rPr>
        <w:t>нашего</w:t>
      </w:r>
      <w:r w:rsidRPr="003D7990">
        <w:rPr>
          <w:rFonts w:ascii="Arial" w:hAnsi="Arial"/>
          <w:spacing w:val="-10"/>
          <w:w w:val="110"/>
          <w:sz w:val="24"/>
          <w:lang w:val="ru-RU"/>
        </w:rPr>
        <w:t xml:space="preserve"> </w:t>
      </w:r>
      <w:r w:rsidRPr="003D7990">
        <w:rPr>
          <w:rFonts w:ascii="Arial" w:hAnsi="Arial"/>
          <w:w w:val="110"/>
          <w:sz w:val="24"/>
          <w:lang w:val="ru-RU"/>
        </w:rPr>
        <w:t>сайта</w:t>
      </w:r>
      <w:r w:rsidRPr="003D7990">
        <w:rPr>
          <w:w w:val="110"/>
          <w:sz w:val="24"/>
          <w:lang w:val="ru-RU"/>
        </w:rPr>
        <w:t>:</w:t>
      </w:r>
      <w:r w:rsidRPr="003D7990">
        <w:rPr>
          <w:spacing w:val="5"/>
          <w:w w:val="110"/>
          <w:sz w:val="24"/>
          <w:lang w:val="ru-RU"/>
        </w:rPr>
        <w:t xml:space="preserve"> </w:t>
      </w:r>
      <w:hyperlink r:id="rId10">
        <w:r>
          <w:rPr>
            <w:b/>
            <w:w w:val="110"/>
            <w:sz w:val="24"/>
          </w:rPr>
          <w:t>www</w:t>
        </w:r>
        <w:r w:rsidRPr="003D7990">
          <w:rPr>
            <w:b/>
            <w:w w:val="110"/>
            <w:sz w:val="24"/>
            <w:lang w:val="ru-RU"/>
          </w:rPr>
          <w:t>.</w:t>
        </w:r>
        <w:r>
          <w:rPr>
            <w:b/>
            <w:w w:val="110"/>
            <w:sz w:val="24"/>
          </w:rPr>
          <w:t>downsideup</w:t>
        </w:r>
        <w:r w:rsidRPr="003D7990">
          <w:rPr>
            <w:b/>
            <w:w w:val="110"/>
            <w:sz w:val="24"/>
            <w:lang w:val="ru-RU"/>
          </w:rPr>
          <w:t>.</w:t>
        </w:r>
        <w:r>
          <w:rPr>
            <w:b/>
            <w:w w:val="110"/>
            <w:sz w:val="24"/>
          </w:rPr>
          <w:t>org</w:t>
        </w:r>
      </w:hyperlink>
    </w:p>
    <w:p w:rsidR="00E5163C" w:rsidRPr="003D7990" w:rsidRDefault="00E5163C">
      <w:pPr>
        <w:rPr>
          <w:rFonts w:cs="Calibri"/>
          <w:sz w:val="24"/>
          <w:szCs w:val="24"/>
          <w:lang w:val="ru-RU"/>
        </w:rPr>
        <w:sectPr w:rsidR="00E5163C" w:rsidRPr="003D7990">
          <w:type w:val="continuous"/>
          <w:pgSz w:w="16840" w:h="11910" w:orient="landscape"/>
          <w:pgMar w:top="660" w:right="1380" w:bottom="280" w:left="560" w:header="720" w:footer="720" w:gutter="0"/>
          <w:cols w:num="2" w:space="720" w:equalWidth="0">
            <w:col w:w="6586" w:space="586"/>
            <w:col w:w="7728"/>
          </w:cols>
        </w:sect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6"/>
        <w:rPr>
          <w:rFonts w:cs="Calibri"/>
          <w:b/>
          <w:bCs/>
          <w:lang w:val="ru-RU"/>
        </w:rPr>
      </w:pPr>
    </w:p>
    <w:p w:rsidR="00E5163C" w:rsidRPr="003D7990" w:rsidRDefault="00E5163C">
      <w:pPr>
        <w:pStyle w:val="BodyText"/>
        <w:spacing w:before="60"/>
        <w:ind w:left="101"/>
        <w:rPr>
          <w:rFonts w:ascii="Calibri" w:hAnsi="Calibri" w:cs="Calibri"/>
          <w:lang w:val="ru-RU"/>
        </w:rPr>
      </w:pPr>
      <w:r w:rsidRPr="003D7990">
        <w:rPr>
          <w:rFonts w:ascii="Calibri" w:eastAsia="Times New Roman"/>
          <w:w w:val="110"/>
          <w:lang w:val="ru-RU"/>
        </w:rPr>
        <w:t>76</w:t>
      </w:r>
    </w:p>
    <w:p w:rsidR="00E5163C" w:rsidRPr="003D7990" w:rsidRDefault="00E5163C">
      <w:pPr>
        <w:rPr>
          <w:rFonts w:cs="Calibri"/>
          <w:lang w:val="ru-RU"/>
        </w:rPr>
        <w:sectPr w:rsidR="00E5163C" w:rsidRPr="003D7990">
          <w:type w:val="continuous"/>
          <w:pgSz w:w="16840" w:h="11910" w:orient="landscape"/>
          <w:pgMar w:top="660" w:right="1380" w:bottom="280" w:left="560" w:header="720" w:footer="720" w:gutter="0"/>
          <w:cols w:space="720"/>
        </w:sectPr>
      </w:pPr>
    </w:p>
    <w:p w:rsidR="00E5163C" w:rsidRPr="003D7990" w:rsidRDefault="00E5163C">
      <w:pPr>
        <w:spacing w:line="435" w:lineRule="exact"/>
        <w:ind w:left="326"/>
        <w:rPr>
          <w:rFonts w:ascii="Arial Black" w:hAnsi="Arial Black" w:cs="Arial Black"/>
          <w:sz w:val="32"/>
          <w:szCs w:val="32"/>
          <w:lang w:val="ru-RU"/>
        </w:rPr>
      </w:pPr>
      <w:r w:rsidRPr="003D7990">
        <w:rPr>
          <w:rFonts w:ascii="Arial Black" w:hAnsi="Arial Black"/>
          <w:b/>
          <w:w w:val="95"/>
          <w:sz w:val="32"/>
          <w:lang w:val="ru-RU"/>
        </w:rPr>
        <w:t>СОДЕРЖАНИЕ</w:t>
      </w:r>
    </w:p>
    <w:p w:rsidR="00E5163C" w:rsidRPr="003D7990" w:rsidRDefault="00E5163C">
      <w:pPr>
        <w:rPr>
          <w:rFonts w:ascii="Arial Black" w:hAnsi="Arial Black" w:cs="Arial Black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 Black" w:hAnsi="Arial Black" w:cs="Arial Black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 Black" w:hAnsi="Arial Black" w:cs="Arial Black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 Black" w:hAnsi="Arial Black" w:cs="Arial Black"/>
          <w:b/>
          <w:bCs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 Black" w:hAnsi="Arial Black" w:cs="Arial Black"/>
          <w:b/>
          <w:bCs/>
          <w:sz w:val="20"/>
          <w:szCs w:val="20"/>
          <w:lang w:val="ru-RU"/>
        </w:rPr>
      </w:pPr>
    </w:p>
    <w:p w:rsidR="00E5163C" w:rsidRPr="003D7990" w:rsidRDefault="00E5163C">
      <w:pPr>
        <w:spacing w:before="14"/>
        <w:rPr>
          <w:rFonts w:ascii="Arial Black" w:hAnsi="Arial Black" w:cs="Arial Black"/>
          <w:b/>
          <w:bCs/>
          <w:sz w:val="15"/>
          <w:szCs w:val="15"/>
          <w:lang w:val="ru-RU"/>
        </w:rPr>
      </w:pPr>
    </w:p>
    <w:p w:rsidR="00E5163C" w:rsidRPr="003D7990" w:rsidRDefault="00E5163C">
      <w:pPr>
        <w:rPr>
          <w:rFonts w:ascii="Arial Black" w:hAnsi="Arial Black" w:cs="Arial Black"/>
          <w:sz w:val="15"/>
          <w:szCs w:val="15"/>
          <w:lang w:val="ru-RU"/>
        </w:rPr>
        <w:sectPr w:rsidR="00E5163C" w:rsidRPr="003D7990">
          <w:pgSz w:w="16840" w:h="11910" w:orient="landscape"/>
          <w:pgMar w:top="640" w:right="760" w:bottom="280" w:left="2420" w:header="720" w:footer="720" w:gutter="0"/>
          <w:cols w:space="720"/>
        </w:sectPr>
      </w:pPr>
    </w:p>
    <w:p w:rsidR="00E5163C" w:rsidRPr="003D7990" w:rsidRDefault="00E5163C">
      <w:pPr>
        <w:pStyle w:val="TOC1"/>
        <w:tabs>
          <w:tab w:val="right" w:leader="dot" w:pos="6368"/>
        </w:tabs>
        <w:spacing w:before="66"/>
        <w:rPr>
          <w:rFonts w:ascii="Calibri" w:hAnsi="Calibri" w:cs="Calibri"/>
          <w:lang w:val="ru-RU"/>
        </w:rPr>
      </w:pPr>
      <w:hyperlink w:anchor="_TOC_250020" w:history="1">
        <w:r w:rsidRPr="003D7990">
          <w:rPr>
            <w:lang w:val="ru-RU"/>
          </w:rPr>
          <w:t>ВВЕДЕНИЕ</w:t>
        </w:r>
        <w:r w:rsidRPr="003D7990">
          <w:rPr>
            <w:rFonts w:ascii="Calibri" w:hAnsi="Calibri"/>
            <w:lang w:val="ru-RU"/>
          </w:rPr>
          <w:tab/>
          <w:t>3</w:t>
        </w:r>
      </w:hyperlink>
    </w:p>
    <w:p w:rsidR="00E5163C" w:rsidRPr="003D7990" w:rsidRDefault="00E5163C">
      <w:pPr>
        <w:pStyle w:val="TOC1"/>
        <w:tabs>
          <w:tab w:val="right" w:leader="dot" w:pos="6368"/>
        </w:tabs>
        <w:rPr>
          <w:rFonts w:ascii="Calibri" w:hAnsi="Calibri" w:cs="Calibri"/>
          <w:lang w:val="ru-RU"/>
        </w:rPr>
      </w:pPr>
      <w:hyperlink w:anchor="_TOC_250019" w:history="1">
        <w:r w:rsidRPr="003D7990">
          <w:rPr>
            <w:lang w:val="ru-RU"/>
          </w:rPr>
          <w:t>СТРУКТУРА</w:t>
        </w:r>
        <w:r w:rsidRPr="003D7990">
          <w:rPr>
            <w:rFonts w:ascii="Calibri" w:hAnsi="Calibri"/>
            <w:lang w:val="ru-RU"/>
          </w:rPr>
          <w:tab/>
          <w:t>3</w:t>
        </w:r>
      </w:hyperlink>
    </w:p>
    <w:p w:rsidR="00E5163C" w:rsidRPr="003D7990" w:rsidRDefault="00E5163C">
      <w:pPr>
        <w:pStyle w:val="TOC1"/>
        <w:tabs>
          <w:tab w:val="right" w:leader="dot" w:pos="6367"/>
        </w:tabs>
        <w:rPr>
          <w:rFonts w:ascii="Calibri" w:hAnsi="Calibri" w:cs="Calibri"/>
          <w:lang w:val="ru-RU"/>
        </w:rPr>
      </w:pPr>
      <w:hyperlink w:anchor="_TOC_250018" w:history="1">
        <w:r w:rsidRPr="003D7990">
          <w:rPr>
            <w:lang w:val="ru-RU"/>
          </w:rPr>
          <w:t>ОБСЛЕДОВАНИЕ</w:t>
        </w:r>
        <w:r w:rsidRPr="003D7990">
          <w:rPr>
            <w:spacing w:val="-6"/>
            <w:lang w:val="ru-RU"/>
          </w:rPr>
          <w:t xml:space="preserve"> </w:t>
        </w:r>
        <w:r w:rsidRPr="003D7990">
          <w:rPr>
            <w:lang w:val="ru-RU"/>
          </w:rPr>
          <w:t>РЕБЕНКА</w:t>
        </w:r>
        <w:r w:rsidRPr="003D7990">
          <w:rPr>
            <w:rFonts w:ascii="Calibri" w:hAnsi="Calibri"/>
            <w:lang w:val="ru-RU"/>
          </w:rPr>
          <w:tab/>
          <w:t>4</w:t>
        </w:r>
      </w:hyperlink>
    </w:p>
    <w:p w:rsidR="00E5163C" w:rsidRPr="003D7990" w:rsidRDefault="00E5163C">
      <w:pPr>
        <w:pStyle w:val="TOC1"/>
        <w:spacing w:before="245" w:line="271" w:lineRule="auto"/>
        <w:ind w:right="2671"/>
        <w:rPr>
          <w:lang w:val="ru-RU"/>
        </w:rPr>
      </w:pPr>
      <w:r w:rsidRPr="003D7990">
        <w:rPr>
          <w:w w:val="95"/>
          <w:lang w:val="ru-RU"/>
        </w:rPr>
        <w:t>ОСОБЕННОСТИ  ИСПОЛЬЗОВАНИЯ</w:t>
      </w:r>
      <w:r w:rsidRPr="003D7990">
        <w:rPr>
          <w:w w:val="98"/>
          <w:lang w:val="ru-RU"/>
        </w:rPr>
        <w:t xml:space="preserve"> </w:t>
      </w:r>
      <w:r w:rsidRPr="003D7990">
        <w:rPr>
          <w:w w:val="95"/>
          <w:lang w:val="ru-RU"/>
        </w:rPr>
        <w:t>ДНЕВНИКА</w:t>
      </w:r>
      <w:r w:rsidRPr="003D7990">
        <w:rPr>
          <w:spacing w:val="16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РАЗВИТИЯ</w:t>
      </w:r>
      <w:r w:rsidRPr="003D7990">
        <w:rPr>
          <w:spacing w:val="17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РЕБЕНКА</w:t>
      </w:r>
    </w:p>
    <w:p w:rsidR="00E5163C" w:rsidRPr="003D7990" w:rsidRDefault="00E5163C">
      <w:pPr>
        <w:pStyle w:val="TOC1"/>
        <w:spacing w:before="0"/>
        <w:rPr>
          <w:lang w:val="ru-RU"/>
        </w:rPr>
      </w:pPr>
      <w:r w:rsidRPr="003D7990">
        <w:rPr>
          <w:w w:val="95"/>
          <w:lang w:val="ru-RU"/>
        </w:rPr>
        <w:t>ДЛЯ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СОСТАВЛЕНИЯ</w:t>
      </w:r>
      <w:r w:rsidRPr="003D7990">
        <w:rPr>
          <w:spacing w:val="20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ПРОГРАММЫ</w:t>
      </w:r>
      <w:r w:rsidRPr="003D7990">
        <w:rPr>
          <w:spacing w:val="19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РАЗВИТИЯ</w:t>
      </w:r>
    </w:p>
    <w:p w:rsidR="00E5163C" w:rsidRPr="003D7990" w:rsidRDefault="00E5163C">
      <w:pPr>
        <w:pStyle w:val="TOC1"/>
        <w:tabs>
          <w:tab w:val="right" w:leader="dot" w:pos="6367"/>
        </w:tabs>
        <w:spacing w:before="27"/>
        <w:rPr>
          <w:rFonts w:ascii="Calibri" w:hAnsi="Calibri" w:cs="Calibri"/>
          <w:lang w:val="ru-RU"/>
        </w:rPr>
      </w:pPr>
      <w:r w:rsidRPr="003D7990">
        <w:rPr>
          <w:lang w:val="ru-RU"/>
        </w:rPr>
        <w:t>ДЕТЕЙ</w:t>
      </w:r>
      <w:r w:rsidRPr="003D7990">
        <w:rPr>
          <w:spacing w:val="-6"/>
          <w:lang w:val="ru-RU"/>
        </w:rPr>
        <w:t xml:space="preserve"> </w:t>
      </w:r>
      <w:r w:rsidRPr="003D7990">
        <w:rPr>
          <w:lang w:val="ru-RU"/>
        </w:rPr>
        <w:t>С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СИНДРОМОМ</w:t>
      </w:r>
      <w:r w:rsidRPr="003D7990">
        <w:rPr>
          <w:spacing w:val="-5"/>
          <w:lang w:val="ru-RU"/>
        </w:rPr>
        <w:t xml:space="preserve"> </w:t>
      </w:r>
      <w:r w:rsidRPr="003D7990">
        <w:rPr>
          <w:lang w:val="ru-RU"/>
        </w:rPr>
        <w:t>ДАУНА</w:t>
      </w:r>
      <w:r w:rsidRPr="003D7990">
        <w:rPr>
          <w:rFonts w:ascii="Calibri" w:hAnsi="Calibri"/>
          <w:lang w:val="ru-RU"/>
        </w:rPr>
        <w:tab/>
        <w:t>5</w:t>
      </w:r>
    </w:p>
    <w:p w:rsidR="00E5163C" w:rsidRPr="003D7990" w:rsidRDefault="00E5163C">
      <w:pPr>
        <w:pStyle w:val="TOC1"/>
        <w:tabs>
          <w:tab w:val="right" w:leader="dot" w:pos="6366"/>
        </w:tabs>
        <w:rPr>
          <w:rFonts w:ascii="Calibri" w:hAnsi="Calibri" w:cs="Calibri"/>
          <w:lang w:val="ru-RU"/>
        </w:rPr>
      </w:pPr>
      <w:hyperlink w:anchor="_TOC_250017" w:history="1">
        <w:r w:rsidRPr="003D7990">
          <w:rPr>
            <w:lang w:val="ru-RU"/>
          </w:rPr>
          <w:t>СОСТАВЛЕНИЕ</w:t>
        </w:r>
        <w:r w:rsidRPr="003D7990">
          <w:rPr>
            <w:spacing w:val="-13"/>
            <w:lang w:val="ru-RU"/>
          </w:rPr>
          <w:t xml:space="preserve"> </w:t>
        </w:r>
        <w:r w:rsidRPr="003D7990">
          <w:rPr>
            <w:lang w:val="ru-RU"/>
          </w:rPr>
          <w:t>ПРОГРАММЫ</w:t>
        </w:r>
        <w:r w:rsidRPr="003D7990">
          <w:rPr>
            <w:spacing w:val="-12"/>
            <w:lang w:val="ru-RU"/>
          </w:rPr>
          <w:t xml:space="preserve"> </w:t>
        </w:r>
        <w:r w:rsidRPr="003D7990">
          <w:rPr>
            <w:lang w:val="ru-RU"/>
          </w:rPr>
          <w:t>РАЗВИТИЯ</w:t>
        </w:r>
        <w:r w:rsidRPr="003D7990">
          <w:rPr>
            <w:spacing w:val="-13"/>
            <w:lang w:val="ru-RU"/>
          </w:rPr>
          <w:t xml:space="preserve"> </w:t>
        </w:r>
        <w:r w:rsidRPr="003D7990">
          <w:rPr>
            <w:lang w:val="ru-RU"/>
          </w:rPr>
          <w:t>РЕБЕНКА</w:t>
        </w:r>
        <w:r w:rsidRPr="003D7990">
          <w:rPr>
            <w:rFonts w:ascii="Calibri" w:hAnsi="Calibri"/>
            <w:lang w:val="ru-RU"/>
          </w:rPr>
          <w:tab/>
          <w:t>5</w:t>
        </w:r>
      </w:hyperlink>
    </w:p>
    <w:p w:rsidR="00E5163C" w:rsidRPr="003D7990" w:rsidRDefault="00E5163C">
      <w:pPr>
        <w:pStyle w:val="TOC1"/>
        <w:spacing w:before="245"/>
        <w:rPr>
          <w:lang w:val="ru-RU"/>
        </w:rPr>
      </w:pPr>
      <w:r w:rsidRPr="003D7990">
        <w:rPr>
          <w:w w:val="95"/>
          <w:lang w:val="ru-RU"/>
        </w:rPr>
        <w:t>КАК</w:t>
      </w:r>
      <w:r w:rsidRPr="003D7990">
        <w:rPr>
          <w:spacing w:val="35"/>
          <w:w w:val="95"/>
          <w:lang w:val="ru-RU"/>
        </w:rPr>
        <w:t xml:space="preserve"> </w:t>
      </w:r>
      <w:r w:rsidRPr="003D7990">
        <w:rPr>
          <w:w w:val="95"/>
          <w:lang w:val="ru-RU"/>
        </w:rPr>
        <w:t>СОСТАВИТЬ</w:t>
      </w:r>
      <w:r w:rsidRPr="003D7990">
        <w:rPr>
          <w:spacing w:val="35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ДОПОЛНИТЕЛЬНЫЕ</w:t>
      </w:r>
      <w:r w:rsidRPr="003D7990">
        <w:rPr>
          <w:spacing w:val="35"/>
          <w:w w:val="95"/>
          <w:lang w:val="ru-RU"/>
        </w:rPr>
        <w:t xml:space="preserve"> </w:t>
      </w:r>
      <w:r w:rsidRPr="003D7990">
        <w:rPr>
          <w:w w:val="95"/>
          <w:lang w:val="ru-RU"/>
        </w:rPr>
        <w:t>ПРОГРАММЫ</w:t>
      </w:r>
    </w:p>
    <w:p w:rsidR="00E5163C" w:rsidRPr="003D7990" w:rsidRDefault="00E5163C">
      <w:pPr>
        <w:pStyle w:val="TOC1"/>
        <w:tabs>
          <w:tab w:val="right" w:leader="dot" w:pos="6366"/>
        </w:tabs>
        <w:spacing w:before="27"/>
        <w:rPr>
          <w:rFonts w:ascii="Calibri" w:hAnsi="Calibri" w:cs="Calibri"/>
          <w:lang w:val="ru-RU"/>
        </w:rPr>
      </w:pPr>
      <w:r w:rsidRPr="003D7990">
        <w:rPr>
          <w:lang w:val="ru-RU"/>
        </w:rPr>
        <w:t>ПО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РАЗВИТИЮ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ПРОБЛЕМНЫХ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СТОРОН</w:t>
      </w:r>
      <w:r w:rsidRPr="003D7990">
        <w:rPr>
          <w:spacing w:val="-10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rFonts w:ascii="Calibri" w:hAnsi="Calibri"/>
          <w:lang w:val="ru-RU"/>
        </w:rPr>
        <w:tab/>
        <w:t>5</w:t>
      </w:r>
    </w:p>
    <w:p w:rsidR="00E5163C" w:rsidRPr="003D7990" w:rsidRDefault="00E5163C">
      <w:pPr>
        <w:pStyle w:val="TOC1"/>
        <w:tabs>
          <w:tab w:val="right" w:leader="dot" w:pos="6367"/>
        </w:tabs>
        <w:rPr>
          <w:rFonts w:ascii="Calibri" w:hAnsi="Calibri" w:cs="Calibri"/>
          <w:lang w:val="ru-RU"/>
        </w:rPr>
      </w:pPr>
      <w:hyperlink w:anchor="_TOC_250016" w:history="1">
        <w:r w:rsidRPr="003D7990">
          <w:rPr>
            <w:lang w:val="ru-RU"/>
          </w:rPr>
          <w:t>РЕАЛИЗАЦИЯ</w:t>
        </w:r>
        <w:r w:rsidRPr="003D7990">
          <w:rPr>
            <w:spacing w:val="-6"/>
            <w:lang w:val="ru-RU"/>
          </w:rPr>
          <w:t xml:space="preserve"> </w:t>
        </w:r>
        <w:r w:rsidRPr="003D7990">
          <w:rPr>
            <w:lang w:val="ru-RU"/>
          </w:rPr>
          <w:t>ПРОГРАММЫ</w:t>
        </w:r>
        <w:r w:rsidRPr="003D7990">
          <w:rPr>
            <w:rFonts w:ascii="Calibri" w:hAnsi="Calibri"/>
            <w:lang w:val="ru-RU"/>
          </w:rPr>
          <w:tab/>
          <w:t>6</w:t>
        </w:r>
      </w:hyperlink>
    </w:p>
    <w:p w:rsidR="00E5163C" w:rsidRPr="003D7990" w:rsidRDefault="00E5163C">
      <w:pPr>
        <w:pStyle w:val="TOC1"/>
        <w:rPr>
          <w:rFonts w:ascii="Calibri" w:hAnsi="Calibri" w:cs="Calibri"/>
          <w:lang w:val="ru-RU"/>
        </w:rPr>
      </w:pPr>
      <w:r w:rsidRPr="003D7990">
        <w:rPr>
          <w:lang w:val="ru-RU"/>
        </w:rPr>
        <w:t>ИСПОЛЬЗОВАНИЕ</w:t>
      </w:r>
      <w:r w:rsidRPr="003D7990">
        <w:rPr>
          <w:spacing w:val="-38"/>
          <w:lang w:val="ru-RU"/>
        </w:rPr>
        <w:t xml:space="preserve"> </w:t>
      </w:r>
      <w:r w:rsidRPr="003D7990">
        <w:rPr>
          <w:lang w:val="ru-RU"/>
        </w:rPr>
        <w:t>ТАБЛИЦ</w:t>
      </w:r>
      <w:r w:rsidRPr="003D7990">
        <w:rPr>
          <w:spacing w:val="-37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spacing w:val="-2"/>
          <w:lang w:val="ru-RU"/>
        </w:rPr>
        <w:t>Я</w:t>
      </w:r>
      <w:r w:rsidRPr="003D7990">
        <w:rPr>
          <w:spacing w:val="-37"/>
          <w:lang w:val="ru-RU"/>
        </w:rPr>
        <w:t xml:space="preserve"> </w:t>
      </w:r>
      <w:r w:rsidRPr="003D7990">
        <w:rPr>
          <w:lang w:val="ru-RU"/>
        </w:rPr>
        <w:t>ВСЕ</w:t>
      </w:r>
      <w:r w:rsidRPr="003D7990">
        <w:rPr>
          <w:spacing w:val="-37"/>
          <w:lang w:val="ru-RU"/>
        </w:rPr>
        <w:t xml:space="preserve"> </w:t>
      </w:r>
      <w:r w:rsidRPr="003D7990">
        <w:rPr>
          <w:spacing w:val="-1"/>
          <w:lang w:val="ru-RU"/>
        </w:rPr>
        <w:t>СМОГУ</w:t>
      </w:r>
      <w:r w:rsidRPr="003D7990">
        <w:rPr>
          <w:rFonts w:ascii="Calibri" w:hAnsi="Calibri"/>
          <w:spacing w:val="-2"/>
          <w:lang w:val="ru-RU"/>
        </w:rPr>
        <w:t>»</w:t>
      </w:r>
    </w:p>
    <w:p w:rsidR="00E5163C" w:rsidRPr="003D7990" w:rsidRDefault="00E5163C">
      <w:pPr>
        <w:pStyle w:val="TOC1"/>
        <w:tabs>
          <w:tab w:val="right" w:leader="dot" w:pos="6366"/>
        </w:tabs>
        <w:spacing w:before="15"/>
        <w:rPr>
          <w:rFonts w:ascii="Calibri" w:hAnsi="Calibri" w:cs="Calibri"/>
          <w:lang w:val="ru-RU"/>
        </w:rPr>
      </w:pPr>
      <w:r w:rsidRPr="003D7990">
        <w:rPr>
          <w:lang w:val="ru-RU"/>
        </w:rPr>
        <w:t>ДЛЯ</w:t>
      </w:r>
      <w:r w:rsidRPr="003D7990">
        <w:rPr>
          <w:spacing w:val="-13"/>
          <w:lang w:val="ru-RU"/>
        </w:rPr>
        <w:t xml:space="preserve"> </w:t>
      </w:r>
      <w:r w:rsidRPr="003D7990">
        <w:rPr>
          <w:lang w:val="ru-RU"/>
        </w:rPr>
        <w:t>РЕАЛИЗАЦИИ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ПРОГРАММЫ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РАЗВИТИЯ</w:t>
      </w:r>
      <w:r w:rsidRPr="003D7990">
        <w:rPr>
          <w:spacing w:val="-12"/>
          <w:lang w:val="ru-RU"/>
        </w:rPr>
        <w:t xml:space="preserve"> </w:t>
      </w:r>
      <w:r w:rsidRPr="003D7990">
        <w:rPr>
          <w:lang w:val="ru-RU"/>
        </w:rPr>
        <w:t>РЕБЕНКА</w:t>
      </w:r>
      <w:r w:rsidRPr="003D7990">
        <w:rPr>
          <w:rFonts w:ascii="Calibri" w:hAnsi="Calibri"/>
          <w:lang w:val="ru-RU"/>
        </w:rPr>
        <w:tab/>
        <w:t>8</w:t>
      </w:r>
    </w:p>
    <w:p w:rsidR="00E5163C" w:rsidRPr="003D7990" w:rsidRDefault="00E5163C">
      <w:pPr>
        <w:pStyle w:val="TOC1"/>
        <w:tabs>
          <w:tab w:val="right" w:leader="dot" w:pos="6366"/>
        </w:tabs>
        <w:rPr>
          <w:rFonts w:ascii="Calibri" w:hAnsi="Calibri" w:cs="Calibri"/>
          <w:lang w:val="ru-RU"/>
        </w:rPr>
      </w:pPr>
      <w:hyperlink w:anchor="_TOC_250015" w:history="1">
        <w:r w:rsidRPr="003D7990">
          <w:rPr>
            <w:lang w:val="ru-RU"/>
          </w:rPr>
          <w:t>ДНЕВНИК</w:t>
        </w:r>
        <w:r w:rsidRPr="003D7990">
          <w:rPr>
            <w:spacing w:val="-14"/>
            <w:lang w:val="ru-RU"/>
          </w:rPr>
          <w:t xml:space="preserve"> </w:t>
        </w:r>
        <w:r w:rsidRPr="003D7990">
          <w:rPr>
            <w:lang w:val="ru-RU"/>
          </w:rPr>
          <w:t>РАЗВИТИЯ</w:t>
        </w:r>
        <w:r w:rsidRPr="003D7990">
          <w:rPr>
            <w:spacing w:val="-14"/>
            <w:lang w:val="ru-RU"/>
          </w:rPr>
          <w:t xml:space="preserve"> </w:t>
        </w:r>
        <w:r w:rsidRPr="003D7990">
          <w:rPr>
            <w:lang w:val="ru-RU"/>
          </w:rPr>
          <w:t>РЕБЕНКА</w:t>
        </w:r>
        <w:r w:rsidRPr="003D7990">
          <w:rPr>
            <w:spacing w:val="-14"/>
            <w:lang w:val="ru-RU"/>
          </w:rPr>
          <w:t xml:space="preserve"> </w:t>
        </w:r>
        <w:r w:rsidRPr="003D7990">
          <w:rPr>
            <w:lang w:val="ru-RU"/>
          </w:rPr>
          <w:t>РАННЕГО</w:t>
        </w:r>
        <w:r w:rsidRPr="003D7990">
          <w:rPr>
            <w:spacing w:val="-14"/>
            <w:lang w:val="ru-RU"/>
          </w:rPr>
          <w:t xml:space="preserve"> </w:t>
        </w:r>
        <w:r w:rsidRPr="003D7990">
          <w:rPr>
            <w:lang w:val="ru-RU"/>
          </w:rPr>
          <w:t>ВОЗРАСТА</w:t>
        </w:r>
        <w:r w:rsidRPr="003D7990">
          <w:rPr>
            <w:rFonts w:ascii="Calibri" w:hAnsi="Calibri"/>
            <w:lang w:val="ru-RU"/>
          </w:rPr>
          <w:tab/>
          <w:t>8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14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8"/>
          </w:rPr>
          <w:t xml:space="preserve"> </w:t>
        </w:r>
        <w:r>
          <w:t>СТУПЕНЬ</w:t>
        </w:r>
        <w:r>
          <w:rPr>
            <w:spacing w:val="-7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(0–3</w:t>
        </w:r>
        <w:r>
          <w:rPr>
            <w:rFonts w:ascii="Calibri" w:hAnsi="Calibri" w:cs="Calibri"/>
            <w:spacing w:val="3"/>
          </w:rPr>
          <w:t xml:space="preserve"> </w:t>
        </w:r>
        <w:r>
          <w:rPr>
            <w:spacing w:val="-2"/>
          </w:rPr>
          <w:t>МЕСЯЦА</w:t>
        </w:r>
        <w:r>
          <w:rPr>
            <w:rFonts w:ascii="Calibri" w:hAnsi="Calibri" w:cs="Calibri"/>
            <w:spacing w:val="-2"/>
          </w:rPr>
          <w:t>)</w:t>
        </w:r>
        <w:r>
          <w:rPr>
            <w:rFonts w:ascii="Calibri" w:hAnsi="Calibri" w:cs="Calibri"/>
            <w:spacing w:val="-2"/>
          </w:rPr>
          <w:tab/>
        </w:r>
        <w:r>
          <w:rPr>
            <w:rFonts w:ascii="Calibri" w:hAnsi="Calibri" w:cs="Calibri"/>
          </w:rPr>
          <w:t>8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13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9"/>
          </w:rPr>
          <w:t xml:space="preserve"> </w:t>
        </w:r>
        <w:r>
          <w:rPr>
            <w:rFonts w:ascii="Calibri" w:hAnsi="Calibri" w:cs="Calibri"/>
          </w:rPr>
          <w:t>(2–5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10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12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9"/>
          </w:rPr>
          <w:t xml:space="preserve"> </w:t>
        </w:r>
        <w:r>
          <w:rPr>
            <w:rFonts w:ascii="Calibri" w:hAnsi="Calibri" w:cs="Calibri"/>
          </w:rPr>
          <w:t>(4–7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13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11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(6–10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16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spacing w:before="66"/>
        <w:ind w:hanging="114"/>
        <w:rPr>
          <w:rFonts w:ascii="Calibri" w:hAnsi="Calibri" w:cs="Calibri"/>
        </w:rPr>
      </w:pPr>
      <w:hyperlink w:anchor="_TOC_250010" w:history="1">
        <w:r>
          <w:rPr>
            <w:rFonts w:ascii="Calibri" w:hAnsi="Calibri" w:cs="Calibri"/>
          </w:rPr>
          <w:br w:type="column"/>
        </w:r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(9–13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20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09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(12–16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25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08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(15–19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31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07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8"/>
          </w:rPr>
          <w:t xml:space="preserve"> </w:t>
        </w:r>
        <w:r>
          <w:t>СТУПЕНЬ</w:t>
        </w:r>
        <w:r>
          <w:rPr>
            <w:spacing w:val="-7"/>
          </w:rPr>
          <w:t xml:space="preserve"> </w:t>
        </w:r>
        <w:r>
          <w:t>РАЗВИТИЯ</w:t>
        </w:r>
        <w:r>
          <w:rPr>
            <w:spacing w:val="-7"/>
          </w:rPr>
          <w:t xml:space="preserve"> </w:t>
        </w:r>
        <w:r>
          <w:rPr>
            <w:rFonts w:ascii="Calibri" w:hAnsi="Calibri" w:cs="Calibri"/>
          </w:rPr>
          <w:t>(18–22</w:t>
        </w:r>
        <w:r>
          <w:rPr>
            <w:rFonts w:ascii="Calibri" w:hAnsi="Calibri" w:cs="Calibri"/>
            <w:spacing w:val="3"/>
          </w:rPr>
          <w:t xml:space="preserve"> </w:t>
        </w:r>
        <w:r>
          <w:rPr>
            <w:spacing w:val="-2"/>
          </w:rPr>
          <w:t>МЕСЯЦА</w:t>
        </w:r>
        <w:r>
          <w:rPr>
            <w:rFonts w:ascii="Calibri" w:hAnsi="Calibri" w:cs="Calibri"/>
            <w:spacing w:val="-2"/>
          </w:rPr>
          <w:t>)</w:t>
        </w:r>
        <w:r>
          <w:rPr>
            <w:rFonts w:ascii="Calibri" w:hAnsi="Calibri" w:cs="Calibri"/>
            <w:spacing w:val="-2"/>
          </w:rPr>
          <w:tab/>
        </w:r>
        <w:r>
          <w:rPr>
            <w:rFonts w:ascii="Calibri" w:hAnsi="Calibri" w:cs="Calibri"/>
          </w:rPr>
          <w:t>38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008"/>
          <w:tab w:val="right" w:leader="dot" w:pos="6367"/>
        </w:tabs>
        <w:ind w:hanging="114"/>
        <w:rPr>
          <w:rFonts w:ascii="Calibri" w:hAnsi="Calibri" w:cs="Calibri"/>
        </w:rPr>
      </w:pPr>
      <w:hyperlink w:anchor="_TOC_250006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8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(21–25</w:t>
        </w:r>
        <w:r>
          <w:rPr>
            <w:rFonts w:ascii="Calibri" w:hAnsi="Calibri" w:cs="Calibri"/>
            <w:spacing w:val="2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45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123"/>
          <w:tab w:val="right" w:leader="dot" w:pos="6367"/>
        </w:tabs>
        <w:ind w:left="1122" w:hanging="229"/>
        <w:rPr>
          <w:rFonts w:ascii="Calibri" w:hAnsi="Calibri" w:cs="Calibri"/>
        </w:rPr>
      </w:pPr>
      <w:hyperlink w:anchor="_TOC_250005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7"/>
          </w:rPr>
          <w:t xml:space="preserve"> </w:t>
        </w:r>
        <w:r>
          <w:t>СТУПЕНЬ</w:t>
        </w:r>
        <w:r>
          <w:rPr>
            <w:spacing w:val="-7"/>
          </w:rPr>
          <w:t xml:space="preserve"> </w:t>
        </w:r>
        <w:r>
          <w:t>РАЗВИТИЯ</w:t>
        </w:r>
        <w:r>
          <w:rPr>
            <w:spacing w:val="-7"/>
          </w:rPr>
          <w:t xml:space="preserve"> </w:t>
        </w:r>
        <w:r>
          <w:rPr>
            <w:rFonts w:ascii="Calibri" w:hAnsi="Calibri" w:cs="Calibri"/>
          </w:rPr>
          <w:t>(24–31</w:t>
        </w:r>
        <w:r>
          <w:rPr>
            <w:rFonts w:ascii="Calibri" w:hAnsi="Calibri" w:cs="Calibri"/>
            <w:spacing w:val="3"/>
          </w:rPr>
          <w:t xml:space="preserve"> </w:t>
        </w:r>
        <w:r>
          <w:rPr>
            <w:spacing w:val="-2"/>
          </w:rPr>
          <w:t>МЕСЯЦ</w:t>
        </w:r>
        <w:r>
          <w:rPr>
            <w:rFonts w:ascii="Calibri" w:hAnsi="Calibri" w:cs="Calibri"/>
            <w:spacing w:val="-2"/>
          </w:rPr>
          <w:t>)</w:t>
        </w:r>
        <w:r>
          <w:rPr>
            <w:rFonts w:ascii="Calibri" w:hAnsi="Calibri" w:cs="Calibri"/>
            <w:spacing w:val="-2"/>
          </w:rPr>
          <w:tab/>
        </w:r>
        <w:r>
          <w:rPr>
            <w:rFonts w:ascii="Calibri" w:hAnsi="Calibri" w:cs="Calibri"/>
          </w:rPr>
          <w:t>51</w:t>
        </w:r>
      </w:hyperlink>
    </w:p>
    <w:p w:rsidR="00E5163C" w:rsidRDefault="00E5163C">
      <w:pPr>
        <w:pStyle w:val="TOC2"/>
        <w:numPr>
          <w:ilvl w:val="0"/>
          <w:numId w:val="2"/>
        </w:numPr>
        <w:tabs>
          <w:tab w:val="left" w:pos="1123"/>
          <w:tab w:val="right" w:leader="dot" w:pos="6366"/>
        </w:tabs>
        <w:ind w:left="1122" w:hanging="229"/>
        <w:rPr>
          <w:rFonts w:ascii="Calibri" w:hAnsi="Calibri" w:cs="Calibri"/>
        </w:rPr>
      </w:pPr>
      <w:hyperlink w:anchor="_TOC_250004" w:history="1">
        <w:r>
          <w:rPr>
            <w:rFonts w:ascii="Calibri" w:hAnsi="Calibri" w:cs="Calibri"/>
            <w:spacing w:val="-1"/>
          </w:rPr>
          <w:t>-</w:t>
        </w:r>
        <w:r>
          <w:rPr>
            <w:spacing w:val="-2"/>
          </w:rPr>
          <w:t>Я</w:t>
        </w:r>
        <w:r>
          <w:rPr>
            <w:spacing w:val="-9"/>
          </w:rPr>
          <w:t xml:space="preserve"> </w:t>
        </w:r>
        <w:r>
          <w:t>СТУПЕНЬ</w:t>
        </w:r>
        <w:r>
          <w:rPr>
            <w:spacing w:val="-9"/>
          </w:rPr>
          <w:t xml:space="preserve"> </w:t>
        </w:r>
        <w:r>
          <w:t>РАЗВИТИЯ</w:t>
        </w:r>
        <w:r>
          <w:rPr>
            <w:spacing w:val="-8"/>
          </w:rPr>
          <w:t xml:space="preserve"> </w:t>
        </w:r>
        <w:r>
          <w:rPr>
            <w:rFonts w:ascii="Calibri" w:hAnsi="Calibri" w:cs="Calibri"/>
          </w:rPr>
          <w:t>(30–36</w:t>
        </w:r>
        <w:r>
          <w:rPr>
            <w:rFonts w:ascii="Calibri" w:hAnsi="Calibri" w:cs="Calibri"/>
            <w:spacing w:val="1"/>
          </w:rPr>
          <w:t xml:space="preserve"> </w:t>
        </w:r>
        <w:r>
          <w:t>МЕСЯЦЕВ</w:t>
        </w:r>
        <w:r>
          <w:rPr>
            <w:rFonts w:ascii="Calibri" w:hAnsi="Calibri" w:cs="Calibri"/>
          </w:rPr>
          <w:t>)</w:t>
        </w:r>
        <w:r>
          <w:rPr>
            <w:rFonts w:ascii="Calibri" w:hAnsi="Calibri" w:cs="Calibri"/>
          </w:rPr>
          <w:tab/>
          <w:t>57</w:t>
        </w:r>
      </w:hyperlink>
    </w:p>
    <w:p w:rsidR="00E5163C" w:rsidRDefault="00E5163C">
      <w:pPr>
        <w:pStyle w:val="TOC1"/>
        <w:rPr>
          <w:rFonts w:ascii="Calibri" w:hAnsi="Calibri" w:cs="Calibri"/>
        </w:rPr>
      </w:pPr>
      <w:r>
        <w:rPr>
          <w:w w:val="110"/>
        </w:rPr>
        <w:t>Приложение</w:t>
      </w:r>
      <w:r>
        <w:rPr>
          <w:spacing w:val="8"/>
          <w:w w:val="110"/>
        </w:rPr>
        <w:t xml:space="preserve"> </w:t>
      </w:r>
      <w:r>
        <w:rPr>
          <w:rFonts w:ascii="Calibri" w:hAnsi="Calibri"/>
          <w:w w:val="110"/>
        </w:rPr>
        <w:t>1</w:t>
      </w:r>
    </w:p>
    <w:p w:rsidR="00E5163C" w:rsidRDefault="00E5163C">
      <w:pPr>
        <w:pStyle w:val="TOC1"/>
        <w:spacing w:before="16"/>
        <w:rPr>
          <w:rFonts w:ascii="Calibri" w:hAnsi="Calibri" w:cs="Calibri"/>
        </w:rPr>
      </w:pPr>
      <w:r>
        <w:rPr>
          <w:w w:val="95"/>
        </w:rPr>
        <w:t>СЛОВАРЬ</w:t>
      </w:r>
      <w:r>
        <w:rPr>
          <w:spacing w:val="9"/>
          <w:w w:val="95"/>
        </w:rPr>
        <w:t xml:space="preserve"> </w:t>
      </w:r>
      <w:r>
        <w:rPr>
          <w:w w:val="95"/>
        </w:rPr>
        <w:t>ВАШЕГО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РЕБЕНКА</w:t>
      </w:r>
      <w:r>
        <w:rPr>
          <w:rFonts w:ascii="Calibri" w:hAnsi="Calibri"/>
          <w:spacing w:val="-1"/>
          <w:w w:val="95"/>
        </w:rPr>
        <w:t>.</w:t>
      </w:r>
    </w:p>
    <w:p w:rsidR="00E5163C" w:rsidRDefault="00E5163C">
      <w:pPr>
        <w:pStyle w:val="TOC1"/>
        <w:tabs>
          <w:tab w:val="right" w:leader="dot" w:pos="6367"/>
        </w:tabs>
        <w:spacing w:before="16"/>
        <w:rPr>
          <w:rFonts w:ascii="Calibri" w:hAnsi="Calibri" w:cs="Calibri"/>
        </w:rPr>
      </w:pPr>
      <w:r>
        <w:t>КОНТРОЛЬНЫЕ</w:t>
      </w:r>
      <w:r>
        <w:rPr>
          <w:spacing w:val="-5"/>
        </w:rPr>
        <w:t xml:space="preserve"> </w:t>
      </w:r>
      <w:r>
        <w:t>ТАБЛИЦЫ</w:t>
      </w:r>
      <w:r>
        <w:rPr>
          <w:rFonts w:ascii="Calibri" w:hAnsi="Calibri"/>
        </w:rPr>
        <w:tab/>
        <w:t>64</w:t>
      </w:r>
    </w:p>
    <w:p w:rsidR="00E5163C" w:rsidRDefault="00E5163C">
      <w:pPr>
        <w:pStyle w:val="TOC1"/>
        <w:rPr>
          <w:rFonts w:ascii="Calibri" w:hAnsi="Calibri" w:cs="Calibri"/>
        </w:rPr>
      </w:pPr>
      <w:hyperlink w:anchor="_TOC_250003" w:history="1">
        <w:r>
          <w:rPr>
            <w:w w:val="110"/>
          </w:rPr>
          <w:t>Приложение</w:t>
        </w:r>
        <w:r>
          <w:rPr>
            <w:spacing w:val="8"/>
            <w:w w:val="110"/>
          </w:rPr>
          <w:t xml:space="preserve"> </w:t>
        </w:r>
        <w:r>
          <w:rPr>
            <w:rFonts w:ascii="Calibri" w:hAnsi="Calibri"/>
            <w:w w:val="110"/>
          </w:rPr>
          <w:t>2</w:t>
        </w:r>
      </w:hyperlink>
    </w:p>
    <w:p w:rsidR="00E5163C" w:rsidRDefault="00E5163C">
      <w:pPr>
        <w:pStyle w:val="TOC1"/>
        <w:tabs>
          <w:tab w:val="right" w:leader="dot" w:pos="6368"/>
        </w:tabs>
        <w:spacing w:before="16"/>
        <w:rPr>
          <w:rFonts w:ascii="Calibri" w:hAnsi="Calibri" w:cs="Calibri"/>
        </w:rPr>
      </w:pPr>
      <w:hyperlink w:anchor="_TOC_250002" w:history="1">
        <w:r>
          <w:t>ПРОВЕРКА</w:t>
        </w:r>
        <w:r>
          <w:rPr>
            <w:spacing w:val="-7"/>
          </w:rPr>
          <w:t xml:space="preserve"> </w:t>
        </w:r>
        <w:r>
          <w:t>СЛУХА</w:t>
        </w:r>
        <w:r>
          <w:rPr>
            <w:spacing w:val="-6"/>
          </w:rPr>
          <w:t xml:space="preserve"> </w:t>
        </w:r>
        <w:r>
          <w:t>РЕБЕНКА</w:t>
        </w:r>
        <w:r>
          <w:rPr>
            <w:rFonts w:ascii="Calibri" w:hAnsi="Calibri"/>
          </w:rPr>
          <w:tab/>
          <w:t>68</w:t>
        </w:r>
      </w:hyperlink>
    </w:p>
    <w:p w:rsidR="00E5163C" w:rsidRDefault="00E5163C">
      <w:pPr>
        <w:pStyle w:val="TOC1"/>
        <w:rPr>
          <w:rFonts w:ascii="Calibri" w:hAnsi="Calibri" w:cs="Calibri"/>
        </w:rPr>
      </w:pPr>
      <w:hyperlink w:anchor="_TOC_250001" w:history="1">
        <w:r>
          <w:rPr>
            <w:w w:val="110"/>
          </w:rPr>
          <w:t>Приложение</w:t>
        </w:r>
        <w:r>
          <w:rPr>
            <w:spacing w:val="8"/>
            <w:w w:val="110"/>
          </w:rPr>
          <w:t xml:space="preserve"> </w:t>
        </w:r>
        <w:r>
          <w:rPr>
            <w:rFonts w:ascii="Calibri" w:hAnsi="Calibri"/>
            <w:w w:val="110"/>
          </w:rPr>
          <w:t>3</w:t>
        </w:r>
      </w:hyperlink>
    </w:p>
    <w:p w:rsidR="00E5163C" w:rsidRDefault="00E5163C">
      <w:pPr>
        <w:pStyle w:val="TOC1"/>
        <w:spacing w:before="18"/>
      </w:pPr>
      <w:r>
        <w:rPr>
          <w:w w:val="95"/>
        </w:rPr>
        <w:t xml:space="preserve">ГРАФИК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МЕДИЦИНСКОГО </w:t>
      </w:r>
      <w:r>
        <w:rPr>
          <w:spacing w:val="4"/>
          <w:w w:val="95"/>
        </w:rPr>
        <w:t xml:space="preserve"> </w:t>
      </w:r>
      <w:r>
        <w:rPr>
          <w:w w:val="95"/>
        </w:rPr>
        <w:t>ОБСЛЕДОВАНИЯ</w:t>
      </w:r>
    </w:p>
    <w:p w:rsidR="00E5163C" w:rsidRDefault="00E5163C">
      <w:pPr>
        <w:pStyle w:val="TOC1"/>
        <w:tabs>
          <w:tab w:val="right" w:leader="dot" w:pos="6367"/>
        </w:tabs>
        <w:spacing w:before="27"/>
        <w:rPr>
          <w:rFonts w:ascii="Calibri" w:hAnsi="Calibri" w:cs="Calibri"/>
        </w:rPr>
      </w:pP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СИНДРОМОМ</w:t>
      </w:r>
      <w:r>
        <w:rPr>
          <w:spacing w:val="-5"/>
        </w:rPr>
        <w:t xml:space="preserve"> </w:t>
      </w:r>
      <w:r>
        <w:t>ДАУНА</w:t>
      </w:r>
      <w:r>
        <w:rPr>
          <w:rFonts w:ascii="Calibri" w:hAnsi="Calibri"/>
        </w:rPr>
        <w:tab/>
        <w:t>70</w:t>
      </w:r>
    </w:p>
    <w:p w:rsidR="00E5163C" w:rsidRDefault="00E5163C">
      <w:pPr>
        <w:pStyle w:val="TOC1"/>
        <w:rPr>
          <w:rFonts w:ascii="Calibri" w:hAnsi="Calibri" w:cs="Calibri"/>
        </w:rPr>
      </w:pPr>
      <w:hyperlink w:anchor="_TOC_250000" w:history="1">
        <w:r>
          <w:rPr>
            <w:w w:val="110"/>
          </w:rPr>
          <w:t>Приложение</w:t>
        </w:r>
        <w:r>
          <w:rPr>
            <w:spacing w:val="8"/>
            <w:w w:val="110"/>
          </w:rPr>
          <w:t xml:space="preserve"> </w:t>
        </w:r>
        <w:r>
          <w:rPr>
            <w:rFonts w:ascii="Calibri" w:hAnsi="Calibri"/>
            <w:w w:val="110"/>
          </w:rPr>
          <w:t>4</w:t>
        </w:r>
      </w:hyperlink>
    </w:p>
    <w:p w:rsidR="00E5163C" w:rsidRDefault="00E5163C">
      <w:pPr>
        <w:pStyle w:val="TOC1"/>
        <w:spacing w:before="18"/>
      </w:pPr>
      <w:r>
        <w:rPr>
          <w:w w:val="95"/>
        </w:rPr>
        <w:t>ЦЕНТИЛЬНЫЕ</w:t>
      </w:r>
      <w:r>
        <w:rPr>
          <w:spacing w:val="4"/>
          <w:w w:val="95"/>
        </w:rPr>
        <w:t xml:space="preserve"> </w:t>
      </w:r>
      <w:r>
        <w:rPr>
          <w:w w:val="95"/>
        </w:rPr>
        <w:t>ТАБЛИЦЫ</w:t>
      </w:r>
      <w:r>
        <w:rPr>
          <w:spacing w:val="5"/>
          <w:w w:val="95"/>
        </w:rPr>
        <w:t xml:space="preserve"> </w:t>
      </w:r>
      <w:r>
        <w:rPr>
          <w:w w:val="95"/>
        </w:rPr>
        <w:t>РОСТА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ВЕСА</w:t>
      </w:r>
    </w:p>
    <w:p w:rsidR="00E5163C" w:rsidRDefault="00E5163C">
      <w:pPr>
        <w:pStyle w:val="TOC1"/>
        <w:tabs>
          <w:tab w:val="right" w:leader="dot" w:pos="6367"/>
        </w:tabs>
        <w:spacing w:before="27"/>
        <w:rPr>
          <w:rFonts w:ascii="Calibri" w:hAnsi="Calibri" w:cs="Calibri"/>
        </w:rPr>
      </w:pP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СИНДРОМОМ</w:t>
      </w:r>
      <w:r>
        <w:rPr>
          <w:spacing w:val="-5"/>
        </w:rPr>
        <w:t xml:space="preserve"> </w:t>
      </w:r>
      <w:r>
        <w:t>ДАУНА</w:t>
      </w:r>
      <w:r>
        <w:rPr>
          <w:rFonts w:ascii="Calibri" w:hAnsi="Calibri"/>
        </w:rPr>
        <w:tab/>
        <w:t>71</w:t>
      </w:r>
    </w:p>
    <w:p w:rsidR="00E5163C" w:rsidRPr="003D7990" w:rsidRDefault="00E5163C">
      <w:pPr>
        <w:pStyle w:val="TOC1"/>
        <w:tabs>
          <w:tab w:val="right" w:leader="dot" w:pos="6367"/>
        </w:tabs>
        <w:rPr>
          <w:rFonts w:ascii="Calibri" w:hAnsi="Calibri" w:cs="Calibri"/>
          <w:lang w:val="ru-RU"/>
        </w:rPr>
      </w:pPr>
      <w:r w:rsidRPr="003D7990">
        <w:rPr>
          <w:w w:val="105"/>
          <w:lang w:val="ru-RU"/>
        </w:rPr>
        <w:t>Информация</w:t>
      </w:r>
      <w:r w:rsidRPr="003D7990">
        <w:rPr>
          <w:spacing w:val="-8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о</w:t>
      </w:r>
      <w:r w:rsidRPr="003D7990">
        <w:rPr>
          <w:spacing w:val="-8"/>
          <w:w w:val="105"/>
          <w:lang w:val="ru-RU"/>
        </w:rPr>
        <w:t xml:space="preserve"> </w:t>
      </w:r>
      <w:r w:rsidRPr="003D7990">
        <w:rPr>
          <w:w w:val="105"/>
          <w:lang w:val="ru-RU"/>
        </w:rPr>
        <w:t>фонде</w:t>
      </w:r>
      <w:r w:rsidRPr="003D7990">
        <w:rPr>
          <w:spacing w:val="-8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spacing w:val="-2"/>
          <w:w w:val="105"/>
          <w:lang w:val="ru-RU"/>
        </w:rPr>
        <w:t>Даунсайд</w:t>
      </w:r>
      <w:r w:rsidRPr="003D7990">
        <w:rPr>
          <w:spacing w:val="-8"/>
          <w:w w:val="105"/>
          <w:lang w:val="ru-RU"/>
        </w:rPr>
        <w:t xml:space="preserve"> </w:t>
      </w:r>
      <w:r w:rsidRPr="003D7990">
        <w:rPr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-2"/>
          <w:w w:val="105"/>
          <w:lang w:val="ru-RU"/>
        </w:rPr>
        <w:tab/>
      </w:r>
      <w:r w:rsidRPr="003D7990">
        <w:rPr>
          <w:rFonts w:ascii="Calibri" w:hAnsi="Calibri"/>
          <w:w w:val="105"/>
          <w:lang w:val="ru-RU"/>
        </w:rPr>
        <w:t>76</w:t>
      </w:r>
    </w:p>
    <w:p w:rsidR="00E5163C" w:rsidRPr="003D7990" w:rsidRDefault="00E5163C">
      <w:pPr>
        <w:rPr>
          <w:rFonts w:cs="Calibri"/>
          <w:lang w:val="ru-RU"/>
        </w:rPr>
        <w:sectPr w:rsidR="00E5163C" w:rsidRPr="003D7990">
          <w:type w:val="continuous"/>
          <w:pgSz w:w="16840" w:h="11910" w:orient="landscape"/>
          <w:pgMar w:top="660" w:right="760" w:bottom="280" w:left="2420" w:header="720" w:footer="720" w:gutter="0"/>
          <w:cols w:num="2" w:space="720" w:equalWidth="0">
            <w:col w:w="6369" w:space="817"/>
            <w:col w:w="6474"/>
          </w:cols>
        </w:sectPr>
      </w:pPr>
    </w:p>
    <w:p w:rsidR="00E5163C" w:rsidRPr="003D7990" w:rsidRDefault="00E5163C">
      <w:pPr>
        <w:spacing w:line="525" w:lineRule="exact"/>
        <w:ind w:left="1537" w:right="1623"/>
        <w:jc w:val="center"/>
        <w:rPr>
          <w:rFonts w:ascii="Arial Black" w:hAnsi="Arial Black" w:cs="Arial Black"/>
          <w:sz w:val="40"/>
          <w:szCs w:val="40"/>
          <w:lang w:val="ru-RU"/>
        </w:rPr>
      </w:pPr>
      <w:r w:rsidRPr="003D7990">
        <w:rPr>
          <w:rFonts w:ascii="Arial Black" w:hAnsi="Arial Black"/>
          <w:b/>
          <w:w w:val="90"/>
          <w:sz w:val="40"/>
          <w:lang w:val="ru-RU"/>
        </w:rPr>
        <w:t>Дорогой</w:t>
      </w:r>
      <w:r w:rsidRPr="003D7990">
        <w:rPr>
          <w:rFonts w:ascii="Arial Black" w:hAnsi="Arial Black"/>
          <w:b/>
          <w:spacing w:val="33"/>
          <w:w w:val="90"/>
          <w:sz w:val="40"/>
          <w:lang w:val="ru-RU"/>
        </w:rPr>
        <w:t xml:space="preserve"> </w:t>
      </w:r>
      <w:r w:rsidRPr="003D7990">
        <w:rPr>
          <w:rFonts w:ascii="Arial Black" w:hAnsi="Arial Black"/>
          <w:b/>
          <w:spacing w:val="-1"/>
          <w:w w:val="90"/>
          <w:sz w:val="40"/>
          <w:lang w:val="ru-RU"/>
        </w:rPr>
        <w:t>читатель</w:t>
      </w:r>
      <w:r w:rsidRPr="003D7990">
        <w:rPr>
          <w:rFonts w:ascii="Arial Black" w:hAnsi="Arial Black"/>
          <w:b/>
          <w:spacing w:val="-2"/>
          <w:w w:val="90"/>
          <w:sz w:val="40"/>
          <w:lang w:val="ru-RU"/>
        </w:rPr>
        <w:t>!</w:t>
      </w:r>
    </w:p>
    <w:p w:rsidR="00E5163C" w:rsidRPr="003D7990" w:rsidRDefault="00E5163C">
      <w:pPr>
        <w:pStyle w:val="BodyText"/>
        <w:spacing w:before="49" w:line="290" w:lineRule="exact"/>
        <w:ind w:left="2065" w:right="2151"/>
        <w:jc w:val="center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Мы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очень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рады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25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что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вам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интересны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наши</w:t>
      </w:r>
      <w:r w:rsidRPr="003D7990">
        <w:rPr>
          <w:rFonts w:ascii="Arial" w:hAnsi="Arial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книги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E5163C" w:rsidRPr="003D7990" w:rsidRDefault="00E5163C">
      <w:pPr>
        <w:pStyle w:val="BodyText"/>
        <w:spacing w:before="1" w:line="235" w:lineRule="auto"/>
        <w:ind w:left="1537" w:right="1623"/>
        <w:jc w:val="center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Всю</w:t>
      </w:r>
      <w:r w:rsidRPr="003D7990">
        <w:rPr>
          <w:rFonts w:ascii="Arial" w:hAnsi="Arial"/>
          <w:spacing w:val="-4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научно</w:t>
      </w:r>
      <w:r w:rsidRPr="003D7990">
        <w:rPr>
          <w:rFonts w:ascii="Calibri" w:hAnsi="Calibri"/>
          <w:spacing w:val="-1"/>
          <w:w w:val="105"/>
          <w:lang w:val="ru-RU"/>
        </w:rPr>
        <w:t>-</w:t>
      </w:r>
      <w:r w:rsidRPr="003D7990">
        <w:rPr>
          <w:rFonts w:ascii="Arial" w:hAnsi="Arial"/>
          <w:spacing w:val="-1"/>
          <w:w w:val="105"/>
          <w:lang w:val="ru-RU"/>
        </w:rPr>
        <w:t>методическую</w:t>
      </w:r>
      <w:r w:rsidRPr="003D7990">
        <w:rPr>
          <w:rFonts w:ascii="Arial" w:hAnsi="Arial"/>
          <w:spacing w:val="-4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литературу</w:t>
      </w:r>
      <w:r w:rsidRPr="003D7990">
        <w:rPr>
          <w:rFonts w:ascii="Arial" w:hAnsi="Arial"/>
          <w:spacing w:val="-4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фонд</w:t>
      </w:r>
      <w:r w:rsidRPr="003D7990">
        <w:rPr>
          <w:rFonts w:ascii="Arial" w:hAnsi="Arial"/>
          <w:spacing w:val="-41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2"/>
          <w:w w:val="105"/>
          <w:lang w:val="ru-RU"/>
        </w:rPr>
        <w:t>Даунсайд</w:t>
      </w:r>
      <w:r w:rsidRPr="003D7990">
        <w:rPr>
          <w:rFonts w:ascii="Arial" w:hAnsi="Arial"/>
          <w:spacing w:val="-4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-2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распространяет</w:t>
      </w:r>
      <w:r w:rsidRPr="003D7990">
        <w:rPr>
          <w:rFonts w:ascii="Arial" w:hAnsi="Arial"/>
          <w:spacing w:val="-41"/>
          <w:w w:val="105"/>
          <w:lang w:val="ru-RU"/>
        </w:rPr>
        <w:t xml:space="preserve"> </w:t>
      </w:r>
      <w:r w:rsidRPr="003D7990">
        <w:rPr>
          <w:rFonts w:ascii="Arial" w:hAnsi="Arial"/>
          <w:spacing w:val="-2"/>
          <w:w w:val="105"/>
          <w:lang w:val="ru-RU"/>
        </w:rPr>
        <w:t>БЕСПЛАТНО</w:t>
      </w:r>
      <w:r w:rsidRPr="003D7990">
        <w:rPr>
          <w:rFonts w:ascii="Calibri" w:hAnsi="Calibri"/>
          <w:spacing w:val="-1"/>
          <w:w w:val="105"/>
          <w:lang w:val="ru-RU"/>
        </w:rPr>
        <w:t>.</w:t>
      </w:r>
      <w:r w:rsidRPr="003D7990">
        <w:rPr>
          <w:rFonts w:ascii="Calibri" w:hAnsi="Calibri"/>
          <w:spacing w:val="75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Но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мы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всегда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благодарны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за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пожертвования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которые</w:t>
      </w:r>
      <w:r w:rsidRPr="003D7990">
        <w:rPr>
          <w:rFonts w:ascii="Arial" w:hAnsi="Arial"/>
          <w:spacing w:val="-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дают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нам</w:t>
      </w:r>
      <w:r w:rsidRPr="003D7990">
        <w:rPr>
          <w:rFonts w:ascii="Arial" w:hAnsi="Arial"/>
          <w:spacing w:val="-3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возможность</w:t>
      </w:r>
      <w:r w:rsidRPr="003D7990">
        <w:rPr>
          <w:rFonts w:ascii="Arial" w:hAnsi="Arial"/>
          <w:spacing w:val="26"/>
          <w:w w:val="107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продолжать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работу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изданию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книг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обеспечению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семей</w:t>
      </w:r>
      <w:r w:rsidRPr="003D7990">
        <w:rPr>
          <w:rFonts w:ascii="Calibri" w:hAnsi="Calibri"/>
          <w:spacing w:val="-2"/>
          <w:w w:val="105"/>
          <w:lang w:val="ru-RU"/>
        </w:rPr>
        <w:t>,</w:t>
      </w:r>
    </w:p>
    <w:p w:rsidR="00E5163C" w:rsidRPr="003D7990" w:rsidRDefault="00E5163C">
      <w:pPr>
        <w:pStyle w:val="BodyText"/>
        <w:spacing w:line="289" w:lineRule="exact"/>
        <w:ind w:left="2065" w:right="2151"/>
        <w:jc w:val="center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воспитывающих</w:t>
      </w:r>
      <w:r w:rsidRPr="003D7990">
        <w:rPr>
          <w:rFonts w:ascii="Arial" w:hAnsi="Arial"/>
          <w:spacing w:val="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малышей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синдромом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Дауна</w:t>
      </w:r>
      <w:r w:rsidRPr="003D7990">
        <w:rPr>
          <w:rFonts w:ascii="Calibri" w:hAnsi="Calibri"/>
          <w:w w:val="105"/>
          <w:lang w:val="ru-RU"/>
        </w:rPr>
        <w:t>,</w:t>
      </w:r>
      <w:r w:rsidRPr="003D7990">
        <w:rPr>
          <w:rFonts w:ascii="Calibri" w:hAnsi="Calibri"/>
          <w:spacing w:val="1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необходимой</w:t>
      </w:r>
      <w:r w:rsidRPr="003D7990">
        <w:rPr>
          <w:rFonts w:ascii="Arial" w:hAnsi="Arial"/>
          <w:spacing w:val="2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литературой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E5163C" w:rsidRPr="003D7990" w:rsidRDefault="00E5163C">
      <w:pPr>
        <w:pStyle w:val="BodyText"/>
        <w:spacing w:before="112" w:line="268" w:lineRule="exact"/>
        <w:ind w:left="2065" w:right="2151"/>
        <w:jc w:val="center"/>
        <w:rPr>
          <w:rFonts w:ascii="Arial" w:hAnsi="Arial" w:cs="Arial"/>
          <w:lang w:val="ru-RU"/>
        </w:rPr>
      </w:pPr>
      <w:r w:rsidRPr="003D7990">
        <w:rPr>
          <w:rFonts w:ascii="Arial" w:hAnsi="Arial"/>
          <w:w w:val="105"/>
          <w:lang w:val="ru-RU"/>
        </w:rPr>
        <w:t>Вы</w:t>
      </w:r>
      <w:r w:rsidRPr="003D7990">
        <w:rPr>
          <w:rFonts w:ascii="Arial" w:hAnsi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можете</w:t>
      </w:r>
      <w:r w:rsidRPr="003D7990">
        <w:rPr>
          <w:rFonts w:ascii="Arial" w:hAnsi="Arial"/>
          <w:spacing w:val="-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сделать</w:t>
      </w:r>
      <w:r w:rsidRPr="003D7990">
        <w:rPr>
          <w:rFonts w:ascii="Arial" w:hAnsi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пожертвование</w:t>
      </w:r>
      <w:r w:rsidRPr="003D7990">
        <w:rPr>
          <w:rFonts w:ascii="Arial" w:hAnsi="Arial"/>
          <w:spacing w:val="-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через</w:t>
      </w:r>
      <w:r w:rsidRPr="003D7990">
        <w:rPr>
          <w:rFonts w:ascii="Arial" w:hAnsi="Arial"/>
          <w:spacing w:val="-1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наш</w:t>
      </w:r>
      <w:r w:rsidRPr="003D7990">
        <w:rPr>
          <w:rFonts w:ascii="Arial" w:hAnsi="Arial"/>
          <w:spacing w:val="-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сайт</w:t>
      </w:r>
    </w:p>
    <w:p w:rsidR="00E5163C" w:rsidRPr="003D7990" w:rsidRDefault="00E5163C">
      <w:pPr>
        <w:spacing w:line="500" w:lineRule="exact"/>
        <w:ind w:left="1537" w:right="1623"/>
        <w:jc w:val="center"/>
        <w:rPr>
          <w:rFonts w:ascii="Arial Black" w:hAnsi="Arial Black" w:cs="Arial Black"/>
          <w:sz w:val="36"/>
          <w:szCs w:val="36"/>
          <w:lang w:val="ru-RU"/>
        </w:rPr>
      </w:pPr>
      <w:r w:rsidRPr="003D7990">
        <w:rPr>
          <w:rFonts w:ascii="Arial Black" w:hAnsi="Arial Black"/>
          <w:b/>
          <w:spacing w:val="-2"/>
          <w:sz w:val="36"/>
          <w:lang w:val="ru-RU"/>
        </w:rPr>
        <w:t>синдромлюбви.рф</w:t>
      </w:r>
    </w:p>
    <w:p w:rsidR="00E5163C" w:rsidRPr="003D7990" w:rsidRDefault="00E5163C">
      <w:pPr>
        <w:pStyle w:val="BodyText"/>
        <w:spacing w:before="31" w:line="288" w:lineRule="exact"/>
        <w:ind w:left="2878" w:right="2965"/>
        <w:jc w:val="center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или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заполнить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помещенную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следующей</w:t>
      </w:r>
      <w:r w:rsidRPr="003D7990">
        <w:rPr>
          <w:rFonts w:ascii="Arial" w:hAnsi="Arial"/>
          <w:spacing w:val="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странице</w:t>
      </w:r>
      <w:r w:rsidRPr="003D7990">
        <w:rPr>
          <w:rFonts w:ascii="Arial" w:hAnsi="Arial"/>
          <w:spacing w:val="8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квитанцию</w:t>
      </w:r>
      <w:r w:rsidRPr="003D7990">
        <w:rPr>
          <w:rFonts w:ascii="Calibri" w:hAnsi="Calibri"/>
          <w:spacing w:val="-2"/>
          <w:w w:val="105"/>
          <w:lang w:val="ru-RU"/>
        </w:rPr>
        <w:t>,</w:t>
      </w:r>
      <w:r w:rsidRPr="003D7990">
        <w:rPr>
          <w:rFonts w:ascii="Calibri" w:hAnsi="Calibri"/>
          <w:spacing w:val="29"/>
          <w:w w:val="98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которую</w:t>
      </w:r>
      <w:r w:rsidRPr="003D7990">
        <w:rPr>
          <w:rFonts w:ascii="Arial" w:hAnsi="Arial"/>
          <w:spacing w:val="-12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примет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любое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отделение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Сбербанка</w:t>
      </w:r>
      <w:r w:rsidRPr="003D7990">
        <w:rPr>
          <w:rFonts w:ascii="Arial" w:hAnsi="Arial"/>
          <w:spacing w:val="-11"/>
          <w:w w:val="105"/>
          <w:lang w:val="ru-RU"/>
        </w:rPr>
        <w:t xml:space="preserve"> </w:t>
      </w:r>
      <w:r w:rsidRPr="003D7990">
        <w:rPr>
          <w:rFonts w:ascii="Arial" w:hAnsi="Arial"/>
          <w:spacing w:val="-2"/>
          <w:w w:val="105"/>
          <w:lang w:val="ru-RU"/>
        </w:rPr>
        <w:t>РФ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E5163C" w:rsidRPr="003D7990" w:rsidRDefault="00E5163C">
      <w:pPr>
        <w:pStyle w:val="Heading2"/>
        <w:spacing w:before="35"/>
        <w:ind w:left="2065" w:right="2151"/>
        <w:jc w:val="center"/>
        <w:rPr>
          <w:rFonts w:cs="Arial Black"/>
          <w:b w:val="0"/>
          <w:bCs w:val="0"/>
          <w:lang w:val="ru-RU"/>
        </w:rPr>
      </w:pPr>
      <w:r w:rsidRPr="003D7990">
        <w:rPr>
          <w:w w:val="90"/>
          <w:lang w:val="ru-RU"/>
        </w:rPr>
        <w:t>Даже</w:t>
      </w:r>
      <w:r w:rsidRPr="003D7990">
        <w:rPr>
          <w:spacing w:val="-41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маленькая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сумма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принесет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большую</w:t>
      </w:r>
      <w:r w:rsidRPr="003D7990">
        <w:rPr>
          <w:spacing w:val="-40"/>
          <w:w w:val="90"/>
          <w:lang w:val="ru-RU"/>
        </w:rPr>
        <w:t xml:space="preserve"> </w:t>
      </w:r>
      <w:r w:rsidRPr="003D7990">
        <w:rPr>
          <w:w w:val="90"/>
          <w:lang w:val="ru-RU"/>
        </w:rPr>
        <w:t>пользу!</w:t>
      </w:r>
    </w:p>
    <w:p w:rsidR="00E5163C" w:rsidRPr="003D7990" w:rsidRDefault="00E5163C">
      <w:pPr>
        <w:pStyle w:val="BodyText"/>
        <w:spacing w:before="116" w:line="288" w:lineRule="exact"/>
        <w:ind w:left="1729" w:right="1816" w:firstLine="379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Фонд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1"/>
          <w:w w:val="105"/>
          <w:lang w:val="ru-RU"/>
        </w:rPr>
        <w:t>Синдром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любви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-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учрежден</w:t>
      </w:r>
      <w:r w:rsidRPr="003D7990">
        <w:rPr>
          <w:rFonts w:ascii="Arial" w:hAnsi="Arial"/>
          <w:spacing w:val="-19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Благотворительным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фондом</w:t>
      </w:r>
      <w:r w:rsidRPr="003D7990">
        <w:rPr>
          <w:rFonts w:ascii="Arial" w:hAnsi="Arial"/>
          <w:spacing w:val="-19"/>
          <w:w w:val="105"/>
          <w:lang w:val="ru-RU"/>
        </w:rPr>
        <w:t xml:space="preserve"> </w:t>
      </w:r>
      <w:r w:rsidRPr="003D7990">
        <w:rPr>
          <w:rFonts w:ascii="Calibri" w:hAnsi="Calibri"/>
          <w:spacing w:val="-2"/>
          <w:w w:val="105"/>
          <w:lang w:val="ru-RU"/>
        </w:rPr>
        <w:t>«</w:t>
      </w:r>
      <w:r w:rsidRPr="003D7990">
        <w:rPr>
          <w:rFonts w:ascii="Arial" w:hAnsi="Arial"/>
          <w:spacing w:val="-2"/>
          <w:w w:val="105"/>
          <w:lang w:val="ru-RU"/>
        </w:rPr>
        <w:t>Даунсайд</w:t>
      </w:r>
      <w:r w:rsidRPr="003D7990">
        <w:rPr>
          <w:rFonts w:ascii="Arial" w:hAnsi="Arial"/>
          <w:spacing w:val="-20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Ап</w:t>
      </w:r>
      <w:r w:rsidRPr="003D7990">
        <w:rPr>
          <w:rFonts w:ascii="Calibri" w:hAnsi="Calibri"/>
          <w:spacing w:val="-2"/>
          <w:w w:val="105"/>
          <w:lang w:val="ru-RU"/>
        </w:rPr>
        <w:t>»</w:t>
      </w:r>
      <w:r w:rsidRPr="003D7990">
        <w:rPr>
          <w:rFonts w:ascii="Calibri" w:hAnsi="Calibri"/>
          <w:spacing w:val="45"/>
          <w:w w:val="97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развития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просветительской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работы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о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людях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синдромом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Дауна</w:t>
      </w:r>
      <w:r w:rsidRPr="003D7990">
        <w:rPr>
          <w:rFonts w:ascii="Arial" w:hAnsi="Arial"/>
          <w:spacing w:val="-7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в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нашей</w:t>
      </w:r>
      <w:r w:rsidRPr="003D7990">
        <w:rPr>
          <w:rFonts w:ascii="Arial" w:hAnsi="Arial"/>
          <w:spacing w:val="-8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стране</w:t>
      </w:r>
      <w:r w:rsidRPr="003D7990">
        <w:rPr>
          <w:rFonts w:ascii="Calibri" w:hAnsi="Calibri"/>
          <w:spacing w:val="-2"/>
          <w:w w:val="105"/>
          <w:lang w:val="ru-RU"/>
        </w:rPr>
        <w:t>,</w:t>
      </w:r>
    </w:p>
    <w:p w:rsidR="00E5163C" w:rsidRPr="003D7990" w:rsidRDefault="00E5163C">
      <w:pPr>
        <w:pStyle w:val="BodyText"/>
        <w:spacing w:before="2"/>
        <w:ind w:left="2065" w:right="2151"/>
        <w:jc w:val="center"/>
        <w:rPr>
          <w:rFonts w:ascii="Calibri" w:hAnsi="Calibri" w:cs="Calibri"/>
          <w:lang w:val="ru-RU"/>
        </w:rPr>
      </w:pPr>
      <w:r w:rsidRPr="003D7990">
        <w:rPr>
          <w:rFonts w:ascii="Arial" w:hAnsi="Arial"/>
          <w:w w:val="105"/>
          <w:lang w:val="ru-RU"/>
        </w:rPr>
        <w:t>а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также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для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привлечения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финансирования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на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программы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w w:val="105"/>
          <w:lang w:val="ru-RU"/>
        </w:rPr>
        <w:t>их</w:t>
      </w:r>
      <w:r w:rsidRPr="003D7990">
        <w:rPr>
          <w:rFonts w:ascii="Arial" w:hAnsi="Arial"/>
          <w:spacing w:val="6"/>
          <w:w w:val="105"/>
          <w:lang w:val="ru-RU"/>
        </w:rPr>
        <w:t xml:space="preserve"> </w:t>
      </w:r>
      <w:r w:rsidRPr="003D7990">
        <w:rPr>
          <w:rFonts w:ascii="Arial" w:hAnsi="Arial"/>
          <w:spacing w:val="-1"/>
          <w:w w:val="105"/>
          <w:lang w:val="ru-RU"/>
        </w:rPr>
        <w:t>поддержки</w:t>
      </w:r>
      <w:r w:rsidRPr="003D7990">
        <w:rPr>
          <w:rFonts w:ascii="Calibri" w:hAnsi="Calibri"/>
          <w:spacing w:val="-1"/>
          <w:w w:val="105"/>
          <w:lang w:val="ru-RU"/>
        </w:rPr>
        <w:t>.</w:t>
      </w: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rPr>
          <w:rFonts w:cs="Calibri"/>
          <w:sz w:val="20"/>
          <w:szCs w:val="20"/>
          <w:lang w:val="ru-RU"/>
        </w:rPr>
      </w:pPr>
    </w:p>
    <w:p w:rsidR="00E5163C" w:rsidRPr="003D7990" w:rsidRDefault="00E5163C">
      <w:pPr>
        <w:spacing w:before="11"/>
        <w:rPr>
          <w:rFonts w:cs="Calibri"/>
          <w:sz w:val="10"/>
          <w:szCs w:val="10"/>
          <w:lang w:val="ru-RU"/>
        </w:rPr>
      </w:pPr>
    </w:p>
    <w:p w:rsidR="00E5163C" w:rsidRDefault="00E5163C">
      <w:pPr>
        <w:spacing w:line="20" w:lineRule="atLeast"/>
        <w:ind w:left="106"/>
        <w:rPr>
          <w:rFonts w:cs="Calibri"/>
          <w:sz w:val="2"/>
          <w:szCs w:val="2"/>
        </w:rPr>
      </w:pPr>
      <w:r>
        <w:rPr>
          <w:noProof/>
          <w:lang w:val="ru-RU" w:eastAsia="ru-RU"/>
        </w:rPr>
      </w:r>
      <w:r w:rsidRPr="00782580">
        <w:rPr>
          <w:rFonts w:cs="Calibri"/>
          <w:sz w:val="2"/>
          <w:szCs w:val="2"/>
        </w:rPr>
        <w:pict>
          <v:group id="_x0000_s2288" style="width:667.15pt;height:1pt;mso-position-horizontal-relative:char;mso-position-vertical-relative:line" coordsize="13343,20">
            <v:group id="_x0000_s2289" style="position:absolute;left:10;top:10;width:13323;height:2" coordorigin="10,10" coordsize="13323,2">
              <v:shape id="_x0000_s2290" style="position:absolute;left:10;top:10;width:13323;height:2" coordorigin="10,10" coordsize="13323,0" path="m10,10r13323,e" filled="f" strokeweight="1pt">
                <v:path arrowok="t"/>
              </v:shape>
            </v:group>
            <w10:anchorlock/>
          </v:group>
        </w:pict>
      </w: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rPr>
          <w:rFonts w:cs="Calibri"/>
          <w:sz w:val="24"/>
          <w:szCs w:val="24"/>
        </w:rPr>
      </w:pPr>
    </w:p>
    <w:p w:rsidR="00E5163C" w:rsidRDefault="00E5163C">
      <w:pPr>
        <w:spacing w:before="12"/>
        <w:rPr>
          <w:rFonts w:cs="Calibri"/>
          <w:sz w:val="18"/>
          <w:szCs w:val="18"/>
        </w:rPr>
      </w:pPr>
    </w:p>
    <w:p w:rsidR="00E5163C" w:rsidRPr="003D7990" w:rsidRDefault="00E5163C">
      <w:pPr>
        <w:pStyle w:val="BodyText"/>
        <w:ind w:left="2065" w:right="2151"/>
        <w:jc w:val="center"/>
        <w:rPr>
          <w:rFonts w:ascii="Arial" w:hAnsi="Arial" w:cs="Arial"/>
          <w:lang w:val="ru-RU"/>
        </w:rPr>
      </w:pPr>
      <w:r w:rsidRPr="003D7990">
        <w:rPr>
          <w:rFonts w:ascii="Arial" w:hAnsi="Arial"/>
          <w:lang w:val="ru-RU"/>
        </w:rPr>
        <w:t>Жиянова</w:t>
      </w:r>
      <w:r w:rsidRPr="003D7990">
        <w:rPr>
          <w:rFonts w:ascii="Arial" w:hAnsi="Arial"/>
          <w:spacing w:val="17"/>
          <w:lang w:val="ru-RU"/>
        </w:rPr>
        <w:t xml:space="preserve"> </w:t>
      </w:r>
      <w:r w:rsidRPr="003D7990">
        <w:rPr>
          <w:rFonts w:ascii="Arial" w:hAnsi="Arial"/>
          <w:lang w:val="ru-RU"/>
        </w:rPr>
        <w:t>Полина</w:t>
      </w:r>
      <w:r w:rsidRPr="003D7990">
        <w:rPr>
          <w:rFonts w:ascii="Arial" w:hAnsi="Arial"/>
          <w:spacing w:val="18"/>
          <w:lang w:val="ru-RU"/>
        </w:rPr>
        <w:t xml:space="preserve"> </w:t>
      </w:r>
      <w:r w:rsidRPr="003D7990">
        <w:rPr>
          <w:rFonts w:ascii="Arial" w:hAnsi="Arial"/>
          <w:lang w:val="ru-RU"/>
        </w:rPr>
        <w:t>Львовна</w:t>
      </w:r>
    </w:p>
    <w:p w:rsidR="00E5163C" w:rsidRPr="003D7990" w:rsidRDefault="00E5163C">
      <w:pPr>
        <w:spacing w:before="8"/>
        <w:rPr>
          <w:rFonts w:ascii="Arial" w:hAnsi="Arial" w:cs="Arial"/>
          <w:lang w:val="ru-RU"/>
        </w:rPr>
      </w:pPr>
    </w:p>
    <w:p w:rsidR="00E5163C" w:rsidRPr="003D7990" w:rsidRDefault="00E5163C">
      <w:pPr>
        <w:pStyle w:val="Heading4"/>
        <w:ind w:left="2065" w:right="2151"/>
        <w:jc w:val="center"/>
        <w:rPr>
          <w:rFonts w:ascii="Arial Black" w:hAnsi="Arial Black" w:cs="Arial Black"/>
          <w:b w:val="0"/>
          <w:bCs w:val="0"/>
          <w:lang w:val="ru-RU"/>
        </w:rPr>
      </w:pPr>
      <w:r w:rsidRPr="003D7990">
        <w:rPr>
          <w:rFonts w:ascii="Arial Black" w:hAnsi="Arial Black"/>
          <w:w w:val="95"/>
          <w:lang w:val="ru-RU"/>
        </w:rPr>
        <w:t>Дневник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развития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ребенка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раннего</w:t>
      </w:r>
      <w:r w:rsidRPr="003D7990">
        <w:rPr>
          <w:rFonts w:ascii="Arial Black" w:hAnsi="Arial Black"/>
          <w:spacing w:val="-37"/>
          <w:w w:val="95"/>
          <w:lang w:val="ru-RU"/>
        </w:rPr>
        <w:t xml:space="preserve"> </w:t>
      </w:r>
      <w:r w:rsidRPr="003D7990">
        <w:rPr>
          <w:rFonts w:ascii="Arial Black" w:hAnsi="Arial Black"/>
          <w:w w:val="95"/>
          <w:lang w:val="ru-RU"/>
        </w:rPr>
        <w:t>возраста</w:t>
      </w:r>
    </w:p>
    <w:p w:rsidR="00E5163C" w:rsidRPr="003D7990" w:rsidRDefault="00E5163C">
      <w:pPr>
        <w:spacing w:before="9"/>
        <w:rPr>
          <w:rFonts w:ascii="Arial Black" w:hAnsi="Arial Black" w:cs="Arial Black"/>
          <w:b/>
          <w:bCs/>
          <w:sz w:val="19"/>
          <w:szCs w:val="19"/>
          <w:lang w:val="ru-RU"/>
        </w:rPr>
      </w:pPr>
    </w:p>
    <w:p w:rsidR="00E5163C" w:rsidRPr="003D7990" w:rsidRDefault="00E5163C">
      <w:pPr>
        <w:pStyle w:val="BodyText"/>
        <w:ind w:left="2065" w:right="2151"/>
        <w:jc w:val="center"/>
        <w:rPr>
          <w:rFonts w:ascii="Arial" w:hAnsi="Arial" w:cs="Arial"/>
          <w:lang w:val="ru-RU"/>
        </w:rPr>
      </w:pPr>
      <w:r w:rsidRPr="003D7990">
        <w:rPr>
          <w:rFonts w:ascii="Arial" w:hAnsi="Arial"/>
          <w:lang w:val="ru-RU"/>
        </w:rPr>
        <w:t>Российская</w:t>
      </w:r>
      <w:r w:rsidRPr="003D7990">
        <w:rPr>
          <w:rFonts w:ascii="Arial" w:hAnsi="Arial"/>
          <w:spacing w:val="12"/>
          <w:lang w:val="ru-RU"/>
        </w:rPr>
        <w:t xml:space="preserve"> </w:t>
      </w:r>
      <w:r w:rsidRPr="003D7990">
        <w:rPr>
          <w:rFonts w:ascii="Arial" w:hAnsi="Arial"/>
          <w:lang w:val="ru-RU"/>
        </w:rPr>
        <w:t>некоммерческая</w:t>
      </w:r>
      <w:r w:rsidRPr="003D7990">
        <w:rPr>
          <w:rFonts w:ascii="Arial" w:hAnsi="Arial"/>
          <w:spacing w:val="12"/>
          <w:lang w:val="ru-RU"/>
        </w:rPr>
        <w:t xml:space="preserve"> </w:t>
      </w:r>
      <w:r w:rsidRPr="003D7990">
        <w:rPr>
          <w:rFonts w:ascii="Arial" w:hAnsi="Arial"/>
          <w:lang w:val="ru-RU"/>
        </w:rPr>
        <w:t>организация</w:t>
      </w:r>
    </w:p>
    <w:p w:rsidR="00E5163C" w:rsidRPr="003D7990" w:rsidRDefault="00E5163C">
      <w:pPr>
        <w:pStyle w:val="BodyText"/>
        <w:spacing w:before="8" w:line="471" w:lineRule="auto"/>
        <w:ind w:left="4007" w:right="4093"/>
        <w:jc w:val="center"/>
        <w:rPr>
          <w:rFonts w:ascii="Arial" w:hAnsi="Arial" w:cs="Arial"/>
          <w:lang w:val="ru-RU"/>
        </w:rPr>
      </w:pPr>
      <w:r w:rsidRPr="003D7990">
        <w:rPr>
          <w:rFonts w:ascii="Calibri" w:hAnsi="Calibri"/>
          <w:lang w:val="ru-RU"/>
        </w:rPr>
        <w:t>«</w:t>
      </w:r>
      <w:r w:rsidRPr="003D7990">
        <w:rPr>
          <w:rFonts w:ascii="Arial" w:hAnsi="Arial"/>
          <w:lang w:val="ru-RU"/>
        </w:rPr>
        <w:t>Благотворительный</w:t>
      </w:r>
      <w:r w:rsidRPr="003D7990">
        <w:rPr>
          <w:rFonts w:ascii="Arial" w:hAnsi="Arial"/>
          <w:spacing w:val="-28"/>
          <w:lang w:val="ru-RU"/>
        </w:rPr>
        <w:t xml:space="preserve"> </w:t>
      </w:r>
      <w:r w:rsidRPr="003D7990">
        <w:rPr>
          <w:rFonts w:ascii="Arial" w:hAnsi="Arial"/>
          <w:lang w:val="ru-RU"/>
        </w:rPr>
        <w:t>фонд</w:t>
      </w:r>
      <w:r w:rsidRPr="003D7990">
        <w:rPr>
          <w:rFonts w:ascii="Arial" w:hAnsi="Arial"/>
          <w:spacing w:val="-28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rFonts w:ascii="Arial" w:hAnsi="Arial"/>
          <w:spacing w:val="-1"/>
          <w:lang w:val="ru-RU"/>
        </w:rPr>
        <w:t>Даунсайд</w:t>
      </w:r>
      <w:r w:rsidRPr="003D7990">
        <w:rPr>
          <w:rFonts w:ascii="Arial" w:hAnsi="Arial"/>
          <w:spacing w:val="-27"/>
          <w:lang w:val="ru-RU"/>
        </w:rPr>
        <w:t xml:space="preserve"> </w:t>
      </w:r>
      <w:r w:rsidRPr="003D7990">
        <w:rPr>
          <w:rFonts w:ascii="Arial" w:hAnsi="Arial"/>
          <w:lang w:val="ru-RU"/>
        </w:rPr>
        <w:t>Ап</w:t>
      </w:r>
      <w:r w:rsidRPr="003D7990">
        <w:rPr>
          <w:rFonts w:ascii="Calibri" w:hAnsi="Calibri"/>
          <w:lang w:val="ru-RU"/>
        </w:rPr>
        <w:t>»</w:t>
      </w:r>
      <w:r w:rsidRPr="003D7990">
        <w:rPr>
          <w:rFonts w:ascii="Calibri" w:hAnsi="Calibri"/>
          <w:spacing w:val="28"/>
          <w:w w:val="84"/>
          <w:lang w:val="ru-RU"/>
        </w:rPr>
        <w:t xml:space="preserve"> </w:t>
      </w:r>
      <w:r w:rsidRPr="003D7990">
        <w:rPr>
          <w:rFonts w:ascii="Arial" w:hAnsi="Arial"/>
          <w:lang w:val="ru-RU"/>
        </w:rPr>
        <w:t>Россия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16"/>
          <w:lang w:val="ru-RU"/>
        </w:rPr>
        <w:t xml:space="preserve"> </w:t>
      </w:r>
      <w:r w:rsidRPr="003D7990">
        <w:rPr>
          <w:rFonts w:ascii="Calibri" w:hAnsi="Calibri"/>
          <w:lang w:val="ru-RU"/>
        </w:rPr>
        <w:t>105043,</w:t>
      </w:r>
      <w:r w:rsidRPr="003D7990">
        <w:rPr>
          <w:rFonts w:ascii="Calibri" w:hAnsi="Calibri"/>
          <w:spacing w:val="15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Москва</w:t>
      </w:r>
      <w:r w:rsidRPr="003D7990">
        <w:rPr>
          <w:rFonts w:ascii="Calibri" w:hAnsi="Calibri"/>
          <w:spacing w:val="-2"/>
          <w:lang w:val="ru-RU"/>
        </w:rPr>
        <w:t>,</w:t>
      </w:r>
      <w:r w:rsidRPr="003D7990">
        <w:rPr>
          <w:rFonts w:ascii="Calibri" w:hAnsi="Calibri"/>
          <w:spacing w:val="16"/>
          <w:lang w:val="ru-RU"/>
        </w:rPr>
        <w:t xml:space="preserve"> </w:t>
      </w:r>
      <w:r w:rsidRPr="003D7990">
        <w:rPr>
          <w:rFonts w:ascii="Calibri" w:hAnsi="Calibri"/>
          <w:spacing w:val="-1"/>
          <w:lang w:val="ru-RU"/>
        </w:rPr>
        <w:t>3-</w:t>
      </w:r>
      <w:r w:rsidRPr="003D7990">
        <w:rPr>
          <w:rFonts w:ascii="Arial" w:hAnsi="Arial"/>
          <w:spacing w:val="-2"/>
          <w:lang w:val="ru-RU"/>
        </w:rPr>
        <w:t>я</w:t>
      </w:r>
      <w:r w:rsidRPr="003D7990">
        <w:rPr>
          <w:rFonts w:ascii="Arial" w:hAnsi="Arial"/>
          <w:spacing w:val="3"/>
          <w:lang w:val="ru-RU"/>
        </w:rPr>
        <w:t xml:space="preserve"> </w:t>
      </w:r>
      <w:r w:rsidRPr="003D7990">
        <w:rPr>
          <w:rFonts w:ascii="Arial" w:hAnsi="Arial"/>
          <w:lang w:val="ru-RU"/>
        </w:rPr>
        <w:t>Парковая</w:t>
      </w:r>
      <w:r w:rsidRPr="003D7990">
        <w:rPr>
          <w:rFonts w:ascii="Arial" w:hAnsi="Arial"/>
          <w:spacing w:val="3"/>
          <w:lang w:val="ru-RU"/>
        </w:rPr>
        <w:t xml:space="preserve"> </w:t>
      </w:r>
      <w:r w:rsidRPr="003D7990">
        <w:rPr>
          <w:rFonts w:ascii="Arial" w:hAnsi="Arial"/>
          <w:spacing w:val="-2"/>
          <w:lang w:val="ru-RU"/>
        </w:rPr>
        <w:t>ул</w:t>
      </w:r>
      <w:r w:rsidRPr="003D7990">
        <w:rPr>
          <w:rFonts w:ascii="Calibri" w:hAnsi="Calibri"/>
          <w:spacing w:val="-2"/>
          <w:lang w:val="ru-RU"/>
        </w:rPr>
        <w:t>.,</w:t>
      </w:r>
      <w:r w:rsidRPr="003D7990">
        <w:rPr>
          <w:rFonts w:ascii="Calibri" w:hAnsi="Calibri"/>
          <w:spacing w:val="17"/>
          <w:lang w:val="ru-RU"/>
        </w:rPr>
        <w:t xml:space="preserve"> </w:t>
      </w:r>
      <w:r w:rsidRPr="003D7990">
        <w:rPr>
          <w:rFonts w:ascii="Arial" w:hAnsi="Arial"/>
          <w:spacing w:val="-2"/>
          <w:lang w:val="ru-RU"/>
        </w:rPr>
        <w:t>д</w:t>
      </w:r>
      <w:r w:rsidRPr="003D7990">
        <w:rPr>
          <w:rFonts w:ascii="Calibri" w:hAnsi="Calibri"/>
          <w:spacing w:val="-2"/>
          <w:lang w:val="ru-RU"/>
        </w:rPr>
        <w:t>.</w:t>
      </w:r>
      <w:r w:rsidRPr="003D7990">
        <w:rPr>
          <w:rFonts w:ascii="Calibri" w:hAnsi="Calibri"/>
          <w:spacing w:val="16"/>
          <w:lang w:val="ru-RU"/>
        </w:rPr>
        <w:t xml:space="preserve"> </w:t>
      </w:r>
      <w:r w:rsidRPr="003D7990">
        <w:rPr>
          <w:rFonts w:ascii="Calibri" w:hAnsi="Calibri"/>
          <w:spacing w:val="-1"/>
          <w:lang w:val="ru-RU"/>
        </w:rPr>
        <w:t>14-</w:t>
      </w:r>
      <w:r w:rsidRPr="003D7990">
        <w:rPr>
          <w:rFonts w:ascii="Arial" w:hAnsi="Arial"/>
          <w:spacing w:val="-2"/>
          <w:lang w:val="ru-RU"/>
        </w:rPr>
        <w:t>а</w:t>
      </w:r>
    </w:p>
    <w:p w:rsidR="00E5163C" w:rsidRPr="003D7990" w:rsidRDefault="00E5163C">
      <w:pPr>
        <w:pStyle w:val="BodyText"/>
        <w:spacing w:before="4" w:line="235" w:lineRule="auto"/>
        <w:ind w:left="3405" w:right="3430"/>
        <w:jc w:val="center"/>
        <w:rPr>
          <w:rFonts w:ascii="Calibri" w:hAnsi="Calibri" w:cs="Calibri"/>
          <w:lang w:val="ru-RU"/>
        </w:rPr>
      </w:pPr>
      <w:r w:rsidRPr="003D7990">
        <w:rPr>
          <w:rFonts w:ascii="Arial" w:hAnsi="Arial"/>
          <w:lang w:val="ru-RU"/>
        </w:rPr>
        <w:t>Отпечатано</w:t>
      </w:r>
      <w:r w:rsidRPr="003D7990">
        <w:rPr>
          <w:rFonts w:ascii="Arial" w:hAnsi="Arial"/>
          <w:spacing w:val="-18"/>
          <w:lang w:val="ru-RU"/>
        </w:rPr>
        <w:t xml:space="preserve"> </w:t>
      </w:r>
      <w:r w:rsidRPr="003D7990">
        <w:rPr>
          <w:rFonts w:ascii="Arial" w:hAnsi="Arial"/>
          <w:lang w:val="ru-RU"/>
        </w:rPr>
        <w:t>в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Arial" w:hAnsi="Arial"/>
          <w:lang w:val="ru-RU"/>
        </w:rPr>
        <w:t>ОАО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Calibri" w:hAnsi="Calibri"/>
          <w:spacing w:val="-2"/>
          <w:lang w:val="ru-RU"/>
        </w:rPr>
        <w:t>«</w:t>
      </w:r>
      <w:r w:rsidRPr="003D7990">
        <w:rPr>
          <w:rFonts w:ascii="Arial" w:hAnsi="Arial"/>
          <w:spacing w:val="-1"/>
          <w:lang w:val="ru-RU"/>
        </w:rPr>
        <w:t>Подольская</w:t>
      </w:r>
      <w:r w:rsidRPr="003D7990">
        <w:rPr>
          <w:rFonts w:ascii="Arial" w:hAnsi="Arial"/>
          <w:spacing w:val="-18"/>
          <w:lang w:val="ru-RU"/>
        </w:rPr>
        <w:t xml:space="preserve"> </w:t>
      </w:r>
      <w:r w:rsidRPr="003D7990">
        <w:rPr>
          <w:rFonts w:ascii="Arial" w:hAnsi="Arial"/>
          <w:lang w:val="ru-RU"/>
        </w:rPr>
        <w:t>фабрика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Arial" w:hAnsi="Arial"/>
          <w:lang w:val="ru-RU"/>
        </w:rPr>
        <w:t>офсетной</w:t>
      </w:r>
      <w:r w:rsidRPr="003D7990">
        <w:rPr>
          <w:rFonts w:ascii="Arial" w:hAnsi="Arial"/>
          <w:spacing w:val="-17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печати</w:t>
      </w:r>
      <w:r w:rsidRPr="003D7990">
        <w:rPr>
          <w:rFonts w:ascii="Calibri" w:hAnsi="Calibri"/>
          <w:spacing w:val="-2"/>
          <w:lang w:val="ru-RU"/>
        </w:rPr>
        <w:t>»</w:t>
      </w:r>
      <w:r w:rsidRPr="003D7990">
        <w:rPr>
          <w:rFonts w:ascii="Calibri" w:hAnsi="Calibri"/>
          <w:spacing w:val="32"/>
          <w:w w:val="84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г</w:t>
      </w:r>
      <w:r w:rsidRPr="003D7990">
        <w:rPr>
          <w:rFonts w:ascii="Calibri" w:hAnsi="Calibri"/>
          <w:spacing w:val="-2"/>
          <w:lang w:val="ru-RU"/>
        </w:rPr>
        <w:t>.</w:t>
      </w:r>
      <w:r w:rsidRPr="003D7990">
        <w:rPr>
          <w:rFonts w:ascii="Calibri" w:hAnsi="Calibri"/>
          <w:spacing w:val="39"/>
          <w:lang w:val="ru-RU"/>
        </w:rPr>
        <w:t xml:space="preserve"> </w:t>
      </w:r>
      <w:r w:rsidRPr="003D7990">
        <w:rPr>
          <w:rFonts w:ascii="Arial" w:hAnsi="Arial"/>
          <w:spacing w:val="-1"/>
          <w:lang w:val="ru-RU"/>
        </w:rPr>
        <w:t>Подольск</w:t>
      </w:r>
      <w:r w:rsidRPr="003D7990">
        <w:rPr>
          <w:rFonts w:ascii="Calibri" w:hAnsi="Calibri"/>
          <w:spacing w:val="-2"/>
          <w:lang w:val="ru-RU"/>
        </w:rPr>
        <w:t>,</w:t>
      </w:r>
      <w:r w:rsidRPr="003D7990">
        <w:rPr>
          <w:rFonts w:ascii="Calibri" w:hAnsi="Calibri"/>
          <w:spacing w:val="39"/>
          <w:lang w:val="ru-RU"/>
        </w:rPr>
        <w:t xml:space="preserve"> </w:t>
      </w:r>
      <w:r w:rsidRPr="003D7990">
        <w:rPr>
          <w:rFonts w:ascii="Arial" w:hAnsi="Arial"/>
          <w:lang w:val="ru-RU"/>
        </w:rPr>
        <w:t>Революционный</w:t>
      </w:r>
      <w:r w:rsidRPr="003D7990">
        <w:rPr>
          <w:rFonts w:ascii="Arial" w:hAnsi="Arial"/>
          <w:spacing w:val="26"/>
          <w:lang w:val="ru-RU"/>
        </w:rPr>
        <w:t xml:space="preserve"> </w:t>
      </w:r>
      <w:r w:rsidRPr="003D7990">
        <w:rPr>
          <w:rFonts w:ascii="Arial" w:hAnsi="Arial"/>
          <w:lang w:val="ru-RU"/>
        </w:rPr>
        <w:t>проспект</w:t>
      </w:r>
      <w:r w:rsidRPr="003D7990">
        <w:rPr>
          <w:rFonts w:ascii="Calibri" w:hAnsi="Calibri"/>
          <w:lang w:val="ru-RU"/>
        </w:rPr>
        <w:t>,</w:t>
      </w:r>
      <w:r w:rsidRPr="003D7990">
        <w:rPr>
          <w:rFonts w:ascii="Calibri" w:hAnsi="Calibri"/>
          <w:spacing w:val="40"/>
          <w:lang w:val="ru-RU"/>
        </w:rPr>
        <w:t xml:space="preserve"> </w:t>
      </w:r>
      <w:r w:rsidRPr="003D7990">
        <w:rPr>
          <w:rFonts w:ascii="Calibri" w:hAnsi="Calibri"/>
          <w:lang w:val="ru-RU"/>
        </w:rPr>
        <w:t>80/42</w:t>
      </w:r>
    </w:p>
    <w:p w:rsidR="00E5163C" w:rsidRDefault="00E5163C">
      <w:pPr>
        <w:pStyle w:val="BodyText"/>
        <w:spacing w:line="288" w:lineRule="exact"/>
        <w:ind w:left="2065" w:right="2151"/>
        <w:jc w:val="center"/>
        <w:rPr>
          <w:rFonts w:ascii="Calibri" w:hAnsi="Calibri" w:cs="Calibri"/>
        </w:rPr>
      </w:pPr>
      <w:r>
        <w:rPr>
          <w:rFonts w:ascii="Arial" w:hAnsi="Arial"/>
        </w:rPr>
        <w:t>Тираж</w:t>
      </w:r>
      <w:r>
        <w:rPr>
          <w:rFonts w:ascii="Arial" w:hAnsi="Arial"/>
          <w:spacing w:val="13"/>
        </w:rPr>
        <w:t xml:space="preserve"> </w:t>
      </w:r>
      <w:r>
        <w:rPr>
          <w:rFonts w:ascii="Calibri" w:hAnsi="Calibri"/>
        </w:rPr>
        <w:t>1000</w:t>
      </w:r>
      <w:r>
        <w:rPr>
          <w:rFonts w:ascii="Calibri" w:hAnsi="Calibri"/>
          <w:spacing w:val="26"/>
        </w:rPr>
        <w:t xml:space="preserve"> </w:t>
      </w:r>
      <w:r>
        <w:rPr>
          <w:rFonts w:ascii="Arial" w:hAnsi="Arial"/>
        </w:rPr>
        <w:t>экз</w:t>
      </w:r>
      <w:r>
        <w:rPr>
          <w:rFonts w:ascii="Calibri" w:hAnsi="Calibri"/>
        </w:rPr>
        <w:t>.</w:t>
      </w:r>
    </w:p>
    <w:p w:rsidR="00E5163C" w:rsidRDefault="00E5163C">
      <w:pPr>
        <w:pStyle w:val="BodyText"/>
        <w:spacing w:line="275" w:lineRule="exact"/>
        <w:ind w:left="1537" w:right="1623"/>
        <w:jc w:val="center"/>
        <w:rPr>
          <w:rFonts w:ascii="Arial" w:hAnsi="Arial" w:cs="Arial"/>
        </w:rPr>
      </w:pPr>
      <w:r>
        <w:rPr>
          <w:rFonts w:ascii="Arial" w:hAnsi="Arial" w:cs="Arial"/>
        </w:rPr>
        <w:t>Заказ</w:t>
      </w:r>
      <w:r>
        <w:rPr>
          <w:rFonts w:ascii="Arial" w:hAnsi="Arial" w:cs="Arial"/>
          <w:spacing w:val="-46"/>
        </w:rPr>
        <w:t xml:space="preserve"> </w:t>
      </w:r>
      <w:r>
        <w:rPr>
          <w:rFonts w:ascii="Arial" w:hAnsi="Arial" w:cs="Arial"/>
        </w:rPr>
        <w:t>№</w:t>
      </w:r>
    </w:p>
    <w:p w:rsidR="00E5163C" w:rsidRDefault="00E5163C">
      <w:pPr>
        <w:spacing w:line="275" w:lineRule="exact"/>
        <w:jc w:val="center"/>
        <w:rPr>
          <w:rFonts w:ascii="Arial" w:hAnsi="Arial" w:cs="Arial"/>
        </w:rPr>
        <w:sectPr w:rsidR="00E5163C">
          <w:pgSz w:w="16840" w:h="11910" w:orient="landscape"/>
          <w:pgMar w:top="580" w:right="1960" w:bottom="280" w:left="1320" w:header="720" w:footer="720" w:gutter="0"/>
          <w:cols w:space="720"/>
        </w:sect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  <w:r>
        <w:rPr>
          <w:noProof/>
          <w:lang w:val="ru-RU" w:eastAsia="ru-RU"/>
        </w:rPr>
        <w:pict>
          <v:group id="_x0000_s2291" style="position:absolute;margin-left:151.8pt;margin-top:124.75pt;width:413.3pt;height:1.25pt;z-index:-251654144;mso-position-horizontal-relative:page;mso-position-vertical-relative:page" coordorigin="3036,2495" coordsize="8266,25">
            <v:group id="_x0000_s2292" style="position:absolute;left:3121;top:2507;width:2195;height:2" coordorigin="3121,2507" coordsize="2195,2">
              <v:shape id="_x0000_s2293" style="position:absolute;left:3121;top:2507;width:2195;height:2" coordorigin="3121,2507" coordsize="2195,0" path="m3121,2507r2194,e" filled="f" strokecolor="#231f20" strokeweight="1.21pt">
                <v:stroke dashstyle="dash"/>
                <v:path arrowok="t"/>
              </v:shape>
            </v:group>
            <v:group id="_x0000_s2294" style="position:absolute;left:3049;top:2507;width:2;height:2" coordorigin="3049,2507" coordsize="2,2">
              <v:shape id="_x0000_s2295" style="position:absolute;left:3049;top:2507;width:2;height:2" coordorigin="3049,2507" coordsize="0,0" path="m3049,2507r,e" filled="f" strokecolor="#231f20" strokeweight="1.21pt">
                <v:path arrowok="t"/>
              </v:shape>
            </v:group>
            <v:group id="_x0000_s2296" style="position:absolute;left:5351;top:2507;width:2;height:2" coordorigin="5351,2507" coordsize="2,2">
              <v:shape id="_x0000_s2297" style="position:absolute;left:5351;top:2507;width:2;height:2" coordorigin="5351,2507" coordsize="0,0" path="m5351,2507r,e" filled="f" strokecolor="#231f20" strokeweight="1.21pt">
                <v:path arrowok="t"/>
              </v:shape>
            </v:group>
            <v:group id="_x0000_s2298" style="position:absolute;left:5423;top:2507;width:3131;height:2" coordorigin="5423,2507" coordsize="3131,2">
              <v:shape id="_x0000_s2299" style="position:absolute;left:5423;top:2507;width:3131;height:2" coordorigin="5423,2507" coordsize="3131,0" path="m5423,2507r3130,e" filled="f" strokecolor="#231f20" strokeweight="1.21pt">
                <v:stroke dashstyle="dash"/>
                <v:path arrowok="t"/>
              </v:shape>
            </v:group>
            <v:group id="_x0000_s2300" style="position:absolute;left:5351;top:2507;width:2;height:2" coordorigin="5351,2507" coordsize="2,2">
              <v:shape id="_x0000_s2301" style="position:absolute;left:5351;top:2507;width:2;height:2" coordorigin="5351,2507" coordsize="0,0" path="m5351,2507r,e" filled="f" strokecolor="#231f20" strokeweight="1.21pt">
                <v:path arrowok="t"/>
              </v:shape>
            </v:group>
            <v:group id="_x0000_s2302" style="position:absolute;left:8589;top:2507;width:2;height:2" coordorigin="8589,2507" coordsize="2,2">
              <v:shape id="_x0000_s2303" style="position:absolute;left:8589;top:2507;width:2;height:2" coordorigin="8589,2507" coordsize="0,0" path="m8589,2507r,e" filled="f" strokecolor="#231f20" strokeweight="1.21pt">
                <v:path arrowok="t"/>
              </v:shape>
            </v:group>
            <v:group id="_x0000_s2304" style="position:absolute;left:8662;top:2507;width:2591;height:2" coordorigin="8662,2507" coordsize="2591,2">
              <v:shape id="_x0000_s2305" style="position:absolute;left:8662;top:2507;width:2591;height:2" coordorigin="8662,2507" coordsize="2591,0" path="m8662,2507r2591,e" filled="f" strokecolor="#231f20" strokeweight="1.21pt">
                <v:stroke dashstyle="dash"/>
                <v:path arrowok="t"/>
              </v:shape>
            </v:group>
            <v:group id="_x0000_s2306" style="position:absolute;left:8589;top:2507;width:2;height:2" coordorigin="8589,2507" coordsize="2,2">
              <v:shape id="_x0000_s2307" style="position:absolute;left:8589;top:2507;width:2;height:2" coordorigin="8589,2507" coordsize="0,0" path="m8589,2507r,e" filled="f" strokecolor="#231f20" strokeweight="1.21pt">
                <v:path arrowok="t"/>
              </v:shape>
            </v:group>
            <v:group id="_x0000_s2308" style="position:absolute;left:11289;top:2507;width:2;height:2" coordorigin="11289,2507" coordsize="2,2">
              <v:shape id="_x0000_s2309" style="position:absolute;left:11289;top:2507;width:2;height:2" coordorigin="11289,2507" coordsize="0,0" path="m11289,2507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10" style="position:absolute;margin-left:151.8pt;margin-top:145.7pt;width:413.3pt;height:1.25pt;z-index:-251653120;mso-position-horizontal-relative:page;mso-position-vertical-relative:page" coordorigin="3036,2914" coordsize="8266,25">
            <v:group id="_x0000_s2311" style="position:absolute;left:3121;top:2927;width:2195;height:2" coordorigin="3121,2927" coordsize="2195,2">
              <v:shape id="_x0000_s2312" style="position:absolute;left:3121;top:2927;width:2195;height:2" coordorigin="3121,2927" coordsize="2195,0" path="m3121,2927r2194,e" filled="f" strokecolor="#231f20" strokeweight="1.21pt">
                <v:stroke dashstyle="dash"/>
                <v:path arrowok="t"/>
              </v:shape>
            </v:group>
            <v:group id="_x0000_s2313" style="position:absolute;left:3049;top:2927;width:2;height:2" coordorigin="3049,2927" coordsize="2,2">
              <v:shape id="_x0000_s2314" style="position:absolute;left:3049;top:2927;width:2;height:2" coordorigin="3049,2927" coordsize="0,0" path="m3049,2927r,e" filled="f" strokecolor="#231f20" strokeweight="1.21pt">
                <v:path arrowok="t"/>
              </v:shape>
            </v:group>
            <v:group id="_x0000_s2315" style="position:absolute;left:5351;top:2927;width:2;height:2" coordorigin="5351,2927" coordsize="2,2">
              <v:shape id="_x0000_s2316" style="position:absolute;left:5351;top:2927;width:2;height:2" coordorigin="5351,2927" coordsize="0,0" path="m5351,2927r,e" filled="f" strokecolor="#231f20" strokeweight="1.21pt">
                <v:path arrowok="t"/>
              </v:shape>
            </v:group>
            <v:group id="_x0000_s2317" style="position:absolute;left:5423;top:2927;width:3131;height:2" coordorigin="5423,2927" coordsize="3131,2">
              <v:shape id="_x0000_s2318" style="position:absolute;left:5423;top:2927;width:3131;height:2" coordorigin="5423,2927" coordsize="3131,0" path="m5423,2927r3130,e" filled="f" strokecolor="#231f20" strokeweight="1.21pt">
                <v:stroke dashstyle="dash"/>
                <v:path arrowok="t"/>
              </v:shape>
            </v:group>
            <v:group id="_x0000_s2319" style="position:absolute;left:5351;top:2927;width:2;height:2" coordorigin="5351,2927" coordsize="2,2">
              <v:shape id="_x0000_s2320" style="position:absolute;left:5351;top:2927;width:2;height:2" coordorigin="5351,2927" coordsize="0,0" path="m5351,2927r,e" filled="f" strokecolor="#231f20" strokeweight="1.21pt">
                <v:path arrowok="t"/>
              </v:shape>
            </v:group>
            <v:group id="_x0000_s2321" style="position:absolute;left:8589;top:2927;width:2;height:2" coordorigin="8589,2927" coordsize="2,2">
              <v:shape id="_x0000_s2322" style="position:absolute;left:8589;top:2927;width:2;height:2" coordorigin="8589,2927" coordsize="0,0" path="m8589,2927r,e" filled="f" strokecolor="#231f20" strokeweight="1.21pt">
                <v:path arrowok="t"/>
              </v:shape>
            </v:group>
            <v:group id="_x0000_s2323" style="position:absolute;left:8662;top:2927;width:2591;height:2" coordorigin="8662,2927" coordsize="2591,2">
              <v:shape id="_x0000_s2324" style="position:absolute;left:8662;top:2927;width:2591;height:2" coordorigin="8662,2927" coordsize="2591,0" path="m8662,2927r2591,e" filled="f" strokecolor="#231f20" strokeweight="1.21pt">
                <v:stroke dashstyle="dash"/>
                <v:path arrowok="t"/>
              </v:shape>
            </v:group>
            <v:group id="_x0000_s2325" style="position:absolute;left:8589;top:2927;width:2;height:2" coordorigin="8589,2927" coordsize="2,2">
              <v:shape id="_x0000_s2326" style="position:absolute;left:8589;top:2927;width:2;height:2" coordorigin="8589,2927" coordsize="0,0" path="m8589,2927r,e" filled="f" strokecolor="#231f20" strokeweight="1.21pt">
                <v:path arrowok="t"/>
              </v:shape>
            </v:group>
            <v:group id="_x0000_s2327" style="position:absolute;left:11289;top:2927;width:2;height:2" coordorigin="11289,2927" coordsize="2,2">
              <v:shape id="_x0000_s2328" style="position:absolute;left:11289;top:2927;width:2;height:2" coordorigin="11289,2927" coordsize="0,0" path="m11289,2927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29" style="position:absolute;margin-left:151.8pt;margin-top:306.05pt;width:413.3pt;height:1.25pt;z-index:-251652096;mso-position-horizontal-relative:page;mso-position-vertical-relative:page" coordorigin="3036,6121" coordsize="8266,25">
            <v:group id="_x0000_s2330" style="position:absolute;left:3121;top:6133;width:2195;height:2" coordorigin="3121,6133" coordsize="2195,2">
              <v:shape id="_x0000_s2331" style="position:absolute;left:3121;top:6133;width:2195;height:2" coordorigin="3121,6133" coordsize="2195,0" path="m3121,6133r2194,e" filled="f" strokecolor="#231f20" strokeweight="1.21pt">
                <v:stroke dashstyle="dash"/>
                <v:path arrowok="t"/>
              </v:shape>
            </v:group>
            <v:group id="_x0000_s2332" style="position:absolute;left:3049;top:6133;width:2;height:2" coordorigin="3049,6133" coordsize="2,2">
              <v:shape id="_x0000_s2333" style="position:absolute;left:3049;top:6133;width:2;height:2" coordorigin="3049,6133" coordsize="0,0" path="m3049,6133r,e" filled="f" strokecolor="#231f20" strokeweight="1.21pt">
                <v:path arrowok="t"/>
              </v:shape>
            </v:group>
            <v:group id="_x0000_s2334" style="position:absolute;left:5351;top:6133;width:2;height:2" coordorigin="5351,6133" coordsize="2,2">
              <v:shape id="_x0000_s2335" style="position:absolute;left:5351;top:6133;width:2;height:2" coordorigin="5351,6133" coordsize="0,0" path="m5351,6133r,e" filled="f" strokecolor="#231f20" strokeweight="1.21pt">
                <v:path arrowok="t"/>
              </v:shape>
            </v:group>
            <v:group id="_x0000_s2336" style="position:absolute;left:5423;top:6133;width:3131;height:2" coordorigin="5423,6133" coordsize="3131,2">
              <v:shape id="_x0000_s2337" style="position:absolute;left:5423;top:6133;width:3131;height:2" coordorigin="5423,6133" coordsize="3131,0" path="m5423,6133r3130,e" filled="f" strokecolor="#231f20" strokeweight="1.21pt">
                <v:stroke dashstyle="dash"/>
                <v:path arrowok="t"/>
              </v:shape>
            </v:group>
            <v:group id="_x0000_s2338" style="position:absolute;left:5351;top:6133;width:2;height:2" coordorigin="5351,6133" coordsize="2,2">
              <v:shape id="_x0000_s2339" style="position:absolute;left:5351;top:6133;width:2;height:2" coordorigin="5351,6133" coordsize="0,0" path="m5351,6133r,e" filled="f" strokecolor="#231f20" strokeweight="1.21pt">
                <v:path arrowok="t"/>
              </v:shape>
            </v:group>
            <v:group id="_x0000_s2340" style="position:absolute;left:8589;top:6133;width:2;height:2" coordorigin="8589,6133" coordsize="2,2">
              <v:shape id="_x0000_s2341" style="position:absolute;left:8589;top:6133;width:2;height:2" coordorigin="8589,6133" coordsize="0,0" path="m8589,6133r,e" filled="f" strokecolor="#231f20" strokeweight="1.21pt">
                <v:path arrowok="t"/>
              </v:shape>
            </v:group>
            <v:group id="_x0000_s2342" style="position:absolute;left:8662;top:6133;width:2591;height:2" coordorigin="8662,6133" coordsize="2591,2">
              <v:shape id="_x0000_s2343" style="position:absolute;left:8662;top:6133;width:2591;height:2" coordorigin="8662,6133" coordsize="2591,0" path="m8662,6133r2591,e" filled="f" strokecolor="#231f20" strokeweight="1.21pt">
                <v:stroke dashstyle="dash"/>
                <v:path arrowok="t"/>
              </v:shape>
            </v:group>
            <v:group id="_x0000_s2344" style="position:absolute;left:8589;top:6133;width:2;height:2" coordorigin="8589,6133" coordsize="2,2">
              <v:shape id="_x0000_s2345" style="position:absolute;left:8589;top:6133;width:2;height:2" coordorigin="8589,6133" coordsize="0,0" path="m8589,6133r,e" filled="f" strokecolor="#231f20" strokeweight="1.21pt">
                <v:path arrowok="t"/>
              </v:shape>
            </v:group>
            <v:group id="_x0000_s2346" style="position:absolute;left:11289;top:6133;width:2;height:2" coordorigin="11289,6133" coordsize="2,2">
              <v:shape id="_x0000_s2347" style="position:absolute;left:11289;top:6133;width:2;height:2" coordorigin="11289,6133" coordsize="0,0" path="m11289,6133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48" style="position:absolute;margin-left:151.8pt;margin-top:327pt;width:413.3pt;height:1.25pt;z-index:-251651072;mso-position-horizontal-relative:page;mso-position-vertical-relative:page" coordorigin="3036,6540" coordsize="8266,25">
            <v:group id="_x0000_s2349" style="position:absolute;left:3121;top:6552;width:2195;height:2" coordorigin="3121,6552" coordsize="2195,2">
              <v:shape id="_x0000_s2350" style="position:absolute;left:3121;top:6552;width:2195;height:2" coordorigin="3121,6552" coordsize="2195,0" path="m3121,6552r2194,e" filled="f" strokecolor="#231f20" strokeweight="1.21pt">
                <v:stroke dashstyle="dash"/>
                <v:path arrowok="t"/>
              </v:shape>
            </v:group>
            <v:group id="_x0000_s2351" style="position:absolute;left:3049;top:6552;width:2;height:2" coordorigin="3049,6552" coordsize="2,2">
              <v:shape id="_x0000_s2352" style="position:absolute;left:3049;top:6552;width:2;height:2" coordorigin="3049,6552" coordsize="0,0" path="m3049,6552r,e" filled="f" strokecolor="#231f20" strokeweight="1.21pt">
                <v:path arrowok="t"/>
              </v:shape>
            </v:group>
            <v:group id="_x0000_s2353" style="position:absolute;left:5351;top:6552;width:2;height:2" coordorigin="5351,6552" coordsize="2,2">
              <v:shape id="_x0000_s2354" style="position:absolute;left:5351;top:6552;width:2;height:2" coordorigin="5351,6552" coordsize="0,0" path="m5351,6552r,e" filled="f" strokecolor="#231f20" strokeweight="1.21pt">
                <v:path arrowok="t"/>
              </v:shape>
            </v:group>
            <v:group id="_x0000_s2355" style="position:absolute;left:5423;top:6552;width:3131;height:2" coordorigin="5423,6552" coordsize="3131,2">
              <v:shape id="_x0000_s2356" style="position:absolute;left:5423;top:6552;width:3131;height:2" coordorigin="5423,6552" coordsize="3131,0" path="m5423,6552r3130,e" filled="f" strokecolor="#231f20" strokeweight="1.21pt">
                <v:stroke dashstyle="dash"/>
                <v:path arrowok="t"/>
              </v:shape>
            </v:group>
            <v:group id="_x0000_s2357" style="position:absolute;left:5351;top:6552;width:2;height:2" coordorigin="5351,6552" coordsize="2,2">
              <v:shape id="_x0000_s2358" style="position:absolute;left:5351;top:6552;width:2;height:2" coordorigin="5351,6552" coordsize="0,0" path="m5351,6552r,e" filled="f" strokecolor="#231f20" strokeweight="1.21pt">
                <v:path arrowok="t"/>
              </v:shape>
            </v:group>
            <v:group id="_x0000_s2359" style="position:absolute;left:8589;top:6552;width:2;height:2" coordorigin="8589,6552" coordsize="2,2">
              <v:shape id="_x0000_s2360" style="position:absolute;left:8589;top:6552;width:2;height:2" coordorigin="8589,6552" coordsize="0,0" path="m8589,6552r,e" filled="f" strokecolor="#231f20" strokeweight="1.21pt">
                <v:path arrowok="t"/>
              </v:shape>
            </v:group>
            <v:group id="_x0000_s2361" style="position:absolute;left:8662;top:6552;width:2591;height:2" coordorigin="8662,6552" coordsize="2591,2">
              <v:shape id="_x0000_s2362" style="position:absolute;left:8662;top:6552;width:2591;height:2" coordorigin="8662,6552" coordsize="2591,0" path="m8662,6552r2591,e" filled="f" strokecolor="#231f20" strokeweight="1.21pt">
                <v:stroke dashstyle="dash"/>
                <v:path arrowok="t"/>
              </v:shape>
            </v:group>
            <v:group id="_x0000_s2363" style="position:absolute;left:8589;top:6552;width:2;height:2" coordorigin="8589,6552" coordsize="2,2">
              <v:shape id="_x0000_s2364" style="position:absolute;left:8589;top:6552;width:2;height:2" coordorigin="8589,6552" coordsize="0,0" path="m8589,6552r,e" filled="f" strokecolor="#231f20" strokeweight="1.21pt">
                <v:path arrowok="t"/>
              </v:shape>
            </v:group>
            <v:group id="_x0000_s2365" style="position:absolute;left:11289;top:6552;width:2;height:2" coordorigin="11289,6552" coordsize="2,2">
              <v:shape id="_x0000_s2366" style="position:absolute;left:11289;top:6552;width:2;height:2" coordorigin="11289,6552" coordsize="0,0" path="m11289,6552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67" style="position:absolute;margin-left:151.8pt;margin-top:166.7pt;width:413.3pt;height:1.25pt;z-index:-251650048;mso-position-horizontal-relative:page;mso-position-vertical-relative:page" coordorigin="3036,3334" coordsize="8266,25">
            <v:group id="_x0000_s2368" style="position:absolute;left:3121;top:3346;width:2195;height:2" coordorigin="3121,3346" coordsize="2195,2">
              <v:shape id="_x0000_s2369" style="position:absolute;left:3121;top:3346;width:2195;height:2" coordorigin="3121,3346" coordsize="2195,0" path="m3121,3346r2194,e" filled="f" strokecolor="#231f20" strokeweight="1.21pt">
                <v:stroke dashstyle="dash"/>
                <v:path arrowok="t"/>
              </v:shape>
            </v:group>
            <v:group id="_x0000_s2370" style="position:absolute;left:3049;top:3346;width:2;height:2" coordorigin="3049,3346" coordsize="2,2">
              <v:shape id="_x0000_s2371" style="position:absolute;left:3049;top:3346;width:2;height:2" coordorigin="3049,3346" coordsize="0,0" path="m3049,3346r,e" filled="f" strokecolor="#231f20" strokeweight="1.21pt">
                <v:path arrowok="t"/>
              </v:shape>
            </v:group>
            <v:group id="_x0000_s2372" style="position:absolute;left:5351;top:3346;width:2;height:2" coordorigin="5351,3346" coordsize="2,2">
              <v:shape id="_x0000_s2373" style="position:absolute;left:5351;top:3346;width:2;height:2" coordorigin="5351,3346" coordsize="0,0" path="m5351,3346r,e" filled="f" strokecolor="#231f20" strokeweight="1.21pt">
                <v:path arrowok="t"/>
              </v:shape>
            </v:group>
            <v:group id="_x0000_s2374" style="position:absolute;left:5423;top:3346;width:3131;height:2" coordorigin="5423,3346" coordsize="3131,2">
              <v:shape id="_x0000_s2375" style="position:absolute;left:5423;top:3346;width:3131;height:2" coordorigin="5423,3346" coordsize="3131,0" path="m5423,3346r3130,e" filled="f" strokecolor="#231f20" strokeweight="1.21pt">
                <v:stroke dashstyle="dash"/>
                <v:path arrowok="t"/>
              </v:shape>
            </v:group>
            <v:group id="_x0000_s2376" style="position:absolute;left:5351;top:3346;width:2;height:2" coordorigin="5351,3346" coordsize="2,2">
              <v:shape id="_x0000_s2377" style="position:absolute;left:5351;top:3346;width:2;height:2" coordorigin="5351,3346" coordsize="0,0" path="m5351,3346r,e" filled="f" strokecolor="#231f20" strokeweight="1.21pt">
                <v:path arrowok="t"/>
              </v:shape>
            </v:group>
            <v:group id="_x0000_s2378" style="position:absolute;left:8589;top:3346;width:2;height:2" coordorigin="8589,3346" coordsize="2,2">
              <v:shape id="_x0000_s2379" style="position:absolute;left:8589;top:3346;width:2;height:2" coordorigin="8589,3346" coordsize="0,0" path="m8589,3346r,e" filled="f" strokecolor="#231f20" strokeweight="1.21pt">
                <v:path arrowok="t"/>
              </v:shape>
            </v:group>
            <v:group id="_x0000_s2380" style="position:absolute;left:8662;top:3346;width:2591;height:2" coordorigin="8662,3346" coordsize="2591,2">
              <v:shape id="_x0000_s2381" style="position:absolute;left:8662;top:3346;width:2591;height:2" coordorigin="8662,3346" coordsize="2591,0" path="m8662,3346r2591,e" filled="f" strokecolor="#231f20" strokeweight="1.21pt">
                <v:stroke dashstyle="dash"/>
                <v:path arrowok="t"/>
              </v:shape>
            </v:group>
            <v:group id="_x0000_s2382" style="position:absolute;left:8589;top:3346;width:2;height:2" coordorigin="8589,3346" coordsize="2,2">
              <v:shape id="_x0000_s2383" style="position:absolute;left:8589;top:3346;width:2;height:2" coordorigin="8589,3346" coordsize="0,0" path="m8589,3346r,e" filled="f" strokecolor="#231f20" strokeweight="1.21pt">
                <v:path arrowok="t"/>
              </v:shape>
            </v:group>
            <v:group id="_x0000_s2384" style="position:absolute;left:11289;top:3346;width:2;height:2" coordorigin="11289,3346" coordsize="2,2">
              <v:shape id="_x0000_s2385" style="position:absolute;left:11289;top:3346;width:2;height:2" coordorigin="11289,3346" coordsize="0,0" path="m11289,3346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86" style="position:absolute;margin-left:151.8pt;margin-top:348pt;width:413.3pt;height:1.25pt;z-index:-251649024;mso-position-horizontal-relative:page;mso-position-vertical-relative:page" coordorigin="3036,6960" coordsize="8266,25">
            <v:group id="_x0000_s2387" style="position:absolute;left:3121;top:6972;width:2195;height:2" coordorigin="3121,6972" coordsize="2195,2">
              <v:shape id="_x0000_s2388" style="position:absolute;left:3121;top:6972;width:2195;height:2" coordorigin="3121,6972" coordsize="2195,0" path="m3121,6972r2194,e" filled="f" strokecolor="#231f20" strokeweight="1.21pt">
                <v:stroke dashstyle="dash"/>
                <v:path arrowok="t"/>
              </v:shape>
            </v:group>
            <v:group id="_x0000_s2389" style="position:absolute;left:3049;top:6972;width:2;height:2" coordorigin="3049,6972" coordsize="2,2">
              <v:shape id="_x0000_s2390" style="position:absolute;left:3049;top:6972;width:2;height:2" coordorigin="3049,6972" coordsize="0,0" path="m3049,6972r,e" filled="f" strokecolor="#231f20" strokeweight="1.21pt">
                <v:path arrowok="t"/>
              </v:shape>
            </v:group>
            <v:group id="_x0000_s2391" style="position:absolute;left:5351;top:6972;width:2;height:2" coordorigin="5351,6972" coordsize="2,2">
              <v:shape id="_x0000_s2392" style="position:absolute;left:5351;top:6972;width:2;height:2" coordorigin="5351,6972" coordsize="0,0" path="m5351,6972r,e" filled="f" strokecolor="#231f20" strokeweight="1.21pt">
                <v:path arrowok="t"/>
              </v:shape>
            </v:group>
            <v:group id="_x0000_s2393" style="position:absolute;left:5423;top:6972;width:3131;height:2" coordorigin="5423,6972" coordsize="3131,2">
              <v:shape id="_x0000_s2394" style="position:absolute;left:5423;top:6972;width:3131;height:2" coordorigin="5423,6972" coordsize="3131,0" path="m5423,6972r3130,e" filled="f" strokecolor="#231f20" strokeweight="1.21pt">
                <v:stroke dashstyle="dash"/>
                <v:path arrowok="t"/>
              </v:shape>
            </v:group>
            <v:group id="_x0000_s2395" style="position:absolute;left:5351;top:6972;width:2;height:2" coordorigin="5351,6972" coordsize="2,2">
              <v:shape id="_x0000_s2396" style="position:absolute;left:5351;top:6972;width:2;height:2" coordorigin="5351,6972" coordsize="0,0" path="m5351,6972r,e" filled="f" strokecolor="#231f20" strokeweight="1.21pt">
                <v:path arrowok="t"/>
              </v:shape>
            </v:group>
            <v:group id="_x0000_s2397" style="position:absolute;left:8589;top:6972;width:2;height:2" coordorigin="8589,6972" coordsize="2,2">
              <v:shape id="_x0000_s2398" style="position:absolute;left:8589;top:6972;width:2;height:2" coordorigin="8589,6972" coordsize="0,0" path="m8589,6972r,e" filled="f" strokecolor="#231f20" strokeweight="1.21pt">
                <v:path arrowok="t"/>
              </v:shape>
            </v:group>
            <v:group id="_x0000_s2399" style="position:absolute;left:8662;top:6972;width:2591;height:2" coordorigin="8662,6972" coordsize="2591,2">
              <v:shape id="_x0000_s2400" style="position:absolute;left:8662;top:6972;width:2591;height:2" coordorigin="8662,6972" coordsize="2591,0" path="m8662,6972r2591,e" filled="f" strokecolor="#231f20" strokeweight="1.21pt">
                <v:stroke dashstyle="dash"/>
                <v:path arrowok="t"/>
              </v:shape>
            </v:group>
            <v:group id="_x0000_s2401" style="position:absolute;left:8589;top:6972;width:2;height:2" coordorigin="8589,6972" coordsize="2,2">
              <v:shape id="_x0000_s2402" style="position:absolute;left:8589;top:6972;width:2;height:2" coordorigin="8589,6972" coordsize="0,0" path="m8589,6972r,e" filled="f" strokecolor="#231f20" strokeweight="1.21pt">
                <v:path arrowok="t"/>
              </v:shape>
            </v:group>
            <v:group id="_x0000_s2403" style="position:absolute;left:11289;top:6972;width:2;height:2" coordorigin="11289,6972" coordsize="2,2">
              <v:shape id="_x0000_s2404" style="position:absolute;left:11289;top:6972;width:2;height:2" coordorigin="11289,6972" coordsize="0,0" path="m11289,6972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2405" type="#_x0000_t75" style="position:absolute;margin-left:166.75pt;margin-top:67.7pt;width:85.9pt;height:28.8pt;z-index:-25164800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2406" type="#_x0000_t75" style="position:absolute;margin-left:166.75pt;margin-top:249pt;width:85.9pt;height:28.8pt;z-index:-25164697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ru-RU" w:eastAsia="ru-RU"/>
        </w:rPr>
        <w:pict>
          <v:group id="_x0000_s2407" style="position:absolute;margin-left:151.8pt;margin-top:507.45pt;width:413.3pt;height:1.25pt;z-index:-251645952;mso-position-horizontal-relative:page;mso-position-vertical-relative:page" coordorigin="3036,10149" coordsize="8266,25">
            <v:group id="_x0000_s2408" style="position:absolute;left:3121;top:10161;width:2195;height:2" coordorigin="3121,10161" coordsize="2195,2">
              <v:shape id="_x0000_s2409" style="position:absolute;left:3121;top:10161;width:2195;height:2" coordorigin="3121,10161" coordsize="2195,0" path="m3121,10161r2194,e" filled="f" strokecolor="#231f20" strokeweight="1.21pt">
                <v:stroke dashstyle="dash"/>
                <v:path arrowok="t"/>
              </v:shape>
            </v:group>
            <v:group id="_x0000_s2410" style="position:absolute;left:3049;top:10161;width:2;height:2" coordorigin="3049,10161" coordsize="2,2">
              <v:shape id="_x0000_s2411" style="position:absolute;left:3049;top:10161;width:2;height:2" coordorigin="3049,10161" coordsize="0,0" path="m3049,10161r,e" filled="f" strokecolor="#231f20" strokeweight="1.21pt">
                <v:path arrowok="t"/>
              </v:shape>
            </v:group>
            <v:group id="_x0000_s2412" style="position:absolute;left:5351;top:10161;width:2;height:2" coordorigin="5351,10161" coordsize="2,2">
              <v:shape id="_x0000_s2413" style="position:absolute;left:5351;top:10161;width:2;height:2" coordorigin="5351,10161" coordsize="0,0" path="m5351,10161r,e" filled="f" strokecolor="#231f20" strokeweight="1.21pt">
                <v:path arrowok="t"/>
              </v:shape>
            </v:group>
            <v:group id="_x0000_s2414" style="position:absolute;left:5423;top:10161;width:3131;height:2" coordorigin="5423,10161" coordsize="3131,2">
              <v:shape id="_x0000_s2415" style="position:absolute;left:5423;top:10161;width:3131;height:2" coordorigin="5423,10161" coordsize="3131,0" path="m5423,10161r3130,e" filled="f" strokecolor="#231f20" strokeweight="1.21pt">
                <v:stroke dashstyle="dash"/>
                <v:path arrowok="t"/>
              </v:shape>
            </v:group>
            <v:group id="_x0000_s2416" style="position:absolute;left:5351;top:10161;width:2;height:2" coordorigin="5351,10161" coordsize="2,2">
              <v:shape id="_x0000_s2417" style="position:absolute;left:5351;top:10161;width:2;height:2" coordorigin="5351,10161" coordsize="0,0" path="m5351,10161r,e" filled="f" strokecolor="#231f20" strokeweight="1.21pt">
                <v:path arrowok="t"/>
              </v:shape>
            </v:group>
            <v:group id="_x0000_s2418" style="position:absolute;left:8589;top:10161;width:2;height:2" coordorigin="8589,10161" coordsize="2,2">
              <v:shape id="_x0000_s2419" style="position:absolute;left:8589;top:10161;width:2;height:2" coordorigin="8589,10161" coordsize="0,0" path="m8589,10161r,e" filled="f" strokecolor="#231f20" strokeweight="1.21pt">
                <v:path arrowok="t"/>
              </v:shape>
            </v:group>
            <v:group id="_x0000_s2420" style="position:absolute;left:8662;top:10161;width:2591;height:2" coordorigin="8662,10161" coordsize="2591,2">
              <v:shape id="_x0000_s2421" style="position:absolute;left:8662;top:10161;width:2591;height:2" coordorigin="8662,10161" coordsize="2591,0" path="m8662,10161r2591,e" filled="f" strokecolor="#231f20" strokeweight="1.21pt">
                <v:stroke dashstyle="dash"/>
                <v:path arrowok="t"/>
              </v:shape>
            </v:group>
            <v:group id="_x0000_s2422" style="position:absolute;left:8589;top:10161;width:2;height:2" coordorigin="8589,10161" coordsize="2,2">
              <v:shape id="_x0000_s2423" style="position:absolute;left:8589;top:10161;width:2;height:2" coordorigin="8589,10161" coordsize="0,0" path="m8589,10161r,e" filled="f" strokecolor="#231f20" strokeweight="1.21pt">
                <v:path arrowok="t"/>
              </v:shape>
            </v:group>
            <v:group id="_x0000_s2424" style="position:absolute;left:11289;top:10161;width:2;height:2" coordorigin="11289,10161" coordsize="2,2">
              <v:shape id="_x0000_s2425" style="position:absolute;left:11289;top:10161;width:2;height:2" coordorigin="11289,10161" coordsize="0,0" path="m11289,10161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426" style="position:absolute;margin-left:151.8pt;margin-top:528.4pt;width:413.3pt;height:1.25pt;z-index:-251644928;mso-position-horizontal-relative:page;mso-position-vertical-relative:page" coordorigin="3036,10568" coordsize="8266,25">
            <v:group id="_x0000_s2427" style="position:absolute;left:3121;top:10580;width:2195;height:2" coordorigin="3121,10580" coordsize="2195,2">
              <v:shape id="_x0000_s2428" style="position:absolute;left:3121;top:10580;width:2195;height:2" coordorigin="3121,10580" coordsize="2195,0" path="m3121,10580r2194,e" filled="f" strokecolor="#231f20" strokeweight="1.21pt">
                <v:stroke dashstyle="dash"/>
                <v:path arrowok="t"/>
              </v:shape>
            </v:group>
            <v:group id="_x0000_s2429" style="position:absolute;left:3049;top:10580;width:2;height:2" coordorigin="3049,10580" coordsize="2,2">
              <v:shape id="_x0000_s2430" style="position:absolute;left:3049;top:10580;width:2;height:2" coordorigin="3049,10580" coordsize="0,0" path="m3049,10580r,e" filled="f" strokecolor="#231f20" strokeweight="1.21pt">
                <v:path arrowok="t"/>
              </v:shape>
            </v:group>
            <v:group id="_x0000_s2431" style="position:absolute;left:5351;top:10580;width:2;height:2" coordorigin="5351,10580" coordsize="2,2">
              <v:shape id="_x0000_s2432" style="position:absolute;left:5351;top:10580;width:2;height:2" coordorigin="5351,10580" coordsize="0,0" path="m5351,10580r,e" filled="f" strokecolor="#231f20" strokeweight="1.21pt">
                <v:path arrowok="t"/>
              </v:shape>
            </v:group>
            <v:group id="_x0000_s2433" style="position:absolute;left:5423;top:10580;width:3131;height:2" coordorigin="5423,10580" coordsize="3131,2">
              <v:shape id="_x0000_s2434" style="position:absolute;left:5423;top:10580;width:3131;height:2" coordorigin="5423,10580" coordsize="3131,0" path="m5423,10580r3130,e" filled="f" strokecolor="#231f20" strokeweight="1.21pt">
                <v:stroke dashstyle="dash"/>
                <v:path arrowok="t"/>
              </v:shape>
            </v:group>
            <v:group id="_x0000_s2435" style="position:absolute;left:5351;top:10580;width:2;height:2" coordorigin="5351,10580" coordsize="2,2">
              <v:shape id="_x0000_s2436" style="position:absolute;left:5351;top:10580;width:2;height:2" coordorigin="5351,10580" coordsize="0,0" path="m5351,10580r,e" filled="f" strokecolor="#231f20" strokeweight="1.21pt">
                <v:path arrowok="t"/>
              </v:shape>
            </v:group>
            <v:group id="_x0000_s2437" style="position:absolute;left:8589;top:10580;width:2;height:2" coordorigin="8589,10580" coordsize="2,2">
              <v:shape id="_x0000_s2438" style="position:absolute;left:8589;top:10580;width:2;height:2" coordorigin="8589,10580" coordsize="0,0" path="m8589,10580r,e" filled="f" strokecolor="#231f20" strokeweight="1.21pt">
                <v:path arrowok="t"/>
              </v:shape>
            </v:group>
            <v:group id="_x0000_s2439" style="position:absolute;left:8662;top:10580;width:2591;height:2" coordorigin="8662,10580" coordsize="2591,2">
              <v:shape id="_x0000_s2440" style="position:absolute;left:8662;top:10580;width:2591;height:2" coordorigin="8662,10580" coordsize="2591,0" path="m8662,10580r2591,e" filled="f" strokecolor="#231f20" strokeweight="1.21pt">
                <v:stroke dashstyle="dash"/>
                <v:path arrowok="t"/>
              </v:shape>
            </v:group>
            <v:group id="_x0000_s2441" style="position:absolute;left:8589;top:10580;width:2;height:2" coordorigin="8589,10580" coordsize="2,2">
              <v:shape id="_x0000_s2442" style="position:absolute;left:8589;top:10580;width:2;height:2" coordorigin="8589,10580" coordsize="0,0" path="m8589,10580r,e" filled="f" strokecolor="#231f20" strokeweight="1.21pt">
                <v:path arrowok="t"/>
              </v:shape>
            </v:group>
            <v:group id="_x0000_s2443" style="position:absolute;left:11289;top:10580;width:2;height:2" coordorigin="11289,10580" coordsize="2,2">
              <v:shape id="_x0000_s2444" style="position:absolute;left:11289;top:10580;width:2;height:2" coordorigin="11289,10580" coordsize="0,0" path="m11289,10580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445" style="position:absolute;margin-left:151.8pt;margin-top:688.7pt;width:413.3pt;height:1.25pt;z-index:-251643904;mso-position-horizontal-relative:page;mso-position-vertical-relative:page" coordorigin="3036,13774" coordsize="8266,25">
            <v:group id="_x0000_s2446" style="position:absolute;left:3121;top:13787;width:2195;height:2" coordorigin="3121,13787" coordsize="2195,2">
              <v:shape id="_x0000_s2447" style="position:absolute;left:3121;top:13787;width:2195;height:2" coordorigin="3121,13787" coordsize="2195,0" path="m3121,13787r2194,e" filled="f" strokecolor="#231f20" strokeweight="1.21pt">
                <v:stroke dashstyle="dash"/>
                <v:path arrowok="t"/>
              </v:shape>
            </v:group>
            <v:group id="_x0000_s2448" style="position:absolute;left:3049;top:13787;width:2;height:2" coordorigin="3049,13787" coordsize="2,2">
              <v:shape id="_x0000_s2449" style="position:absolute;left:3049;top:13787;width:2;height:2" coordorigin="3049,13787" coordsize="0,0" path="m3049,13787r,e" filled="f" strokecolor="#231f20" strokeweight="1.21pt">
                <v:path arrowok="t"/>
              </v:shape>
            </v:group>
            <v:group id="_x0000_s2450" style="position:absolute;left:5351;top:13787;width:2;height:2" coordorigin="5351,13787" coordsize="2,2">
              <v:shape id="_x0000_s2451" style="position:absolute;left:5351;top:13787;width:2;height:2" coordorigin="5351,13787" coordsize="0,0" path="m5351,13787r,e" filled="f" strokecolor="#231f20" strokeweight="1.21pt">
                <v:path arrowok="t"/>
              </v:shape>
            </v:group>
            <v:group id="_x0000_s2452" style="position:absolute;left:5423;top:13787;width:3131;height:2" coordorigin="5423,13787" coordsize="3131,2">
              <v:shape id="_x0000_s2453" style="position:absolute;left:5423;top:13787;width:3131;height:2" coordorigin="5423,13787" coordsize="3131,0" path="m5423,13787r3130,e" filled="f" strokecolor="#231f20" strokeweight="1.21pt">
                <v:stroke dashstyle="dash"/>
                <v:path arrowok="t"/>
              </v:shape>
            </v:group>
            <v:group id="_x0000_s2454" style="position:absolute;left:5351;top:13787;width:2;height:2" coordorigin="5351,13787" coordsize="2,2">
              <v:shape id="_x0000_s2455" style="position:absolute;left:5351;top:13787;width:2;height:2" coordorigin="5351,13787" coordsize="0,0" path="m5351,13787r,e" filled="f" strokecolor="#231f20" strokeweight="1.21pt">
                <v:path arrowok="t"/>
              </v:shape>
            </v:group>
            <v:group id="_x0000_s2456" style="position:absolute;left:8589;top:13787;width:2;height:2" coordorigin="8589,13787" coordsize="2,2">
              <v:shape id="_x0000_s2457" style="position:absolute;left:8589;top:13787;width:2;height:2" coordorigin="8589,13787" coordsize="0,0" path="m8589,13787r,e" filled="f" strokecolor="#231f20" strokeweight="1.21pt">
                <v:path arrowok="t"/>
              </v:shape>
            </v:group>
            <v:group id="_x0000_s2458" style="position:absolute;left:8662;top:13787;width:2591;height:2" coordorigin="8662,13787" coordsize="2591,2">
              <v:shape id="_x0000_s2459" style="position:absolute;left:8662;top:13787;width:2591;height:2" coordorigin="8662,13787" coordsize="2591,0" path="m8662,13787r2591,e" filled="f" strokecolor="#231f20" strokeweight="1.21pt">
                <v:stroke dashstyle="dash"/>
                <v:path arrowok="t"/>
              </v:shape>
            </v:group>
            <v:group id="_x0000_s2460" style="position:absolute;left:8589;top:13787;width:2;height:2" coordorigin="8589,13787" coordsize="2,2">
              <v:shape id="_x0000_s2461" style="position:absolute;left:8589;top:13787;width:2;height:2" coordorigin="8589,13787" coordsize="0,0" path="m8589,13787r,e" filled="f" strokecolor="#231f20" strokeweight="1.21pt">
                <v:path arrowok="t"/>
              </v:shape>
            </v:group>
            <v:group id="_x0000_s2462" style="position:absolute;left:11289;top:13787;width:2;height:2" coordorigin="11289,13787" coordsize="2,2">
              <v:shape id="_x0000_s2463" style="position:absolute;left:11289;top:13787;width:2;height:2" coordorigin="11289,13787" coordsize="0,0" path="m11289,13787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464" style="position:absolute;margin-left:151.8pt;margin-top:709.7pt;width:413.3pt;height:1.25pt;z-index:-251642880;mso-position-horizontal-relative:page;mso-position-vertical-relative:page" coordorigin="3036,14194" coordsize="8266,25">
            <v:group id="_x0000_s2465" style="position:absolute;left:3121;top:14206;width:2195;height:2" coordorigin="3121,14206" coordsize="2195,2">
              <v:shape id="_x0000_s2466" style="position:absolute;left:3121;top:14206;width:2195;height:2" coordorigin="3121,14206" coordsize="2195,0" path="m3121,14206r2194,e" filled="f" strokecolor="#231f20" strokeweight="1.21pt">
                <v:stroke dashstyle="dash"/>
                <v:path arrowok="t"/>
              </v:shape>
            </v:group>
            <v:group id="_x0000_s2467" style="position:absolute;left:3049;top:14206;width:2;height:2" coordorigin="3049,14206" coordsize="2,2">
              <v:shape id="_x0000_s2468" style="position:absolute;left:3049;top:14206;width:2;height:2" coordorigin="3049,14206" coordsize="0,0" path="m3049,14206r,e" filled="f" strokecolor="#231f20" strokeweight="1.21pt">
                <v:path arrowok="t"/>
              </v:shape>
            </v:group>
            <v:group id="_x0000_s2469" style="position:absolute;left:5351;top:14206;width:2;height:2" coordorigin="5351,14206" coordsize="2,2">
              <v:shape id="_x0000_s2470" style="position:absolute;left:5351;top:14206;width:2;height:2" coordorigin="5351,14206" coordsize="0,0" path="m5351,14206r,e" filled="f" strokecolor="#231f20" strokeweight="1.21pt">
                <v:path arrowok="t"/>
              </v:shape>
            </v:group>
            <v:group id="_x0000_s2471" style="position:absolute;left:5423;top:14206;width:3131;height:2" coordorigin="5423,14206" coordsize="3131,2">
              <v:shape id="_x0000_s2472" style="position:absolute;left:5423;top:14206;width:3131;height:2" coordorigin="5423,14206" coordsize="3131,0" path="m5423,14206r3130,e" filled="f" strokecolor="#231f20" strokeweight="1.21pt">
                <v:stroke dashstyle="dash"/>
                <v:path arrowok="t"/>
              </v:shape>
            </v:group>
            <v:group id="_x0000_s2473" style="position:absolute;left:5351;top:14206;width:2;height:2" coordorigin="5351,14206" coordsize="2,2">
              <v:shape id="_x0000_s2474" style="position:absolute;left:5351;top:14206;width:2;height:2" coordorigin="5351,14206" coordsize="0,0" path="m5351,14206r,e" filled="f" strokecolor="#231f20" strokeweight="1.21pt">
                <v:path arrowok="t"/>
              </v:shape>
            </v:group>
            <v:group id="_x0000_s2475" style="position:absolute;left:8589;top:14206;width:2;height:2" coordorigin="8589,14206" coordsize="2,2">
              <v:shape id="_x0000_s2476" style="position:absolute;left:8589;top:14206;width:2;height:2" coordorigin="8589,14206" coordsize="0,0" path="m8589,14206r,e" filled="f" strokecolor="#231f20" strokeweight="1.21pt">
                <v:path arrowok="t"/>
              </v:shape>
            </v:group>
            <v:group id="_x0000_s2477" style="position:absolute;left:8662;top:14206;width:2591;height:2" coordorigin="8662,14206" coordsize="2591,2">
              <v:shape id="_x0000_s2478" style="position:absolute;left:8662;top:14206;width:2591;height:2" coordorigin="8662,14206" coordsize="2591,0" path="m8662,14206r2591,e" filled="f" strokecolor="#231f20" strokeweight="1.21pt">
                <v:stroke dashstyle="dash"/>
                <v:path arrowok="t"/>
              </v:shape>
            </v:group>
            <v:group id="_x0000_s2479" style="position:absolute;left:8589;top:14206;width:2;height:2" coordorigin="8589,14206" coordsize="2,2">
              <v:shape id="_x0000_s2480" style="position:absolute;left:8589;top:14206;width:2;height:2" coordorigin="8589,14206" coordsize="0,0" path="m8589,14206r,e" filled="f" strokecolor="#231f20" strokeweight="1.21pt">
                <v:path arrowok="t"/>
              </v:shape>
            </v:group>
            <v:group id="_x0000_s2481" style="position:absolute;left:11289;top:14206;width:2;height:2" coordorigin="11289,14206" coordsize="2,2">
              <v:shape id="_x0000_s2482" style="position:absolute;left:11289;top:14206;width:2;height:2" coordorigin="11289,14206" coordsize="0,0" path="m11289,14206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483" style="position:absolute;margin-left:151.8pt;margin-top:549.35pt;width:413.3pt;height:1.25pt;z-index:-251641856;mso-position-horizontal-relative:page;mso-position-vertical-relative:page" coordorigin="3036,10987" coordsize="8266,25">
            <v:group id="_x0000_s2484" style="position:absolute;left:3121;top:11000;width:2195;height:2" coordorigin="3121,11000" coordsize="2195,2">
              <v:shape id="_x0000_s2485" style="position:absolute;left:3121;top:11000;width:2195;height:2" coordorigin="3121,11000" coordsize="2195,0" path="m3121,11000r2194,e" filled="f" strokecolor="#231f20" strokeweight="1.21pt">
                <v:stroke dashstyle="dash"/>
                <v:path arrowok="t"/>
              </v:shape>
            </v:group>
            <v:group id="_x0000_s2486" style="position:absolute;left:3049;top:11000;width:2;height:2" coordorigin="3049,11000" coordsize="2,2">
              <v:shape id="_x0000_s2487" style="position:absolute;left:3049;top:11000;width:2;height:2" coordorigin="3049,11000" coordsize="0,0" path="m3049,11000r,e" filled="f" strokecolor="#231f20" strokeweight="1.21pt">
                <v:path arrowok="t"/>
              </v:shape>
            </v:group>
            <v:group id="_x0000_s2488" style="position:absolute;left:5351;top:11000;width:2;height:2" coordorigin="5351,11000" coordsize="2,2">
              <v:shape id="_x0000_s2489" style="position:absolute;left:5351;top:11000;width:2;height:2" coordorigin="5351,11000" coordsize="0,0" path="m5351,11000r,e" filled="f" strokecolor="#231f20" strokeweight="1.21pt">
                <v:path arrowok="t"/>
              </v:shape>
            </v:group>
            <v:group id="_x0000_s2490" style="position:absolute;left:5423;top:11000;width:3131;height:2" coordorigin="5423,11000" coordsize="3131,2">
              <v:shape id="_x0000_s2491" style="position:absolute;left:5423;top:11000;width:3131;height:2" coordorigin="5423,11000" coordsize="3131,0" path="m5423,11000r3130,e" filled="f" strokecolor="#231f20" strokeweight="1.21pt">
                <v:stroke dashstyle="dash"/>
                <v:path arrowok="t"/>
              </v:shape>
            </v:group>
            <v:group id="_x0000_s2492" style="position:absolute;left:5351;top:11000;width:2;height:2" coordorigin="5351,11000" coordsize="2,2">
              <v:shape id="_x0000_s2493" style="position:absolute;left:5351;top:11000;width:2;height:2" coordorigin="5351,11000" coordsize="0,0" path="m5351,11000r,e" filled="f" strokecolor="#231f20" strokeweight="1.21pt">
                <v:path arrowok="t"/>
              </v:shape>
            </v:group>
            <v:group id="_x0000_s2494" style="position:absolute;left:8589;top:11000;width:2;height:2" coordorigin="8589,11000" coordsize="2,2">
              <v:shape id="_x0000_s2495" style="position:absolute;left:8589;top:11000;width:2;height:2" coordorigin="8589,11000" coordsize="0,0" path="m8589,11000r,e" filled="f" strokecolor="#231f20" strokeweight="1.21pt">
                <v:path arrowok="t"/>
              </v:shape>
            </v:group>
            <v:group id="_x0000_s2496" style="position:absolute;left:8662;top:11000;width:2591;height:2" coordorigin="8662,11000" coordsize="2591,2">
              <v:shape id="_x0000_s2497" style="position:absolute;left:8662;top:11000;width:2591;height:2" coordorigin="8662,11000" coordsize="2591,0" path="m8662,11000r2591,e" filled="f" strokecolor="#231f20" strokeweight="1.21pt">
                <v:stroke dashstyle="dash"/>
                <v:path arrowok="t"/>
              </v:shape>
            </v:group>
            <v:group id="_x0000_s2498" style="position:absolute;left:8589;top:11000;width:2;height:2" coordorigin="8589,11000" coordsize="2,2">
              <v:shape id="_x0000_s2499" style="position:absolute;left:8589;top:11000;width:2;height:2" coordorigin="8589,11000" coordsize="0,0" path="m8589,11000r,e" filled="f" strokecolor="#231f20" strokeweight="1.21pt">
                <v:path arrowok="t"/>
              </v:shape>
            </v:group>
            <v:group id="_x0000_s2500" style="position:absolute;left:11289;top:11000;width:2;height:2" coordorigin="11289,11000" coordsize="2,2">
              <v:shape id="_x0000_s2501" style="position:absolute;left:11289;top:11000;width:2;height:2" coordorigin="11289,11000" coordsize="0,0" path="m11289,11000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502" style="position:absolute;margin-left:151.8pt;margin-top:730.65pt;width:413.3pt;height:1.25pt;z-index:-251640832;mso-position-horizontal-relative:page;mso-position-vertical-relative:page" coordorigin="3036,14613" coordsize="8266,25">
            <v:group id="_x0000_s2503" style="position:absolute;left:3121;top:14625;width:2195;height:2" coordorigin="3121,14625" coordsize="2195,2">
              <v:shape id="_x0000_s2504" style="position:absolute;left:3121;top:14625;width:2195;height:2" coordorigin="3121,14625" coordsize="2195,0" path="m3121,14625r2194,e" filled="f" strokecolor="#231f20" strokeweight="1.21pt">
                <v:stroke dashstyle="dash"/>
                <v:path arrowok="t"/>
              </v:shape>
            </v:group>
            <v:group id="_x0000_s2505" style="position:absolute;left:3049;top:14625;width:2;height:2" coordorigin="3049,14625" coordsize="2,2">
              <v:shape id="_x0000_s2506" style="position:absolute;left:3049;top:14625;width:2;height:2" coordorigin="3049,14625" coordsize="0,0" path="m3049,14625r,e" filled="f" strokecolor="#231f20" strokeweight="1.21pt">
                <v:path arrowok="t"/>
              </v:shape>
            </v:group>
            <v:group id="_x0000_s2507" style="position:absolute;left:5351;top:14625;width:2;height:2" coordorigin="5351,14625" coordsize="2,2">
              <v:shape id="_x0000_s2508" style="position:absolute;left:5351;top:14625;width:2;height:2" coordorigin="5351,14625" coordsize="0,0" path="m5351,14625r,e" filled="f" strokecolor="#231f20" strokeweight="1.21pt">
                <v:path arrowok="t"/>
              </v:shape>
            </v:group>
            <v:group id="_x0000_s2509" style="position:absolute;left:5423;top:14625;width:3131;height:2" coordorigin="5423,14625" coordsize="3131,2">
              <v:shape id="_x0000_s2510" style="position:absolute;left:5423;top:14625;width:3131;height:2" coordorigin="5423,14625" coordsize="3131,0" path="m5423,14625r3130,e" filled="f" strokecolor="#231f20" strokeweight="1.21pt">
                <v:stroke dashstyle="dash"/>
                <v:path arrowok="t"/>
              </v:shape>
            </v:group>
            <v:group id="_x0000_s2511" style="position:absolute;left:5351;top:14625;width:2;height:2" coordorigin="5351,14625" coordsize="2,2">
              <v:shape id="_x0000_s2512" style="position:absolute;left:5351;top:14625;width:2;height:2" coordorigin="5351,14625" coordsize="0,0" path="m5351,14625r,e" filled="f" strokecolor="#231f20" strokeweight="1.21pt">
                <v:path arrowok="t"/>
              </v:shape>
            </v:group>
            <v:group id="_x0000_s2513" style="position:absolute;left:8589;top:14625;width:2;height:2" coordorigin="8589,14625" coordsize="2,2">
              <v:shape id="_x0000_s2514" style="position:absolute;left:8589;top:14625;width:2;height:2" coordorigin="8589,14625" coordsize="0,0" path="m8589,14625r,e" filled="f" strokecolor="#231f20" strokeweight="1.21pt">
                <v:path arrowok="t"/>
              </v:shape>
            </v:group>
            <v:group id="_x0000_s2515" style="position:absolute;left:8662;top:14625;width:2591;height:2" coordorigin="8662,14625" coordsize="2591,2">
              <v:shape id="_x0000_s2516" style="position:absolute;left:8662;top:14625;width:2591;height:2" coordorigin="8662,14625" coordsize="2591,0" path="m8662,14625r2591,e" filled="f" strokecolor="#231f20" strokeweight="1.21pt">
                <v:stroke dashstyle="dash"/>
                <v:path arrowok="t"/>
              </v:shape>
            </v:group>
            <v:group id="_x0000_s2517" style="position:absolute;left:8589;top:14625;width:2;height:2" coordorigin="8589,14625" coordsize="2,2">
              <v:shape id="_x0000_s2518" style="position:absolute;left:8589;top:14625;width:2;height:2" coordorigin="8589,14625" coordsize="0,0" path="m8589,14625r,e" filled="f" strokecolor="#231f20" strokeweight="1.21pt">
                <v:path arrowok="t"/>
              </v:shape>
            </v:group>
            <v:group id="_x0000_s2519" style="position:absolute;left:11289;top:14625;width:2;height:2" coordorigin="11289,14625" coordsize="2,2">
              <v:shape id="_x0000_s2520" style="position:absolute;left:11289;top:14625;width:2;height:2" coordorigin="11289,14625" coordsize="0,0" path="m11289,14625r,e" filled="f" strokecolor="#231f20" strokeweight="1.21pt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2521" type="#_x0000_t75" style="position:absolute;margin-left:166.75pt;margin-top:450.4pt;width:85.9pt;height:28.8pt;z-index:-25163980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2522" type="#_x0000_t75" style="position:absolute;margin-left:166.75pt;margin-top:631.7pt;width:85.9pt;height:28.8pt;z-index:-25163878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ru-RU" w:eastAsia="ru-RU"/>
        </w:rPr>
        <w:pict>
          <v:group id="_x0000_s2523" style="position:absolute;margin-left:0;margin-top:432.85pt;width:595.3pt;height:.1pt;z-index:251643904;mso-position-horizontal-relative:page;mso-position-vertical-relative:page" coordorigin=",8657" coordsize="11906,2">
            <v:shape id="_x0000_s2524" style="position:absolute;top:8657;width:11906;height:2" coordorigin=",8657" coordsize="11906,0" path="m11905,8657l,8657e" filled="f" strokeweight=".2pt">
              <v:stroke dashstyle="dash"/>
              <v:path arrowok="t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2525" style="position:absolute;margin-left:0;margin-top:38.05pt;width:595.3pt;height:.1pt;z-index:251644928;mso-position-horizontal-relative:page;mso-position-vertical-relative:page" coordorigin=",761" coordsize="11906,2">
            <v:shape id="_x0000_s2526" style="position:absolute;top:761;width:11906;height:2" coordorigin=",761" coordsize="11906,0" path="m11905,761l,761e" filled="f" strokeweight=".2pt">
              <v:stroke dashstyle="dash"/>
              <v:path arrowok="t"/>
            </v:shape>
            <w10:wrap anchorx="page" anchory="page"/>
          </v:group>
        </w:pict>
      </w:r>
    </w:p>
    <w:p w:rsidR="00E5163C" w:rsidRDefault="00E5163C">
      <w:pPr>
        <w:spacing w:before="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8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5556"/>
        <w:gridCol w:w="2721"/>
      </w:tblGrid>
      <w:tr w:rsidR="00E5163C" w:rsidRPr="00AA4380" w:rsidTr="00AA4380">
        <w:trPr>
          <w:trHeight w:hRule="exact" w:val="892"/>
        </w:trPr>
        <w:tc>
          <w:tcPr>
            <w:tcW w:w="2127" w:type="dxa"/>
            <w:vMerge w:val="restart"/>
            <w:tcBorders>
              <w:top w:val="single" w:sz="6" w:space="0" w:color="231F20"/>
              <w:left w:val="single" w:sz="6" w:space="0" w:color="231F2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57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Извещение</w:t>
            </w: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ascii="Times New Roman" w:hAnsi="Times New Roman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3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6" w:space="0" w:color="231F20"/>
              <w:left w:val="single" w:sz="2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48" w:line="281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AA438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AA438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AA4380">
              <w:rPr>
                <w:rFonts w:ascii="Cambria" w:hAnsi="Cambria"/>
                <w:b/>
                <w:i/>
                <w:color w:val="231F20"/>
                <w:spacing w:val="10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E5163C" w:rsidRPr="00AA4380" w:rsidRDefault="00E5163C" w:rsidP="00AA4380">
            <w:pPr>
              <w:pStyle w:val="TableParagraph"/>
              <w:spacing w:line="222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AA438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2411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</w:rPr>
              <w:t>БИК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 w:rsidRPr="00AA4380"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</w:rPr>
              <w:t>к/с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E5163C" w:rsidRPr="00AA4380" w:rsidTr="00AA4380">
        <w:trPr>
          <w:trHeight w:hRule="exact" w:val="1464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86" w:line="613" w:lineRule="auto"/>
              <w:ind w:left="2842" w:right="2834"/>
              <w:jc w:val="center"/>
              <w:rPr>
                <w:rFonts w:ascii="Cambria" w:hAnsi="Cambria" w:cs="Cambria"/>
                <w:sz w:val="14"/>
                <w:szCs w:val="14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AA438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AA438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AA438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AA438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E5163C" w:rsidRPr="00AA4380" w:rsidRDefault="00E5163C" w:rsidP="00AA4380">
            <w:pPr>
              <w:pStyle w:val="TableParagraph"/>
              <w:ind w:left="6"/>
              <w:jc w:val="center"/>
              <w:rPr>
                <w:rFonts w:ascii="Cambria" w:hAnsi="Cambria" w:cs="Cambria"/>
                <w:sz w:val="14"/>
                <w:szCs w:val="14"/>
              </w:rPr>
            </w:pPr>
            <w:r w:rsidRPr="00AA4380"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 w:rsidRPr="00AA4380">
              <w:rPr>
                <w:rFonts w:ascii="Cambria" w:hAnsi="Cambria"/>
                <w:color w:val="231F20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E5163C" w:rsidRPr="00AA4380" w:rsidTr="00AA4380">
        <w:trPr>
          <w:trHeight w:hRule="exact" w:val="34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Сумма:</w:t>
            </w:r>
          </w:p>
        </w:tc>
      </w:tr>
      <w:tr w:rsidR="00E5163C" w:rsidRPr="00AA4380" w:rsidTr="00AA4380">
        <w:trPr>
          <w:trHeight w:hRule="exact" w:val="51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23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AA438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AA438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AA438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9"/>
        </w:trPr>
        <w:tc>
          <w:tcPr>
            <w:tcW w:w="2127" w:type="dxa"/>
            <w:vMerge/>
            <w:tcBorders>
              <w:left w:val="single" w:sz="6" w:space="0" w:color="231F20"/>
              <w:bottom w:val="single" w:sz="2" w:space="0" w:color="231F20"/>
              <w:right w:val="nil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130"/>
              <w:ind w:left="93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  <w:tr w:rsidR="00E5163C" w:rsidRPr="00AA4380" w:rsidTr="00AA4380">
        <w:trPr>
          <w:trHeight w:hRule="exact" w:val="892"/>
        </w:trPr>
        <w:tc>
          <w:tcPr>
            <w:tcW w:w="2127" w:type="dxa"/>
            <w:vMerge w:val="restart"/>
            <w:tcBorders>
              <w:top w:val="single" w:sz="2" w:space="0" w:color="231F20"/>
              <w:left w:val="single" w:sz="6" w:space="0" w:color="231F2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4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Квитанция</w:t>
            </w: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ascii="Times New Roman" w:hAnsi="Times New Roman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4" w:line="281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AA438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AA438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AA4380">
              <w:rPr>
                <w:rFonts w:ascii="Cambria" w:hAnsi="Cambria"/>
                <w:b/>
                <w:i/>
                <w:color w:val="231F20"/>
                <w:spacing w:val="9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E5163C" w:rsidRPr="00AA4380" w:rsidRDefault="00E5163C" w:rsidP="00AA4380">
            <w:pPr>
              <w:pStyle w:val="TableParagraph"/>
              <w:spacing w:line="222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AA438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2411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</w:rPr>
              <w:t>БИК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 w:rsidRPr="00AA4380"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</w:rPr>
              <w:t>к/с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E5163C" w:rsidRPr="00AA4380" w:rsidTr="00AA4380">
        <w:trPr>
          <w:trHeight w:hRule="exact" w:val="1464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86" w:line="613" w:lineRule="auto"/>
              <w:ind w:left="2842" w:right="2835"/>
              <w:jc w:val="center"/>
              <w:rPr>
                <w:rFonts w:ascii="Cambria" w:hAnsi="Cambria" w:cs="Cambria"/>
                <w:sz w:val="14"/>
                <w:szCs w:val="14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AA438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AA438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AA438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AA438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E5163C" w:rsidRPr="00AA4380" w:rsidRDefault="00E5163C" w:rsidP="00AA4380">
            <w:pPr>
              <w:pStyle w:val="TableParagraph"/>
              <w:ind w:left="6"/>
              <w:jc w:val="center"/>
              <w:rPr>
                <w:rFonts w:ascii="Cambria" w:hAnsi="Cambria" w:cs="Cambria"/>
                <w:sz w:val="14"/>
                <w:szCs w:val="14"/>
              </w:rPr>
            </w:pPr>
            <w:r w:rsidRPr="00AA4380"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 w:rsidRPr="00AA4380">
              <w:rPr>
                <w:rFonts w:ascii="Cambria" w:hAnsi="Cambria"/>
                <w:color w:val="231F20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E5163C" w:rsidRPr="00AA4380" w:rsidTr="00AA4380">
        <w:trPr>
          <w:trHeight w:hRule="exact" w:val="34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Сумма:</w:t>
            </w:r>
          </w:p>
        </w:tc>
      </w:tr>
      <w:tr w:rsidR="00E5163C" w:rsidRPr="00AA4380" w:rsidTr="00AA4380">
        <w:trPr>
          <w:trHeight w:hRule="exact" w:val="51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23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AA438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AA438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AA438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9"/>
        </w:trPr>
        <w:tc>
          <w:tcPr>
            <w:tcW w:w="2127" w:type="dxa"/>
            <w:vMerge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130"/>
              <w:ind w:left="93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</w:tbl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spacing w:before="4"/>
        <w:rPr>
          <w:rFonts w:ascii="Times New Roman" w:hAnsi="Times New Roman"/>
          <w:sz w:val="13"/>
          <w:szCs w:val="13"/>
        </w:rPr>
      </w:pPr>
    </w:p>
    <w:tbl>
      <w:tblPr>
        <w:tblW w:w="0" w:type="auto"/>
        <w:tblInd w:w="8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27"/>
        <w:gridCol w:w="5556"/>
        <w:gridCol w:w="2721"/>
      </w:tblGrid>
      <w:tr w:rsidR="00E5163C" w:rsidRPr="00AA4380" w:rsidTr="00AA4380">
        <w:trPr>
          <w:trHeight w:hRule="exact" w:val="892"/>
        </w:trPr>
        <w:tc>
          <w:tcPr>
            <w:tcW w:w="2127" w:type="dxa"/>
            <w:vMerge w:val="restart"/>
            <w:tcBorders>
              <w:top w:val="single" w:sz="6" w:space="0" w:color="231F20"/>
              <w:left w:val="single" w:sz="6" w:space="0" w:color="231F2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57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Извещение</w:t>
            </w: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ascii="Times New Roman" w:hAnsi="Times New Roman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3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6" w:space="0" w:color="231F20"/>
              <w:left w:val="single" w:sz="2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48" w:line="281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AA438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AA438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AA4380">
              <w:rPr>
                <w:rFonts w:ascii="Cambria" w:hAnsi="Cambria"/>
                <w:b/>
                <w:i/>
                <w:color w:val="231F20"/>
                <w:spacing w:val="10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E5163C" w:rsidRPr="00AA4380" w:rsidRDefault="00E5163C" w:rsidP="00AA4380">
            <w:pPr>
              <w:pStyle w:val="TableParagraph"/>
              <w:spacing w:line="222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AA438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2411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</w:rPr>
              <w:t>БИК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 w:rsidRPr="00AA4380"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</w:rPr>
              <w:t>к/с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E5163C" w:rsidRPr="00AA4380" w:rsidTr="00AA4380">
        <w:trPr>
          <w:trHeight w:hRule="exact" w:val="1464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86" w:line="613" w:lineRule="auto"/>
              <w:ind w:left="2842" w:right="2834"/>
              <w:jc w:val="center"/>
              <w:rPr>
                <w:rFonts w:ascii="Cambria" w:hAnsi="Cambria" w:cs="Cambria"/>
                <w:sz w:val="14"/>
                <w:szCs w:val="14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AA438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AA438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AA438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AA438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E5163C" w:rsidRPr="00AA4380" w:rsidRDefault="00E5163C" w:rsidP="00AA4380">
            <w:pPr>
              <w:pStyle w:val="TableParagraph"/>
              <w:ind w:left="6"/>
              <w:jc w:val="center"/>
              <w:rPr>
                <w:rFonts w:ascii="Cambria" w:hAnsi="Cambria" w:cs="Cambria"/>
                <w:sz w:val="14"/>
                <w:szCs w:val="14"/>
              </w:rPr>
            </w:pPr>
            <w:r w:rsidRPr="00AA4380"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 w:rsidRPr="00AA4380">
              <w:rPr>
                <w:rFonts w:ascii="Cambria" w:hAnsi="Cambria"/>
                <w:color w:val="231F20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E5163C" w:rsidRPr="00AA4380" w:rsidTr="00AA4380">
        <w:trPr>
          <w:trHeight w:hRule="exact" w:val="34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Сумма:</w:t>
            </w:r>
          </w:p>
        </w:tc>
      </w:tr>
      <w:tr w:rsidR="00E5163C" w:rsidRPr="00AA4380" w:rsidTr="00AA4380">
        <w:trPr>
          <w:trHeight w:hRule="exact" w:val="51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23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AA438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AA438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AA438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9"/>
        </w:trPr>
        <w:tc>
          <w:tcPr>
            <w:tcW w:w="2127" w:type="dxa"/>
            <w:vMerge/>
            <w:tcBorders>
              <w:left w:val="single" w:sz="6" w:space="0" w:color="231F20"/>
              <w:bottom w:val="single" w:sz="2" w:space="0" w:color="231F20"/>
              <w:right w:val="nil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130"/>
              <w:ind w:left="93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  <w:tr w:rsidR="00E5163C" w:rsidRPr="00AA4380" w:rsidTr="00AA4380">
        <w:trPr>
          <w:trHeight w:hRule="exact" w:val="892"/>
        </w:trPr>
        <w:tc>
          <w:tcPr>
            <w:tcW w:w="2127" w:type="dxa"/>
            <w:vMerge w:val="restart"/>
            <w:tcBorders>
              <w:top w:val="single" w:sz="2" w:space="0" w:color="231F20"/>
              <w:left w:val="single" w:sz="6" w:space="0" w:color="231F20"/>
              <w:right w:val="nil"/>
            </w:tcBorders>
          </w:tcPr>
          <w:p w:rsidR="00E5163C" w:rsidRPr="00AA4380" w:rsidRDefault="00E5163C" w:rsidP="00AA4380">
            <w:pPr>
              <w:pStyle w:val="TableParagraph"/>
              <w:spacing w:before="64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Квитанция</w:t>
            </w: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8"/>
                <w:szCs w:val="18"/>
              </w:rPr>
            </w:pPr>
          </w:p>
          <w:p w:rsidR="00E5163C" w:rsidRPr="00AA4380" w:rsidRDefault="00E5163C" w:rsidP="00AA4380">
            <w:pPr>
              <w:pStyle w:val="TableParagraph"/>
              <w:spacing w:before="1"/>
              <w:rPr>
                <w:rFonts w:ascii="Times New Roman" w:hAnsi="Times New Roman"/>
                <w:sz w:val="17"/>
                <w:szCs w:val="17"/>
              </w:rPr>
            </w:pPr>
          </w:p>
          <w:p w:rsidR="00E5163C" w:rsidRPr="00AA4380" w:rsidRDefault="00E5163C" w:rsidP="00AA4380">
            <w:pPr>
              <w:pStyle w:val="TableParagraph"/>
              <w:ind w:left="87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19"/>
              </w:rPr>
              <w:t>Кассир</w:t>
            </w:r>
          </w:p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4" w:line="281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pacing w:val="-2"/>
                <w:sz w:val="24"/>
                <w:lang w:val="ru-RU"/>
              </w:rPr>
              <w:t>БФ</w:t>
            </w:r>
            <w:r w:rsidRPr="00AA4380">
              <w:rPr>
                <w:rFonts w:ascii="Cambria" w:hAnsi="Cambria"/>
                <w:b/>
                <w:i/>
                <w:color w:val="231F20"/>
                <w:spacing w:val="4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>«Синдром</w:t>
            </w:r>
            <w:r w:rsidRPr="00AA4380">
              <w:rPr>
                <w:rFonts w:ascii="Cambria" w:hAnsi="Cambria"/>
                <w:b/>
                <w:i/>
                <w:color w:val="231F20"/>
                <w:spacing w:val="5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z w:val="24"/>
                <w:lang w:val="ru-RU"/>
              </w:rPr>
              <w:t xml:space="preserve">любви» </w:t>
            </w:r>
            <w:r w:rsidRPr="00AA4380">
              <w:rPr>
                <w:rFonts w:ascii="Cambria" w:hAnsi="Cambria"/>
                <w:b/>
                <w:i/>
                <w:color w:val="231F20"/>
                <w:spacing w:val="9"/>
                <w:sz w:val="24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ИНН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7719449616,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КПП</w:t>
            </w:r>
            <w:r w:rsidRPr="00AA4380">
              <w:rPr>
                <w:rFonts w:ascii="Cambria" w:hAnsi="Cambria"/>
                <w:b/>
                <w:color w:val="231F20"/>
                <w:spacing w:val="3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771901001,</w:t>
            </w:r>
          </w:p>
          <w:p w:rsidR="00E5163C" w:rsidRPr="00AA4380" w:rsidRDefault="00E5163C" w:rsidP="00AA4380">
            <w:pPr>
              <w:pStyle w:val="TableParagraph"/>
              <w:spacing w:line="222" w:lineRule="exact"/>
              <w:ind w:left="2411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  <w:lang w:val="ru-RU"/>
              </w:rPr>
              <w:t>р/с</w:t>
            </w:r>
            <w:r w:rsidRPr="00AA4380">
              <w:rPr>
                <w:rFonts w:ascii="Cambria" w:hAnsi="Cambria"/>
                <w:b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40703810738000005108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в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ПАО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Сбербанка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России,</w:t>
            </w:r>
            <w:r w:rsidRPr="00AA4380">
              <w:rPr>
                <w:rFonts w:ascii="Cambria" w:hAnsi="Cambria"/>
                <w:color w:val="231F20"/>
                <w:spacing w:val="7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8"/>
                <w:sz w:val="19"/>
                <w:lang w:val="ru-RU"/>
              </w:rPr>
              <w:t>г.</w:t>
            </w:r>
            <w:r w:rsidRPr="00AA4380">
              <w:rPr>
                <w:rFonts w:ascii="Cambria" w:hAnsi="Cambria"/>
                <w:color w:val="231F20"/>
                <w:spacing w:val="8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>Москва,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2411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color w:val="231F20"/>
                <w:sz w:val="19"/>
              </w:rPr>
              <w:t>БИК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044525225,</w:t>
            </w:r>
            <w:r w:rsidRPr="00AA4380">
              <w:rPr>
                <w:rFonts w:ascii="Cambria" w:hAnsi="Cambria"/>
                <w:color w:val="231F20"/>
                <w:spacing w:val="13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z w:val="19"/>
              </w:rPr>
              <w:t>к/с</w:t>
            </w:r>
            <w:r w:rsidRPr="00AA4380">
              <w:rPr>
                <w:rFonts w:ascii="Cambria" w:hAnsi="Cambria"/>
                <w:b/>
                <w:color w:val="231F20"/>
                <w:spacing w:val="12"/>
                <w:sz w:val="19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</w:rPr>
              <w:t>30101810400000000225</w:t>
            </w:r>
          </w:p>
        </w:tc>
      </w:tr>
      <w:tr w:rsidR="00E5163C" w:rsidRPr="00AA4380" w:rsidTr="00AA4380">
        <w:trPr>
          <w:trHeight w:hRule="exact" w:val="1464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8277" w:type="dxa"/>
            <w:gridSpan w:val="2"/>
            <w:tcBorders>
              <w:top w:val="single" w:sz="2" w:space="0" w:color="231F20"/>
              <w:left w:val="single" w:sz="2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>
            <w:pPr>
              <w:pStyle w:val="TableParagraph"/>
              <w:rPr>
                <w:rFonts w:ascii="Times New Roman" w:hAnsi="Times New Roman"/>
                <w:sz w:val="14"/>
                <w:szCs w:val="14"/>
                <w:lang w:val="ru-RU"/>
              </w:rPr>
            </w:pPr>
          </w:p>
          <w:p w:rsidR="00E5163C" w:rsidRPr="00AA4380" w:rsidRDefault="00E5163C" w:rsidP="00AA4380">
            <w:pPr>
              <w:pStyle w:val="TableParagraph"/>
              <w:spacing w:before="86" w:line="613" w:lineRule="auto"/>
              <w:ind w:left="2842" w:right="2835"/>
              <w:jc w:val="center"/>
              <w:rPr>
                <w:rFonts w:ascii="Cambria" w:hAnsi="Cambria" w:cs="Cambria"/>
                <w:sz w:val="14"/>
                <w:szCs w:val="14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(Фамилия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Имя</w:t>
            </w:r>
            <w:r w:rsidRPr="00AA4380">
              <w:rPr>
                <w:rFonts w:ascii="Cambria" w:hAnsi="Cambria"/>
                <w:color w:val="231F20"/>
                <w:spacing w:val="-17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Отчество</w:t>
            </w:r>
            <w:r w:rsidRPr="00AA4380">
              <w:rPr>
                <w:rFonts w:ascii="Cambria" w:hAnsi="Cambria"/>
                <w:color w:val="231F20"/>
                <w:spacing w:val="-16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плательщика)</w:t>
            </w:r>
            <w:r w:rsidRPr="00AA4380">
              <w:rPr>
                <w:rFonts w:ascii="Cambria" w:hAnsi="Cambria"/>
                <w:color w:val="231F20"/>
                <w:spacing w:val="26"/>
                <w:w w:val="103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(Адрес</w:t>
            </w:r>
            <w:r w:rsidRPr="00AA4380">
              <w:rPr>
                <w:rFonts w:ascii="Cambria" w:hAnsi="Cambria"/>
                <w:color w:val="231F20"/>
                <w:spacing w:val="-13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w w:val="105"/>
                <w:sz w:val="14"/>
                <w:lang w:val="ru-RU"/>
              </w:rPr>
              <w:t>с</w:t>
            </w:r>
            <w:r w:rsidRPr="00AA4380">
              <w:rPr>
                <w:rFonts w:ascii="Cambria" w:hAnsi="Cambria"/>
                <w:color w:val="231F20"/>
                <w:spacing w:val="-12"/>
                <w:w w:val="105"/>
                <w:sz w:val="14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w w:val="105"/>
                <w:sz w:val="14"/>
                <w:lang w:val="ru-RU"/>
              </w:rPr>
              <w:t>индексом)</w:t>
            </w:r>
          </w:p>
          <w:p w:rsidR="00E5163C" w:rsidRPr="00AA4380" w:rsidRDefault="00E5163C" w:rsidP="00AA4380">
            <w:pPr>
              <w:pStyle w:val="TableParagraph"/>
              <w:ind w:left="6"/>
              <w:jc w:val="center"/>
              <w:rPr>
                <w:rFonts w:ascii="Cambria" w:hAnsi="Cambria" w:cs="Cambria"/>
                <w:sz w:val="14"/>
                <w:szCs w:val="14"/>
              </w:rPr>
            </w:pPr>
            <w:r w:rsidRPr="00AA4380">
              <w:rPr>
                <w:rFonts w:ascii="Cambria" w:hAnsi="Cambria"/>
                <w:color w:val="231F20"/>
                <w:spacing w:val="-1"/>
                <w:sz w:val="14"/>
              </w:rPr>
              <w:t>(Контактный</w:t>
            </w:r>
            <w:r w:rsidRPr="00AA4380">
              <w:rPr>
                <w:rFonts w:ascii="Cambria" w:hAnsi="Cambria"/>
                <w:color w:val="231F20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13"/>
                <w:sz w:val="14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z w:val="14"/>
              </w:rPr>
              <w:t>телефон)</w:t>
            </w:r>
          </w:p>
        </w:tc>
      </w:tr>
      <w:tr w:rsidR="00E5163C" w:rsidRPr="00AA4380" w:rsidTr="00AA4380">
        <w:trPr>
          <w:trHeight w:hRule="exact" w:val="34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Назначение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платежа:</w:t>
            </w:r>
          </w:p>
        </w:tc>
        <w:tc>
          <w:tcPr>
            <w:tcW w:w="2721" w:type="dxa"/>
            <w:tcBorders>
              <w:top w:val="single" w:sz="10" w:space="0" w:color="231F20"/>
              <w:left w:val="single" w:sz="10" w:space="0" w:color="231F20"/>
              <w:bottom w:val="single" w:sz="2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52"/>
              <w:ind w:left="44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Сумма:</w:t>
            </w:r>
          </w:p>
        </w:tc>
      </w:tr>
      <w:tr w:rsidR="00E5163C" w:rsidRPr="00AA4380" w:rsidTr="00AA4380">
        <w:trPr>
          <w:trHeight w:hRule="exact" w:val="510"/>
        </w:trPr>
        <w:tc>
          <w:tcPr>
            <w:tcW w:w="2127" w:type="dxa"/>
            <w:vMerge/>
            <w:tcBorders>
              <w:left w:val="single" w:sz="6" w:space="0" w:color="231F20"/>
              <w:right w:val="nil"/>
            </w:tcBorders>
          </w:tcPr>
          <w:p w:rsidR="00E5163C" w:rsidRPr="00AA4380" w:rsidRDefault="00E5163C"/>
        </w:tc>
        <w:tc>
          <w:tcPr>
            <w:tcW w:w="5556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23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БЛАГОТВОРИТЕЛЬНОЕ</w:t>
            </w:r>
            <w:r w:rsidRPr="00AA4380">
              <w:rPr>
                <w:rFonts w:ascii="Cambria" w:hAnsi="Cambria"/>
                <w:color w:val="231F20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21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3"/>
                <w:sz w:val="19"/>
                <w:lang w:val="ru-RU"/>
              </w:rPr>
              <w:t>ПОЖЕРТВОВАНИЕ</w:t>
            </w:r>
            <w:r w:rsidRPr="00AA4380">
              <w:rPr>
                <w:rFonts w:ascii="Cambria" w:hAnsi="Cambria"/>
                <w:color w:val="231F20"/>
                <w:spacing w:val="6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b/>
                <w:color w:val="231F20"/>
                <w:spacing w:val="-4"/>
                <w:sz w:val="19"/>
                <w:lang w:val="ru-RU"/>
              </w:rPr>
              <w:t>ДР</w:t>
            </w:r>
            <w:r w:rsidRPr="00AA4380">
              <w:rPr>
                <w:rFonts w:ascii="Cambria" w:hAnsi="Cambria"/>
                <w:color w:val="231F20"/>
                <w:spacing w:val="-4"/>
                <w:sz w:val="19"/>
                <w:lang w:val="ru-RU"/>
              </w:rPr>
              <w:t>.</w:t>
            </w:r>
          </w:p>
          <w:p w:rsidR="00E5163C" w:rsidRPr="00AA4380" w:rsidRDefault="00E5163C" w:rsidP="00AA4380">
            <w:pPr>
              <w:pStyle w:val="TableParagraph"/>
              <w:spacing w:before="9"/>
              <w:ind w:left="44"/>
              <w:rPr>
                <w:rFonts w:ascii="Cambria" w:hAnsi="Cambria" w:cs="Cambria"/>
                <w:sz w:val="19"/>
                <w:szCs w:val="19"/>
                <w:lang w:val="ru-RU"/>
              </w:rPr>
            </w:pP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НДС</w:t>
            </w:r>
            <w:r w:rsidRPr="00AA4380">
              <w:rPr>
                <w:rFonts w:ascii="Cambria" w:hAnsi="Cambria"/>
                <w:color w:val="231F20"/>
                <w:spacing w:val="4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1"/>
                <w:sz w:val="19"/>
                <w:lang w:val="ru-RU"/>
              </w:rPr>
              <w:t>не</w:t>
            </w:r>
            <w:r w:rsidRPr="00AA4380">
              <w:rPr>
                <w:rFonts w:ascii="Cambria" w:hAnsi="Cambria"/>
                <w:color w:val="231F20"/>
                <w:spacing w:val="5"/>
                <w:sz w:val="19"/>
                <w:lang w:val="ru-RU"/>
              </w:rPr>
              <w:t xml:space="preserve"> </w:t>
            </w:r>
            <w:r w:rsidRPr="00AA4380">
              <w:rPr>
                <w:rFonts w:ascii="Cambria" w:hAnsi="Cambria"/>
                <w:color w:val="231F20"/>
                <w:spacing w:val="-2"/>
                <w:sz w:val="19"/>
                <w:lang w:val="ru-RU"/>
              </w:rPr>
              <w:t>облагается</w:t>
            </w:r>
          </w:p>
        </w:tc>
        <w:tc>
          <w:tcPr>
            <w:tcW w:w="2721" w:type="dxa"/>
            <w:tcBorders>
              <w:top w:val="single" w:sz="2" w:space="0" w:color="231F20"/>
              <w:left w:val="single" w:sz="10" w:space="0" w:color="231F20"/>
              <w:bottom w:val="single" w:sz="10" w:space="0" w:color="231F20"/>
              <w:right w:val="single" w:sz="6" w:space="0" w:color="231F20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</w:tr>
      <w:tr w:rsidR="00E5163C" w:rsidRPr="00AA4380" w:rsidTr="00AA4380">
        <w:trPr>
          <w:trHeight w:hRule="exact" w:val="419"/>
        </w:trPr>
        <w:tc>
          <w:tcPr>
            <w:tcW w:w="2127" w:type="dxa"/>
            <w:vMerge/>
            <w:tcBorders>
              <w:left w:val="single" w:sz="6" w:space="0" w:color="231F20"/>
              <w:bottom w:val="single" w:sz="6" w:space="0" w:color="231F20"/>
              <w:right w:val="nil"/>
            </w:tcBorders>
          </w:tcPr>
          <w:p w:rsidR="00E5163C" w:rsidRPr="00AA4380" w:rsidRDefault="00E5163C">
            <w:pPr>
              <w:rPr>
                <w:lang w:val="ru-RU"/>
              </w:rPr>
            </w:pPr>
          </w:p>
        </w:tc>
        <w:tc>
          <w:tcPr>
            <w:tcW w:w="8277" w:type="dxa"/>
            <w:gridSpan w:val="2"/>
            <w:tcBorders>
              <w:top w:val="single" w:sz="10" w:space="0" w:color="231F20"/>
              <w:left w:val="single" w:sz="2" w:space="0" w:color="231F20"/>
              <w:bottom w:val="single" w:sz="6" w:space="0" w:color="231F20"/>
              <w:right w:val="single" w:sz="6" w:space="0" w:color="231F20"/>
            </w:tcBorders>
          </w:tcPr>
          <w:p w:rsidR="00E5163C" w:rsidRPr="00AA4380" w:rsidRDefault="00E5163C" w:rsidP="00AA4380">
            <w:pPr>
              <w:pStyle w:val="TableParagraph"/>
              <w:spacing w:before="130"/>
              <w:ind w:left="93"/>
              <w:rPr>
                <w:rFonts w:ascii="Cambria" w:hAnsi="Cambria" w:cs="Cambria"/>
                <w:sz w:val="19"/>
                <w:szCs w:val="19"/>
              </w:rPr>
            </w:pPr>
            <w:r w:rsidRPr="00AA4380">
              <w:rPr>
                <w:rFonts w:ascii="Cambria" w:hAnsi="Cambria"/>
                <w:b/>
                <w:i/>
                <w:color w:val="231F20"/>
                <w:sz w:val="19"/>
              </w:rPr>
              <w:t>Подпись</w:t>
            </w:r>
            <w:r w:rsidRPr="00AA4380">
              <w:rPr>
                <w:rFonts w:ascii="Cambria" w:hAnsi="Cambria"/>
                <w:b/>
                <w:i/>
                <w:color w:val="231F20"/>
                <w:spacing w:val="20"/>
                <w:sz w:val="19"/>
              </w:rPr>
              <w:t xml:space="preserve"> </w:t>
            </w:r>
            <w:r w:rsidRPr="00AA4380">
              <w:rPr>
                <w:rFonts w:ascii="Cambria" w:hAnsi="Cambria"/>
                <w:b/>
                <w:i/>
                <w:color w:val="231F20"/>
                <w:spacing w:val="-1"/>
                <w:sz w:val="19"/>
              </w:rPr>
              <w:t>плательщика:</w:t>
            </w:r>
          </w:p>
        </w:tc>
      </w:tr>
    </w:tbl>
    <w:p w:rsidR="00E5163C" w:rsidRDefault="00E5163C">
      <w:pPr>
        <w:rPr>
          <w:rFonts w:ascii="Cambria" w:hAnsi="Cambria" w:cs="Cambria"/>
          <w:sz w:val="19"/>
          <w:szCs w:val="19"/>
        </w:rPr>
        <w:sectPr w:rsidR="00E5163C">
          <w:pgSz w:w="11910" w:h="16840"/>
          <w:pgMar w:top="660" w:right="0" w:bottom="280" w:left="0" w:header="720" w:footer="720" w:gutter="0"/>
          <w:cols w:space="720"/>
        </w:sect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  <w:r>
        <w:rPr>
          <w:noProof/>
          <w:lang w:val="ru-RU" w:eastAsia="ru-RU"/>
        </w:rPr>
        <w:pict>
          <v:group id="_x0000_s2527" style="position:absolute;margin-left:.95pt;margin-top:0;width:862.8pt;height:123.85pt;z-index:251645952;mso-position-horizontal-relative:page;mso-position-vertical-relative:page" coordorigin="19" coordsize="17256,2477">
            <v:shape id="_x0000_s2528" type="#_x0000_t75" style="position:absolute;left:19;width:17256;height:806">
              <v:imagedata r:id="rId12" o:title=""/>
            </v:shape>
            <v:group id="_x0000_s2529" style="position:absolute;left:17244;top:775;width:2;height:1694" coordorigin="17244,775" coordsize="2,1694">
              <v:shape id="_x0000_s2530" style="position:absolute;left:17244;top:775;width:2;height:1694" coordorigin="17244,775" coordsize="0,1694" path="m17244,2469r,-1694e" filled="f" strokecolor="#e8d893" strokeweight=".25364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531" style="position:absolute;margin-left:-.5pt;margin-top:245.5pt;width:865.7pt;height:378.55pt;z-index:-251637760;mso-position-horizontal-relative:page;mso-position-vertical-relative:page" coordorigin="-10,4910" coordsize="17314,7571">
            <v:group id="_x0000_s2532" style="position:absolute;left:29;top:4919;width:2;height:7552" coordorigin="29,4919" coordsize="2,7552">
              <v:shape id="_x0000_s2533" style="position:absolute;left:29;top:4919;width:2;height:7552" coordorigin="29,4919" coordsize="0,7552" path="m29,12470r,-7551e" filled="f" strokecolor="#ebcc80" strokeweight=".33819mm">
                <v:path arrowok="t"/>
              </v:shape>
            </v:group>
            <v:group id="_x0000_s2534" style="position:absolute;left:19;top:11152;width:8475;height:2" coordorigin="19,11152" coordsize="8475,2">
              <v:shape id="_x0000_s2535" style="position:absolute;left:19;top:11152;width:8475;height:2" coordorigin="19,11152" coordsize="8475,0" path="m19,11152r8475,e" filled="f" strokecolor="#e89c38" strokeweight=".16911mm">
                <v:path arrowok="t"/>
              </v:shape>
            </v:group>
            <v:group id="_x0000_s2536" style="position:absolute;left:19;top:12435;width:17257;height:2" coordorigin="19,12435" coordsize="17257,2">
              <v:shape id="_x0000_s2537" style="position:absolute;left:19;top:12435;width:17257;height:2" coordorigin="19,12435" coordsize="17257,0" path="m19,12435r17256,e" filled="f" strokecolor="#f79c2f" strokeweight="1.0146mm">
                <v:path arrowok="t"/>
              </v:shape>
            </v:group>
            <w10:wrap anchorx="page" anchory="page"/>
          </v:group>
        </w:pict>
      </w: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Default="00E5163C">
      <w:pPr>
        <w:rPr>
          <w:rFonts w:ascii="Times New Roman" w:hAnsi="Times New Roman"/>
          <w:sz w:val="20"/>
          <w:szCs w:val="20"/>
        </w:rPr>
      </w:pPr>
    </w:p>
    <w:p w:rsidR="00E5163C" w:rsidRPr="003D7990" w:rsidRDefault="00E5163C">
      <w:pPr>
        <w:spacing w:before="210"/>
        <w:ind w:left="149"/>
        <w:jc w:val="center"/>
        <w:rPr>
          <w:rFonts w:ascii="Arial" w:hAnsi="Arial" w:cs="Arial"/>
          <w:sz w:val="16"/>
          <w:szCs w:val="16"/>
          <w:lang w:val="ru-RU"/>
        </w:rPr>
      </w:pPr>
      <w:r>
        <w:rPr>
          <w:rFonts w:ascii="Times New Roman" w:eastAsia="Times New Roman"/>
          <w:color w:val="231D1A"/>
          <w:sz w:val="31"/>
          <w:lang w:val="ru-RU"/>
        </w:rPr>
        <w:t>П</w:t>
      </w:r>
      <w:r>
        <w:rPr>
          <w:rFonts w:ascii="Times New Roman" w:eastAsia="Times New Roman"/>
          <w:color w:val="231D1A"/>
          <w:sz w:val="31"/>
          <w:lang w:val="ru-RU"/>
        </w:rPr>
        <w:t>.</w:t>
      </w:r>
      <w:r>
        <w:rPr>
          <w:rFonts w:ascii="Times New Roman" w:eastAsia="Times New Roman"/>
          <w:color w:val="231D1A"/>
          <w:sz w:val="31"/>
          <w:lang w:val="ru-RU"/>
        </w:rPr>
        <w:t>Л</w:t>
      </w:r>
      <w:r>
        <w:rPr>
          <w:rFonts w:ascii="Times New Roman" w:eastAsia="Times New Roman"/>
          <w:color w:val="231D1A"/>
          <w:sz w:val="31"/>
          <w:lang w:val="ru-RU"/>
        </w:rPr>
        <w:t>.</w:t>
      </w:r>
      <w:r>
        <w:rPr>
          <w:rFonts w:ascii="Times New Roman" w:eastAsia="Times New Roman"/>
          <w:color w:val="231D1A"/>
          <w:sz w:val="31"/>
          <w:lang w:val="ru-RU"/>
        </w:rPr>
        <w:t>Жиянова</w:t>
      </w:r>
    </w:p>
    <w:p w:rsidR="00E5163C" w:rsidRPr="003D7990" w:rsidRDefault="00E5163C">
      <w:pPr>
        <w:spacing w:before="121" w:line="262" w:lineRule="auto"/>
        <w:ind w:left="6001" w:right="5838" w:firstLine="766"/>
        <w:rPr>
          <w:rFonts w:ascii="Arial" w:hAnsi="Arial" w:cs="Arial"/>
          <w:sz w:val="35"/>
          <w:szCs w:val="35"/>
          <w:lang w:val="ru-RU"/>
        </w:rPr>
      </w:pPr>
      <w:r>
        <w:rPr>
          <w:noProof/>
          <w:lang w:val="ru-RU" w:eastAsia="ru-RU"/>
        </w:rPr>
        <w:pict>
          <v:group id="_x0000_s2538" style="position:absolute;left:0;text-align:left;margin-left:438.6pt;margin-top:79.05pt;width:424.25pt;height:.1pt;z-index:251646976;mso-position-horizontal-relative:page" coordorigin="8772,1581" coordsize="8485,2">
            <v:shape id="_x0000_s2539" style="position:absolute;left:8772;top:1581;width:8485;height:2" coordorigin="8772,1581" coordsize="8485,0" path="m8772,1581r8484,e" filled="f" strokecolor="#e49c38" strokeweight=".16911mm">
              <v:path arrowok="t"/>
            </v:shape>
            <w10:wrap anchorx="page"/>
          </v:group>
        </w:pict>
      </w:r>
      <w:r>
        <w:rPr>
          <w:rFonts w:ascii="Arial" w:eastAsia="Times New Roman"/>
          <w:color w:val="231D1A"/>
          <w:w w:val="105"/>
          <w:sz w:val="35"/>
          <w:lang w:val="ru-RU"/>
        </w:rPr>
        <w:t>ДНЕВНИК</w:t>
      </w:r>
      <w:r>
        <w:rPr>
          <w:rFonts w:ascii="Arial" w:eastAsia="Times New Roman"/>
          <w:color w:val="231D1A"/>
          <w:w w:val="105"/>
          <w:sz w:val="35"/>
          <w:lang w:val="ru-RU"/>
        </w:rPr>
        <w:t xml:space="preserve"> </w:t>
      </w:r>
      <w:r>
        <w:rPr>
          <w:rFonts w:ascii="Arial" w:eastAsia="Times New Roman"/>
          <w:color w:val="231D1A"/>
          <w:w w:val="105"/>
          <w:sz w:val="35"/>
          <w:lang w:val="ru-RU"/>
        </w:rPr>
        <w:t>РАЗВИТИЯ</w:t>
      </w:r>
      <w:r w:rsidRPr="003D7990">
        <w:rPr>
          <w:rFonts w:ascii="Arial" w:eastAsia="Times New Roman"/>
          <w:color w:val="231D1A"/>
          <w:w w:val="121"/>
          <w:sz w:val="35"/>
          <w:lang w:val="ru-RU"/>
        </w:rPr>
        <w:t xml:space="preserve"> </w:t>
      </w:r>
      <w:r>
        <w:rPr>
          <w:rFonts w:ascii="Arial" w:eastAsia="Times New Roman"/>
          <w:color w:val="231D1A"/>
          <w:w w:val="105"/>
          <w:sz w:val="35"/>
          <w:lang w:val="ru-RU"/>
        </w:rPr>
        <w:t>РЕБЕНКА</w:t>
      </w:r>
      <w:r>
        <w:rPr>
          <w:rFonts w:ascii="Arial" w:eastAsia="Times New Roman"/>
          <w:color w:val="231D1A"/>
          <w:w w:val="105"/>
          <w:sz w:val="35"/>
          <w:lang w:val="ru-RU"/>
        </w:rPr>
        <w:t xml:space="preserve"> </w:t>
      </w:r>
      <w:r>
        <w:rPr>
          <w:rFonts w:ascii="Arial" w:eastAsia="Times New Roman"/>
          <w:color w:val="231D1A"/>
          <w:w w:val="105"/>
          <w:sz w:val="35"/>
          <w:lang w:val="ru-RU"/>
        </w:rPr>
        <w:t>РАННЕГО</w:t>
      </w:r>
      <w:r>
        <w:rPr>
          <w:rFonts w:ascii="Arial" w:eastAsia="Times New Roman"/>
          <w:color w:val="231D1A"/>
          <w:w w:val="105"/>
          <w:sz w:val="35"/>
          <w:lang w:val="ru-RU"/>
        </w:rPr>
        <w:t xml:space="preserve"> </w:t>
      </w:r>
      <w:r>
        <w:rPr>
          <w:rFonts w:ascii="Arial" w:eastAsia="Times New Roman"/>
          <w:color w:val="231D1A"/>
          <w:w w:val="105"/>
          <w:sz w:val="35"/>
          <w:lang w:val="ru-RU"/>
        </w:rPr>
        <w:t>ВОЗРАСТА</w:t>
      </w: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rPr>
          <w:rFonts w:ascii="Arial" w:hAnsi="Arial" w:cs="Arial"/>
          <w:sz w:val="20"/>
          <w:szCs w:val="20"/>
          <w:lang w:val="ru-RU"/>
        </w:rPr>
      </w:pPr>
    </w:p>
    <w:p w:rsidR="00E5163C" w:rsidRPr="003D7990" w:rsidRDefault="00E5163C">
      <w:pPr>
        <w:spacing w:before="9"/>
        <w:rPr>
          <w:rFonts w:ascii="Arial" w:hAnsi="Arial" w:cs="Arial"/>
          <w:sz w:val="10"/>
          <w:szCs w:val="10"/>
          <w:lang w:val="ru-RU"/>
        </w:rPr>
      </w:pPr>
    </w:p>
    <w:p w:rsidR="00E5163C" w:rsidRDefault="00E5163C">
      <w:pPr>
        <w:spacing w:line="200" w:lineRule="atLeast"/>
        <w:ind w:left="7200"/>
        <w:rPr>
          <w:rFonts w:ascii="Arial" w:hAnsi="Arial" w:cs="Arial"/>
          <w:sz w:val="20"/>
          <w:szCs w:val="20"/>
        </w:rPr>
      </w:pPr>
      <w:r w:rsidRPr="00AA4380">
        <w:rPr>
          <w:rFonts w:ascii="Arial" w:hAnsi="Arial" w:cs="Arial"/>
          <w:noProof/>
          <w:sz w:val="20"/>
          <w:szCs w:val="20"/>
          <w:lang w:val="ru-RU" w:eastAsia="ru-RU"/>
        </w:rPr>
        <w:pict>
          <v:shape id="image6.jpeg" o:spid="_x0000_i1039" type="#_x0000_t75" style="width:150.75pt;height:27.75pt;visibility:visible">
            <v:imagedata r:id="rId13" o:title=""/>
          </v:shape>
        </w:pict>
      </w:r>
    </w:p>
    <w:sectPr w:rsidR="00E5163C" w:rsidSect="003C59FD">
      <w:pgSz w:w="17280" w:h="1248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altName w:val="Consolas"/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A71"/>
    <w:multiLevelType w:val="hybridMultilevel"/>
    <w:tmpl w:val="7298A18E"/>
    <w:lvl w:ilvl="0" w:tplc="7344652C">
      <w:start w:val="1"/>
      <w:numFmt w:val="decimal"/>
      <w:lvlText w:val="%1."/>
      <w:lvlJc w:val="left"/>
      <w:pPr>
        <w:ind w:left="120" w:hanging="248"/>
      </w:pPr>
      <w:rPr>
        <w:rFonts w:ascii="Cambria" w:eastAsia="Times New Roman" w:hAnsi="Cambria" w:cs="Times New Roman" w:hint="default"/>
        <w:w w:val="105"/>
        <w:sz w:val="24"/>
        <w:szCs w:val="24"/>
      </w:rPr>
    </w:lvl>
    <w:lvl w:ilvl="1" w:tplc="DD7C7C84">
      <w:start w:val="1"/>
      <w:numFmt w:val="bullet"/>
      <w:lvlText w:val="•"/>
      <w:lvlJc w:val="left"/>
      <w:pPr>
        <w:ind w:left="863" w:hanging="248"/>
      </w:pPr>
      <w:rPr>
        <w:rFonts w:hint="default"/>
      </w:rPr>
    </w:lvl>
    <w:lvl w:ilvl="2" w:tplc="3EE2C87A">
      <w:start w:val="1"/>
      <w:numFmt w:val="bullet"/>
      <w:lvlText w:val="•"/>
      <w:lvlJc w:val="left"/>
      <w:pPr>
        <w:ind w:left="1605" w:hanging="248"/>
      </w:pPr>
      <w:rPr>
        <w:rFonts w:hint="default"/>
      </w:rPr>
    </w:lvl>
    <w:lvl w:ilvl="3" w:tplc="A45873A6">
      <w:start w:val="1"/>
      <w:numFmt w:val="bullet"/>
      <w:lvlText w:val="•"/>
      <w:lvlJc w:val="left"/>
      <w:pPr>
        <w:ind w:left="2348" w:hanging="248"/>
      </w:pPr>
      <w:rPr>
        <w:rFonts w:hint="default"/>
      </w:rPr>
    </w:lvl>
    <w:lvl w:ilvl="4" w:tplc="400215BA">
      <w:start w:val="1"/>
      <w:numFmt w:val="bullet"/>
      <w:lvlText w:val="•"/>
      <w:lvlJc w:val="left"/>
      <w:pPr>
        <w:ind w:left="3091" w:hanging="248"/>
      </w:pPr>
      <w:rPr>
        <w:rFonts w:hint="default"/>
      </w:rPr>
    </w:lvl>
    <w:lvl w:ilvl="5" w:tplc="ED381162">
      <w:start w:val="1"/>
      <w:numFmt w:val="bullet"/>
      <w:lvlText w:val="•"/>
      <w:lvlJc w:val="left"/>
      <w:pPr>
        <w:ind w:left="3833" w:hanging="248"/>
      </w:pPr>
      <w:rPr>
        <w:rFonts w:hint="default"/>
      </w:rPr>
    </w:lvl>
    <w:lvl w:ilvl="6" w:tplc="1A684D08">
      <w:start w:val="1"/>
      <w:numFmt w:val="bullet"/>
      <w:lvlText w:val="•"/>
      <w:lvlJc w:val="left"/>
      <w:pPr>
        <w:ind w:left="4576" w:hanging="248"/>
      </w:pPr>
      <w:rPr>
        <w:rFonts w:hint="default"/>
      </w:rPr>
    </w:lvl>
    <w:lvl w:ilvl="7" w:tplc="83D033EC">
      <w:start w:val="1"/>
      <w:numFmt w:val="bullet"/>
      <w:lvlText w:val="•"/>
      <w:lvlJc w:val="left"/>
      <w:pPr>
        <w:ind w:left="5319" w:hanging="248"/>
      </w:pPr>
      <w:rPr>
        <w:rFonts w:hint="default"/>
      </w:rPr>
    </w:lvl>
    <w:lvl w:ilvl="8" w:tplc="4C8C28A4">
      <w:start w:val="1"/>
      <w:numFmt w:val="bullet"/>
      <w:lvlText w:val="•"/>
      <w:lvlJc w:val="left"/>
      <w:pPr>
        <w:ind w:left="6061" w:hanging="248"/>
      </w:pPr>
      <w:rPr>
        <w:rFonts w:hint="default"/>
      </w:rPr>
    </w:lvl>
  </w:abstractNum>
  <w:abstractNum w:abstractNumId="1">
    <w:nsid w:val="1ABE1B12"/>
    <w:multiLevelType w:val="hybridMultilevel"/>
    <w:tmpl w:val="627ED50E"/>
    <w:lvl w:ilvl="0" w:tplc="1A4C4A88">
      <w:start w:val="1"/>
      <w:numFmt w:val="decimal"/>
      <w:lvlText w:val="%1)"/>
      <w:lvlJc w:val="left"/>
      <w:pPr>
        <w:ind w:left="793" w:hanging="287"/>
      </w:pPr>
      <w:rPr>
        <w:rFonts w:ascii="Cambria" w:eastAsia="Times New Roman" w:hAnsi="Cambria" w:cs="Times New Roman" w:hint="default"/>
        <w:w w:val="102"/>
        <w:sz w:val="24"/>
        <w:szCs w:val="24"/>
      </w:rPr>
    </w:lvl>
    <w:lvl w:ilvl="1" w:tplc="CE5E9370">
      <w:start w:val="1"/>
      <w:numFmt w:val="bullet"/>
      <w:lvlText w:val="•"/>
      <w:lvlJc w:val="left"/>
      <w:pPr>
        <w:ind w:left="1467" w:hanging="287"/>
      </w:pPr>
      <w:rPr>
        <w:rFonts w:hint="default"/>
      </w:rPr>
    </w:lvl>
    <w:lvl w:ilvl="2" w:tplc="D3864BDA">
      <w:start w:val="1"/>
      <w:numFmt w:val="bullet"/>
      <w:lvlText w:val="•"/>
      <w:lvlJc w:val="left"/>
      <w:pPr>
        <w:ind w:left="2142" w:hanging="287"/>
      </w:pPr>
      <w:rPr>
        <w:rFonts w:hint="default"/>
      </w:rPr>
    </w:lvl>
    <w:lvl w:ilvl="3" w:tplc="77183C7A">
      <w:start w:val="1"/>
      <w:numFmt w:val="bullet"/>
      <w:lvlText w:val="•"/>
      <w:lvlJc w:val="left"/>
      <w:pPr>
        <w:ind w:left="2816" w:hanging="287"/>
      </w:pPr>
      <w:rPr>
        <w:rFonts w:hint="default"/>
      </w:rPr>
    </w:lvl>
    <w:lvl w:ilvl="4" w:tplc="60B2E9BE">
      <w:start w:val="1"/>
      <w:numFmt w:val="bullet"/>
      <w:lvlText w:val="•"/>
      <w:lvlJc w:val="left"/>
      <w:pPr>
        <w:ind w:left="3491" w:hanging="287"/>
      </w:pPr>
      <w:rPr>
        <w:rFonts w:hint="default"/>
      </w:rPr>
    </w:lvl>
    <w:lvl w:ilvl="5" w:tplc="B7BAD44C">
      <w:start w:val="1"/>
      <w:numFmt w:val="bullet"/>
      <w:lvlText w:val="•"/>
      <w:lvlJc w:val="left"/>
      <w:pPr>
        <w:ind w:left="4165" w:hanging="287"/>
      </w:pPr>
      <w:rPr>
        <w:rFonts w:hint="default"/>
      </w:rPr>
    </w:lvl>
    <w:lvl w:ilvl="6" w:tplc="1100A0C4">
      <w:start w:val="1"/>
      <w:numFmt w:val="bullet"/>
      <w:lvlText w:val="•"/>
      <w:lvlJc w:val="left"/>
      <w:pPr>
        <w:ind w:left="4839" w:hanging="287"/>
      </w:pPr>
      <w:rPr>
        <w:rFonts w:hint="default"/>
      </w:rPr>
    </w:lvl>
    <w:lvl w:ilvl="7" w:tplc="1BEEEAE0">
      <w:start w:val="1"/>
      <w:numFmt w:val="bullet"/>
      <w:lvlText w:val="•"/>
      <w:lvlJc w:val="left"/>
      <w:pPr>
        <w:ind w:left="5514" w:hanging="287"/>
      </w:pPr>
      <w:rPr>
        <w:rFonts w:hint="default"/>
      </w:rPr>
    </w:lvl>
    <w:lvl w:ilvl="8" w:tplc="149627BE">
      <w:start w:val="1"/>
      <w:numFmt w:val="bullet"/>
      <w:lvlText w:val="•"/>
      <w:lvlJc w:val="left"/>
      <w:pPr>
        <w:ind w:left="6188" w:hanging="287"/>
      </w:pPr>
      <w:rPr>
        <w:rFonts w:hint="default"/>
      </w:rPr>
    </w:lvl>
  </w:abstractNum>
  <w:abstractNum w:abstractNumId="2">
    <w:nsid w:val="238C589D"/>
    <w:multiLevelType w:val="hybridMultilevel"/>
    <w:tmpl w:val="9680515E"/>
    <w:lvl w:ilvl="0" w:tplc="0582B12E">
      <w:start w:val="1"/>
      <w:numFmt w:val="decimal"/>
      <w:lvlText w:val="%1."/>
      <w:lvlJc w:val="left"/>
      <w:pPr>
        <w:ind w:left="368" w:hanging="248"/>
      </w:pPr>
      <w:rPr>
        <w:rFonts w:ascii="Cambria" w:eastAsia="Times New Roman" w:hAnsi="Cambria" w:cs="Times New Roman" w:hint="default"/>
        <w:w w:val="105"/>
        <w:sz w:val="24"/>
        <w:szCs w:val="24"/>
      </w:rPr>
    </w:lvl>
    <w:lvl w:ilvl="1" w:tplc="BD9E00A0">
      <w:start w:val="1"/>
      <w:numFmt w:val="bullet"/>
      <w:lvlText w:val="•"/>
      <w:lvlJc w:val="left"/>
      <w:pPr>
        <w:ind w:left="693" w:hanging="248"/>
      </w:pPr>
      <w:rPr>
        <w:rFonts w:hint="default"/>
      </w:rPr>
    </w:lvl>
    <w:lvl w:ilvl="2" w:tplc="422AC936">
      <w:start w:val="1"/>
      <w:numFmt w:val="bullet"/>
      <w:lvlText w:val="•"/>
      <w:lvlJc w:val="left"/>
      <w:pPr>
        <w:ind w:left="1454" w:hanging="248"/>
      </w:pPr>
      <w:rPr>
        <w:rFonts w:hint="default"/>
      </w:rPr>
    </w:lvl>
    <w:lvl w:ilvl="3" w:tplc="CD8E4C06">
      <w:start w:val="1"/>
      <w:numFmt w:val="bullet"/>
      <w:lvlText w:val="•"/>
      <w:lvlJc w:val="left"/>
      <w:pPr>
        <w:ind w:left="2216" w:hanging="248"/>
      </w:pPr>
      <w:rPr>
        <w:rFonts w:hint="default"/>
      </w:rPr>
    </w:lvl>
    <w:lvl w:ilvl="4" w:tplc="17B28450">
      <w:start w:val="1"/>
      <w:numFmt w:val="bullet"/>
      <w:lvlText w:val="•"/>
      <w:lvlJc w:val="left"/>
      <w:pPr>
        <w:ind w:left="2977" w:hanging="248"/>
      </w:pPr>
      <w:rPr>
        <w:rFonts w:hint="default"/>
      </w:rPr>
    </w:lvl>
    <w:lvl w:ilvl="5" w:tplc="52E4827E">
      <w:start w:val="1"/>
      <w:numFmt w:val="bullet"/>
      <w:lvlText w:val="•"/>
      <w:lvlJc w:val="left"/>
      <w:pPr>
        <w:ind w:left="3739" w:hanging="248"/>
      </w:pPr>
      <w:rPr>
        <w:rFonts w:hint="default"/>
      </w:rPr>
    </w:lvl>
    <w:lvl w:ilvl="6" w:tplc="A7F8427A">
      <w:start w:val="1"/>
      <w:numFmt w:val="bullet"/>
      <w:lvlText w:val="•"/>
      <w:lvlJc w:val="left"/>
      <w:pPr>
        <w:ind w:left="4501" w:hanging="248"/>
      </w:pPr>
      <w:rPr>
        <w:rFonts w:hint="default"/>
      </w:rPr>
    </w:lvl>
    <w:lvl w:ilvl="7" w:tplc="A0C2CD44">
      <w:start w:val="1"/>
      <w:numFmt w:val="bullet"/>
      <w:lvlText w:val="•"/>
      <w:lvlJc w:val="left"/>
      <w:pPr>
        <w:ind w:left="5262" w:hanging="248"/>
      </w:pPr>
      <w:rPr>
        <w:rFonts w:hint="default"/>
      </w:rPr>
    </w:lvl>
    <w:lvl w:ilvl="8" w:tplc="4BE4F0C2">
      <w:start w:val="1"/>
      <w:numFmt w:val="bullet"/>
      <w:lvlText w:val="•"/>
      <w:lvlJc w:val="left"/>
      <w:pPr>
        <w:ind w:left="6024" w:hanging="248"/>
      </w:pPr>
      <w:rPr>
        <w:rFonts w:hint="default"/>
      </w:rPr>
    </w:lvl>
  </w:abstractNum>
  <w:abstractNum w:abstractNumId="3">
    <w:nsid w:val="2E4012FB"/>
    <w:multiLevelType w:val="hybridMultilevel"/>
    <w:tmpl w:val="C5CA8C7C"/>
    <w:lvl w:ilvl="0" w:tplc="F894F498">
      <w:start w:val="1"/>
      <w:numFmt w:val="bullet"/>
      <w:lvlText w:val="•"/>
      <w:lvlJc w:val="left"/>
      <w:pPr>
        <w:ind w:left="1354" w:hanging="153"/>
      </w:pPr>
      <w:rPr>
        <w:rFonts w:ascii="Calibri" w:eastAsia="Times New Roman" w:hAnsi="Calibri" w:hint="default"/>
        <w:w w:val="75"/>
        <w:sz w:val="24"/>
      </w:rPr>
    </w:lvl>
    <w:lvl w:ilvl="1" w:tplc="EBF242CA">
      <w:start w:val="1"/>
      <w:numFmt w:val="bullet"/>
      <w:lvlText w:val="•"/>
      <w:lvlJc w:val="left"/>
      <w:pPr>
        <w:ind w:left="1991" w:hanging="153"/>
      </w:pPr>
      <w:rPr>
        <w:rFonts w:hint="default"/>
      </w:rPr>
    </w:lvl>
    <w:lvl w:ilvl="2" w:tplc="8AB00F26">
      <w:start w:val="1"/>
      <w:numFmt w:val="bullet"/>
      <w:lvlText w:val="•"/>
      <w:lvlJc w:val="left"/>
      <w:pPr>
        <w:ind w:left="2628" w:hanging="153"/>
      </w:pPr>
      <w:rPr>
        <w:rFonts w:hint="default"/>
      </w:rPr>
    </w:lvl>
    <w:lvl w:ilvl="3" w:tplc="AB9ACEAC">
      <w:start w:val="1"/>
      <w:numFmt w:val="bullet"/>
      <w:lvlText w:val="•"/>
      <w:lvlJc w:val="left"/>
      <w:pPr>
        <w:ind w:left="3265" w:hanging="153"/>
      </w:pPr>
      <w:rPr>
        <w:rFonts w:hint="default"/>
      </w:rPr>
    </w:lvl>
    <w:lvl w:ilvl="4" w:tplc="20EC455E">
      <w:start w:val="1"/>
      <w:numFmt w:val="bullet"/>
      <w:lvlText w:val="•"/>
      <w:lvlJc w:val="left"/>
      <w:pPr>
        <w:ind w:left="3902" w:hanging="153"/>
      </w:pPr>
      <w:rPr>
        <w:rFonts w:hint="default"/>
      </w:rPr>
    </w:lvl>
    <w:lvl w:ilvl="5" w:tplc="A352F292">
      <w:start w:val="1"/>
      <w:numFmt w:val="bullet"/>
      <w:lvlText w:val="•"/>
      <w:lvlJc w:val="left"/>
      <w:pPr>
        <w:ind w:left="4539" w:hanging="153"/>
      </w:pPr>
      <w:rPr>
        <w:rFonts w:hint="default"/>
      </w:rPr>
    </w:lvl>
    <w:lvl w:ilvl="6" w:tplc="8CA069F4">
      <w:start w:val="1"/>
      <w:numFmt w:val="bullet"/>
      <w:lvlText w:val="•"/>
      <w:lvlJc w:val="left"/>
      <w:pPr>
        <w:ind w:left="5176" w:hanging="153"/>
      </w:pPr>
      <w:rPr>
        <w:rFonts w:hint="default"/>
      </w:rPr>
    </w:lvl>
    <w:lvl w:ilvl="7" w:tplc="521A227C">
      <w:start w:val="1"/>
      <w:numFmt w:val="bullet"/>
      <w:lvlText w:val="•"/>
      <w:lvlJc w:val="left"/>
      <w:pPr>
        <w:ind w:left="5812" w:hanging="153"/>
      </w:pPr>
      <w:rPr>
        <w:rFonts w:hint="default"/>
      </w:rPr>
    </w:lvl>
    <w:lvl w:ilvl="8" w:tplc="7B8E7228">
      <w:start w:val="1"/>
      <w:numFmt w:val="bullet"/>
      <w:lvlText w:val="•"/>
      <w:lvlJc w:val="left"/>
      <w:pPr>
        <w:ind w:left="6449" w:hanging="153"/>
      </w:pPr>
      <w:rPr>
        <w:rFonts w:hint="default"/>
      </w:rPr>
    </w:lvl>
  </w:abstractNum>
  <w:abstractNum w:abstractNumId="4">
    <w:nsid w:val="3DA36119"/>
    <w:multiLevelType w:val="hybridMultilevel"/>
    <w:tmpl w:val="A23C5FB4"/>
    <w:lvl w:ilvl="0" w:tplc="06BCB298">
      <w:start w:val="1"/>
      <w:numFmt w:val="decimal"/>
      <w:lvlText w:val="%1)"/>
      <w:lvlJc w:val="left"/>
      <w:pPr>
        <w:ind w:left="793" w:hanging="287"/>
      </w:pPr>
      <w:rPr>
        <w:rFonts w:ascii="Cambria" w:eastAsia="Times New Roman" w:hAnsi="Cambria" w:cs="Times New Roman" w:hint="default"/>
        <w:w w:val="102"/>
        <w:sz w:val="24"/>
        <w:szCs w:val="24"/>
      </w:rPr>
    </w:lvl>
    <w:lvl w:ilvl="1" w:tplc="02500110">
      <w:start w:val="1"/>
      <w:numFmt w:val="bullet"/>
      <w:lvlText w:val="•"/>
      <w:lvlJc w:val="left"/>
      <w:pPr>
        <w:ind w:left="1483" w:hanging="287"/>
      </w:pPr>
      <w:rPr>
        <w:rFonts w:hint="default"/>
      </w:rPr>
    </w:lvl>
    <w:lvl w:ilvl="2" w:tplc="4574EEBC">
      <w:start w:val="1"/>
      <w:numFmt w:val="bullet"/>
      <w:lvlText w:val="•"/>
      <w:lvlJc w:val="left"/>
      <w:pPr>
        <w:ind w:left="2174" w:hanging="287"/>
      </w:pPr>
      <w:rPr>
        <w:rFonts w:hint="default"/>
      </w:rPr>
    </w:lvl>
    <w:lvl w:ilvl="3" w:tplc="600E7690">
      <w:start w:val="1"/>
      <w:numFmt w:val="bullet"/>
      <w:lvlText w:val="•"/>
      <w:lvlJc w:val="left"/>
      <w:pPr>
        <w:ind w:left="2864" w:hanging="287"/>
      </w:pPr>
      <w:rPr>
        <w:rFonts w:hint="default"/>
      </w:rPr>
    </w:lvl>
    <w:lvl w:ilvl="4" w:tplc="093EEB52">
      <w:start w:val="1"/>
      <w:numFmt w:val="bullet"/>
      <w:lvlText w:val="•"/>
      <w:lvlJc w:val="left"/>
      <w:pPr>
        <w:ind w:left="3555" w:hanging="287"/>
      </w:pPr>
      <w:rPr>
        <w:rFonts w:hint="default"/>
      </w:rPr>
    </w:lvl>
    <w:lvl w:ilvl="5" w:tplc="37682280">
      <w:start w:val="1"/>
      <w:numFmt w:val="bullet"/>
      <w:lvlText w:val="•"/>
      <w:lvlJc w:val="left"/>
      <w:pPr>
        <w:ind w:left="4245" w:hanging="287"/>
      </w:pPr>
      <w:rPr>
        <w:rFonts w:hint="default"/>
      </w:rPr>
    </w:lvl>
    <w:lvl w:ilvl="6" w:tplc="CA247864">
      <w:start w:val="1"/>
      <w:numFmt w:val="bullet"/>
      <w:lvlText w:val="•"/>
      <w:lvlJc w:val="left"/>
      <w:pPr>
        <w:ind w:left="4935" w:hanging="287"/>
      </w:pPr>
      <w:rPr>
        <w:rFonts w:hint="default"/>
      </w:rPr>
    </w:lvl>
    <w:lvl w:ilvl="7" w:tplc="2444AE2E">
      <w:start w:val="1"/>
      <w:numFmt w:val="bullet"/>
      <w:lvlText w:val="•"/>
      <w:lvlJc w:val="left"/>
      <w:pPr>
        <w:ind w:left="5626" w:hanging="287"/>
      </w:pPr>
      <w:rPr>
        <w:rFonts w:hint="default"/>
      </w:rPr>
    </w:lvl>
    <w:lvl w:ilvl="8" w:tplc="CC78A8AA">
      <w:start w:val="1"/>
      <w:numFmt w:val="bullet"/>
      <w:lvlText w:val="•"/>
      <w:lvlJc w:val="left"/>
      <w:pPr>
        <w:ind w:left="6316" w:hanging="287"/>
      </w:pPr>
      <w:rPr>
        <w:rFonts w:hint="default"/>
      </w:rPr>
    </w:lvl>
  </w:abstractNum>
  <w:abstractNum w:abstractNumId="5">
    <w:nsid w:val="720A4801"/>
    <w:multiLevelType w:val="hybridMultilevel"/>
    <w:tmpl w:val="2334E818"/>
    <w:lvl w:ilvl="0" w:tplc="62D63448">
      <w:start w:val="1"/>
      <w:numFmt w:val="bullet"/>
      <w:lvlText w:val="•"/>
      <w:lvlJc w:val="left"/>
      <w:pPr>
        <w:ind w:left="235" w:hanging="128"/>
      </w:pPr>
      <w:rPr>
        <w:rFonts w:ascii="Calibri" w:eastAsia="Times New Roman" w:hAnsi="Calibri" w:hint="default"/>
        <w:w w:val="75"/>
        <w:sz w:val="20"/>
      </w:rPr>
    </w:lvl>
    <w:lvl w:ilvl="1" w:tplc="36AA8BBA">
      <w:start w:val="1"/>
      <w:numFmt w:val="bullet"/>
      <w:lvlText w:val="•"/>
      <w:lvlJc w:val="left"/>
      <w:pPr>
        <w:ind w:left="516" w:hanging="128"/>
      </w:pPr>
      <w:rPr>
        <w:rFonts w:hint="default"/>
      </w:rPr>
    </w:lvl>
    <w:lvl w:ilvl="2" w:tplc="D1D8FAC2">
      <w:start w:val="1"/>
      <w:numFmt w:val="bullet"/>
      <w:lvlText w:val="•"/>
      <w:lvlJc w:val="left"/>
      <w:pPr>
        <w:ind w:left="798" w:hanging="128"/>
      </w:pPr>
      <w:rPr>
        <w:rFonts w:hint="default"/>
      </w:rPr>
    </w:lvl>
    <w:lvl w:ilvl="3" w:tplc="8B384E58">
      <w:start w:val="1"/>
      <w:numFmt w:val="bullet"/>
      <w:lvlText w:val="•"/>
      <w:lvlJc w:val="left"/>
      <w:pPr>
        <w:ind w:left="1079" w:hanging="128"/>
      </w:pPr>
      <w:rPr>
        <w:rFonts w:hint="default"/>
      </w:rPr>
    </w:lvl>
    <w:lvl w:ilvl="4" w:tplc="00EA61F2">
      <w:start w:val="1"/>
      <w:numFmt w:val="bullet"/>
      <w:lvlText w:val="•"/>
      <w:lvlJc w:val="left"/>
      <w:pPr>
        <w:ind w:left="1361" w:hanging="128"/>
      </w:pPr>
      <w:rPr>
        <w:rFonts w:hint="default"/>
      </w:rPr>
    </w:lvl>
    <w:lvl w:ilvl="5" w:tplc="104461DA">
      <w:start w:val="1"/>
      <w:numFmt w:val="bullet"/>
      <w:lvlText w:val="•"/>
      <w:lvlJc w:val="left"/>
      <w:pPr>
        <w:ind w:left="1642" w:hanging="128"/>
      </w:pPr>
      <w:rPr>
        <w:rFonts w:hint="default"/>
      </w:rPr>
    </w:lvl>
    <w:lvl w:ilvl="6" w:tplc="818EA432">
      <w:start w:val="1"/>
      <w:numFmt w:val="bullet"/>
      <w:lvlText w:val="•"/>
      <w:lvlJc w:val="left"/>
      <w:pPr>
        <w:ind w:left="1923" w:hanging="128"/>
      </w:pPr>
      <w:rPr>
        <w:rFonts w:hint="default"/>
      </w:rPr>
    </w:lvl>
    <w:lvl w:ilvl="7" w:tplc="B1D60110">
      <w:start w:val="1"/>
      <w:numFmt w:val="bullet"/>
      <w:lvlText w:val="•"/>
      <w:lvlJc w:val="left"/>
      <w:pPr>
        <w:ind w:left="2205" w:hanging="128"/>
      </w:pPr>
      <w:rPr>
        <w:rFonts w:hint="default"/>
      </w:rPr>
    </w:lvl>
    <w:lvl w:ilvl="8" w:tplc="2CFAF224">
      <w:start w:val="1"/>
      <w:numFmt w:val="bullet"/>
      <w:lvlText w:val="•"/>
      <w:lvlJc w:val="left"/>
      <w:pPr>
        <w:ind w:left="2486" w:hanging="128"/>
      </w:pPr>
      <w:rPr>
        <w:rFonts w:hint="default"/>
      </w:rPr>
    </w:lvl>
  </w:abstractNum>
  <w:abstractNum w:abstractNumId="6">
    <w:nsid w:val="7A393DC4"/>
    <w:multiLevelType w:val="hybridMultilevel"/>
    <w:tmpl w:val="AB1CF57C"/>
    <w:lvl w:ilvl="0" w:tplc="183E5816">
      <w:start w:val="1"/>
      <w:numFmt w:val="bullet"/>
      <w:lvlText w:val="•"/>
      <w:lvlJc w:val="left"/>
      <w:pPr>
        <w:ind w:left="451" w:hanging="332"/>
      </w:pPr>
      <w:rPr>
        <w:rFonts w:ascii="Cambria" w:eastAsia="Times New Roman" w:hAnsi="Cambria" w:hint="default"/>
        <w:w w:val="198"/>
        <w:sz w:val="24"/>
      </w:rPr>
    </w:lvl>
    <w:lvl w:ilvl="1" w:tplc="C3D08EB0">
      <w:start w:val="1"/>
      <w:numFmt w:val="bullet"/>
      <w:lvlText w:val="•"/>
      <w:lvlJc w:val="left"/>
      <w:pPr>
        <w:ind w:left="1161" w:hanging="332"/>
      </w:pPr>
      <w:rPr>
        <w:rFonts w:hint="default"/>
      </w:rPr>
    </w:lvl>
    <w:lvl w:ilvl="2" w:tplc="571093C8">
      <w:start w:val="1"/>
      <w:numFmt w:val="bullet"/>
      <w:lvlText w:val="•"/>
      <w:lvlJc w:val="left"/>
      <w:pPr>
        <w:ind w:left="1870" w:hanging="332"/>
      </w:pPr>
      <w:rPr>
        <w:rFonts w:hint="default"/>
      </w:rPr>
    </w:lvl>
    <w:lvl w:ilvl="3" w:tplc="C3366C5E">
      <w:start w:val="1"/>
      <w:numFmt w:val="bullet"/>
      <w:lvlText w:val="•"/>
      <w:lvlJc w:val="left"/>
      <w:pPr>
        <w:ind w:left="2580" w:hanging="332"/>
      </w:pPr>
      <w:rPr>
        <w:rFonts w:hint="default"/>
      </w:rPr>
    </w:lvl>
    <w:lvl w:ilvl="4" w:tplc="D7AA4F10">
      <w:start w:val="1"/>
      <w:numFmt w:val="bullet"/>
      <w:lvlText w:val="•"/>
      <w:lvlJc w:val="left"/>
      <w:pPr>
        <w:ind w:left="3289" w:hanging="332"/>
      </w:pPr>
      <w:rPr>
        <w:rFonts w:hint="default"/>
      </w:rPr>
    </w:lvl>
    <w:lvl w:ilvl="5" w:tplc="76EA7EE8">
      <w:start w:val="1"/>
      <w:numFmt w:val="bullet"/>
      <w:lvlText w:val="•"/>
      <w:lvlJc w:val="left"/>
      <w:pPr>
        <w:ind w:left="3999" w:hanging="332"/>
      </w:pPr>
      <w:rPr>
        <w:rFonts w:hint="default"/>
      </w:rPr>
    </w:lvl>
    <w:lvl w:ilvl="6" w:tplc="F9AAA04C">
      <w:start w:val="1"/>
      <w:numFmt w:val="bullet"/>
      <w:lvlText w:val="•"/>
      <w:lvlJc w:val="left"/>
      <w:pPr>
        <w:ind w:left="4709" w:hanging="332"/>
      </w:pPr>
      <w:rPr>
        <w:rFonts w:hint="default"/>
      </w:rPr>
    </w:lvl>
    <w:lvl w:ilvl="7" w:tplc="FA064008">
      <w:start w:val="1"/>
      <w:numFmt w:val="bullet"/>
      <w:lvlText w:val="•"/>
      <w:lvlJc w:val="left"/>
      <w:pPr>
        <w:ind w:left="5418" w:hanging="332"/>
      </w:pPr>
      <w:rPr>
        <w:rFonts w:hint="default"/>
      </w:rPr>
    </w:lvl>
    <w:lvl w:ilvl="8" w:tplc="EC8A0BF6">
      <w:start w:val="1"/>
      <w:numFmt w:val="bullet"/>
      <w:lvlText w:val="•"/>
      <w:lvlJc w:val="left"/>
      <w:pPr>
        <w:ind w:left="6128" w:hanging="332"/>
      </w:pPr>
      <w:rPr>
        <w:rFonts w:hint="default"/>
      </w:rPr>
    </w:lvl>
  </w:abstractNum>
  <w:abstractNum w:abstractNumId="7">
    <w:nsid w:val="7C121E97"/>
    <w:multiLevelType w:val="hybridMultilevel"/>
    <w:tmpl w:val="9C6C68AE"/>
    <w:lvl w:ilvl="0" w:tplc="30B29820">
      <w:start w:val="1"/>
      <w:numFmt w:val="decimal"/>
      <w:lvlText w:val="%1"/>
      <w:lvlJc w:val="left"/>
      <w:pPr>
        <w:ind w:left="1007" w:hanging="115"/>
      </w:pPr>
      <w:rPr>
        <w:rFonts w:ascii="Calibri" w:eastAsia="Times New Roman" w:hAnsi="Calibri" w:cs="Times New Roman" w:hint="default"/>
        <w:w w:val="112"/>
        <w:sz w:val="20"/>
        <w:szCs w:val="20"/>
      </w:rPr>
    </w:lvl>
    <w:lvl w:ilvl="1" w:tplc="AB36BD26">
      <w:start w:val="1"/>
      <w:numFmt w:val="bullet"/>
      <w:lvlText w:val="•"/>
      <w:lvlJc w:val="left"/>
      <w:pPr>
        <w:ind w:left="1543" w:hanging="115"/>
      </w:pPr>
      <w:rPr>
        <w:rFonts w:hint="default"/>
      </w:rPr>
    </w:lvl>
    <w:lvl w:ilvl="2" w:tplc="03A4E35C">
      <w:start w:val="1"/>
      <w:numFmt w:val="bullet"/>
      <w:lvlText w:val="•"/>
      <w:lvlJc w:val="left"/>
      <w:pPr>
        <w:ind w:left="2080" w:hanging="115"/>
      </w:pPr>
      <w:rPr>
        <w:rFonts w:hint="default"/>
      </w:rPr>
    </w:lvl>
    <w:lvl w:ilvl="3" w:tplc="0352AE38">
      <w:start w:val="1"/>
      <w:numFmt w:val="bullet"/>
      <w:lvlText w:val="•"/>
      <w:lvlJc w:val="left"/>
      <w:pPr>
        <w:ind w:left="2616" w:hanging="115"/>
      </w:pPr>
      <w:rPr>
        <w:rFonts w:hint="default"/>
      </w:rPr>
    </w:lvl>
    <w:lvl w:ilvl="4" w:tplc="336E7784">
      <w:start w:val="1"/>
      <w:numFmt w:val="bullet"/>
      <w:lvlText w:val="•"/>
      <w:lvlJc w:val="left"/>
      <w:pPr>
        <w:ind w:left="3152" w:hanging="115"/>
      </w:pPr>
      <w:rPr>
        <w:rFonts w:hint="default"/>
      </w:rPr>
    </w:lvl>
    <w:lvl w:ilvl="5" w:tplc="73E69F6C">
      <w:start w:val="1"/>
      <w:numFmt w:val="bullet"/>
      <w:lvlText w:val="•"/>
      <w:lvlJc w:val="left"/>
      <w:pPr>
        <w:ind w:left="3688" w:hanging="115"/>
      </w:pPr>
      <w:rPr>
        <w:rFonts w:hint="default"/>
      </w:rPr>
    </w:lvl>
    <w:lvl w:ilvl="6" w:tplc="97E21F8C">
      <w:start w:val="1"/>
      <w:numFmt w:val="bullet"/>
      <w:lvlText w:val="•"/>
      <w:lvlJc w:val="left"/>
      <w:pPr>
        <w:ind w:left="4224" w:hanging="115"/>
      </w:pPr>
      <w:rPr>
        <w:rFonts w:hint="default"/>
      </w:rPr>
    </w:lvl>
    <w:lvl w:ilvl="7" w:tplc="9B684C18">
      <w:start w:val="1"/>
      <w:numFmt w:val="bullet"/>
      <w:lvlText w:val="•"/>
      <w:lvlJc w:val="left"/>
      <w:pPr>
        <w:ind w:left="4760" w:hanging="115"/>
      </w:pPr>
      <w:rPr>
        <w:rFonts w:hint="default"/>
      </w:rPr>
    </w:lvl>
    <w:lvl w:ilvl="8" w:tplc="8DC2C72E">
      <w:start w:val="1"/>
      <w:numFmt w:val="bullet"/>
      <w:lvlText w:val="•"/>
      <w:lvlJc w:val="left"/>
      <w:pPr>
        <w:ind w:left="5296" w:hanging="115"/>
      </w:pPr>
      <w:rPr>
        <w:rFonts w:hint="default"/>
      </w:rPr>
    </w:lvl>
  </w:abstractNum>
  <w:abstractNum w:abstractNumId="8">
    <w:nsid w:val="7E5851E4"/>
    <w:multiLevelType w:val="hybridMultilevel"/>
    <w:tmpl w:val="A58A4DFE"/>
    <w:lvl w:ilvl="0" w:tplc="5BCE41C2">
      <w:start w:val="1"/>
      <w:numFmt w:val="bullet"/>
      <w:lvlText w:val="•"/>
      <w:lvlJc w:val="left"/>
      <w:pPr>
        <w:ind w:left="235" w:hanging="116"/>
      </w:pPr>
      <w:rPr>
        <w:rFonts w:ascii="Calibri" w:eastAsia="Times New Roman" w:hAnsi="Calibri" w:hint="default"/>
        <w:w w:val="75"/>
        <w:sz w:val="20"/>
      </w:rPr>
    </w:lvl>
    <w:lvl w:ilvl="1" w:tplc="FC341B46">
      <w:start w:val="1"/>
      <w:numFmt w:val="bullet"/>
      <w:lvlText w:val="•"/>
      <w:lvlJc w:val="left"/>
      <w:pPr>
        <w:ind w:left="516" w:hanging="116"/>
      </w:pPr>
      <w:rPr>
        <w:rFonts w:hint="default"/>
      </w:rPr>
    </w:lvl>
    <w:lvl w:ilvl="2" w:tplc="C9DA243A">
      <w:start w:val="1"/>
      <w:numFmt w:val="bullet"/>
      <w:lvlText w:val="•"/>
      <w:lvlJc w:val="left"/>
      <w:pPr>
        <w:ind w:left="798" w:hanging="116"/>
      </w:pPr>
      <w:rPr>
        <w:rFonts w:hint="default"/>
      </w:rPr>
    </w:lvl>
    <w:lvl w:ilvl="3" w:tplc="503452FA">
      <w:start w:val="1"/>
      <w:numFmt w:val="bullet"/>
      <w:lvlText w:val="•"/>
      <w:lvlJc w:val="left"/>
      <w:pPr>
        <w:ind w:left="1079" w:hanging="116"/>
      </w:pPr>
      <w:rPr>
        <w:rFonts w:hint="default"/>
      </w:rPr>
    </w:lvl>
    <w:lvl w:ilvl="4" w:tplc="A86E3628">
      <w:start w:val="1"/>
      <w:numFmt w:val="bullet"/>
      <w:lvlText w:val="•"/>
      <w:lvlJc w:val="left"/>
      <w:pPr>
        <w:ind w:left="1361" w:hanging="116"/>
      </w:pPr>
      <w:rPr>
        <w:rFonts w:hint="default"/>
      </w:rPr>
    </w:lvl>
    <w:lvl w:ilvl="5" w:tplc="2DD8121E">
      <w:start w:val="1"/>
      <w:numFmt w:val="bullet"/>
      <w:lvlText w:val="•"/>
      <w:lvlJc w:val="left"/>
      <w:pPr>
        <w:ind w:left="1642" w:hanging="116"/>
      </w:pPr>
      <w:rPr>
        <w:rFonts w:hint="default"/>
      </w:rPr>
    </w:lvl>
    <w:lvl w:ilvl="6" w:tplc="68D65054">
      <w:start w:val="1"/>
      <w:numFmt w:val="bullet"/>
      <w:lvlText w:val="•"/>
      <w:lvlJc w:val="left"/>
      <w:pPr>
        <w:ind w:left="1923" w:hanging="116"/>
      </w:pPr>
      <w:rPr>
        <w:rFonts w:hint="default"/>
      </w:rPr>
    </w:lvl>
    <w:lvl w:ilvl="7" w:tplc="260E5474">
      <w:start w:val="1"/>
      <w:numFmt w:val="bullet"/>
      <w:lvlText w:val="•"/>
      <w:lvlJc w:val="left"/>
      <w:pPr>
        <w:ind w:left="2205" w:hanging="116"/>
      </w:pPr>
      <w:rPr>
        <w:rFonts w:hint="default"/>
      </w:rPr>
    </w:lvl>
    <w:lvl w:ilvl="8" w:tplc="7D2EB316">
      <w:start w:val="1"/>
      <w:numFmt w:val="bullet"/>
      <w:lvlText w:val="•"/>
      <w:lvlJc w:val="left"/>
      <w:pPr>
        <w:ind w:left="2486" w:hanging="116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evenAndOddHeaders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E39"/>
    <w:rsid w:val="003C59FD"/>
    <w:rsid w:val="003D7990"/>
    <w:rsid w:val="00632E39"/>
    <w:rsid w:val="00782580"/>
    <w:rsid w:val="009E4308"/>
    <w:rsid w:val="00AA4380"/>
    <w:rsid w:val="00AE124F"/>
    <w:rsid w:val="00D07741"/>
    <w:rsid w:val="00E51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40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9FD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3C59FD"/>
    <w:pPr>
      <w:ind w:left="1537"/>
      <w:outlineLvl w:val="0"/>
    </w:pPr>
    <w:rPr>
      <w:rFonts w:ascii="Arial Black" w:hAnsi="Arial Black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99"/>
    <w:qFormat/>
    <w:rsid w:val="003C59FD"/>
    <w:pPr>
      <w:ind w:left="1537"/>
      <w:outlineLvl w:val="1"/>
    </w:pPr>
    <w:rPr>
      <w:rFonts w:ascii="Arial Black" w:hAnsi="Arial Black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9"/>
    <w:qFormat/>
    <w:rsid w:val="003C59FD"/>
    <w:pPr>
      <w:outlineLvl w:val="2"/>
    </w:pPr>
    <w:rPr>
      <w:rFonts w:ascii="Arial Black" w:hAnsi="Arial Black"/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99"/>
    <w:qFormat/>
    <w:rsid w:val="003C59FD"/>
    <w:pPr>
      <w:ind w:left="120"/>
      <w:outlineLvl w:val="3"/>
    </w:pPr>
    <w:rPr>
      <w:rFonts w:ascii="Century Gothic" w:hAnsi="Century Gothic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73E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773E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773E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773E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table" w:customStyle="1" w:styleId="TableNormal1">
    <w:name w:val="Table Normal1"/>
    <w:uiPriority w:val="99"/>
    <w:semiHidden/>
    <w:rsid w:val="003C59FD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99"/>
    <w:rsid w:val="003C59FD"/>
    <w:pPr>
      <w:spacing w:before="242"/>
      <w:ind w:left="326"/>
    </w:pPr>
    <w:rPr>
      <w:rFonts w:ascii="Arial" w:hAnsi="Arial"/>
      <w:sz w:val="20"/>
      <w:szCs w:val="20"/>
    </w:rPr>
  </w:style>
  <w:style w:type="paragraph" w:styleId="TOC2">
    <w:name w:val="toc 2"/>
    <w:basedOn w:val="Normal"/>
    <w:uiPriority w:val="99"/>
    <w:rsid w:val="003C59FD"/>
    <w:pPr>
      <w:spacing w:before="242"/>
      <w:ind w:left="1007" w:hanging="114"/>
    </w:pPr>
    <w:rPr>
      <w:rFonts w:ascii="Arial" w:hAnsi="Arial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3C59FD"/>
    <w:pPr>
      <w:ind w:left="120"/>
    </w:pPr>
    <w:rPr>
      <w:rFonts w:ascii="Cambria" w:hAnsi="Cambria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7773E"/>
    <w:rPr>
      <w:lang w:val="en-US" w:eastAsia="en-US"/>
    </w:rPr>
  </w:style>
  <w:style w:type="paragraph" w:styleId="ListParagraph">
    <w:name w:val="List Paragraph"/>
    <w:basedOn w:val="Normal"/>
    <w:uiPriority w:val="99"/>
    <w:qFormat/>
    <w:rsid w:val="003C59FD"/>
  </w:style>
  <w:style w:type="paragraph" w:customStyle="1" w:styleId="TableParagraph">
    <w:name w:val="Table Paragraph"/>
    <w:basedOn w:val="Normal"/>
    <w:uiPriority w:val="99"/>
    <w:rsid w:val="003C59FD"/>
  </w:style>
  <w:style w:type="paragraph" w:styleId="BalloonText">
    <w:name w:val="Balloon Text"/>
    <w:basedOn w:val="Normal"/>
    <w:link w:val="BalloonTextChar"/>
    <w:uiPriority w:val="99"/>
    <w:semiHidden/>
    <w:rsid w:val="003D7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7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downsideup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ownsideup@downsideup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81</Pages>
  <Words>15826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Dnevnik_book.indd</dc:title>
  <dc:subject/>
  <dc:creator>user</dc:creator>
  <cp:keywords/>
  <dc:description/>
  <cp:lastModifiedBy>user</cp:lastModifiedBy>
  <cp:revision>2</cp:revision>
  <dcterms:created xsi:type="dcterms:W3CDTF">2019-02-05T09:53:00Z</dcterms:created>
  <dcterms:modified xsi:type="dcterms:W3CDTF">2019-02-05T09:53:00Z</dcterms:modified>
</cp:coreProperties>
</file>